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05AF6" w14:textId="2317C89C" w:rsidR="003B3381" w:rsidRPr="00FB70C9" w:rsidRDefault="003B3381" w:rsidP="003B3381">
      <w:pPr>
        <w:rPr>
          <w:sz w:val="44"/>
          <w:szCs w:val="32"/>
        </w:rPr>
      </w:pPr>
    </w:p>
    <w:p w14:paraId="0FCB457E" w14:textId="13450202" w:rsidR="00FB70C9" w:rsidRPr="00FB70C9" w:rsidRDefault="00FB70C9" w:rsidP="00FB70C9">
      <w:pPr>
        <w:rPr>
          <w:sz w:val="44"/>
          <w:szCs w:val="44"/>
        </w:rPr>
      </w:pPr>
      <w:r w:rsidRPr="00FB70C9">
        <w:rPr>
          <w:noProof/>
          <w:sz w:val="40"/>
          <w:szCs w:val="40"/>
        </w:rPr>
        <w:drawing>
          <wp:anchor distT="0" distB="0" distL="114300" distR="114300" simplePos="0" relativeHeight="251673600" behindDoc="0" locked="0" layoutInCell="1" allowOverlap="1" wp14:anchorId="2E5CC548" wp14:editId="707BA237">
            <wp:simplePos x="0" y="0"/>
            <wp:positionH relativeFrom="column">
              <wp:posOffset>4660900</wp:posOffset>
            </wp:positionH>
            <wp:positionV relativeFrom="paragraph">
              <wp:posOffset>5080</wp:posOffset>
            </wp:positionV>
            <wp:extent cx="609600" cy="1270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0C9">
        <w:rPr>
          <w:noProof/>
          <w:sz w:val="40"/>
          <w:szCs w:val="40"/>
        </w:rPr>
        <mc:AlternateContent>
          <mc:Choice Requires="wps">
            <w:drawing>
              <wp:anchor distT="0" distB="0" distL="114300" distR="114300" simplePos="0" relativeHeight="251682816" behindDoc="0" locked="0" layoutInCell="1" allowOverlap="1" wp14:anchorId="5AB47774" wp14:editId="486954C9">
                <wp:simplePos x="0" y="0"/>
                <wp:positionH relativeFrom="column">
                  <wp:posOffset>5900420</wp:posOffset>
                </wp:positionH>
                <wp:positionV relativeFrom="paragraph">
                  <wp:posOffset>229870</wp:posOffset>
                </wp:positionV>
                <wp:extent cx="451876" cy="489945"/>
                <wp:effectExtent l="0" t="0" r="24765" b="24765"/>
                <wp:wrapNone/>
                <wp:docPr id="70" name="Freihandform: Form 70"/>
                <wp:cNvGraphicFramePr/>
                <a:graphic xmlns:a="http://schemas.openxmlformats.org/drawingml/2006/main">
                  <a:graphicData uri="http://schemas.microsoft.com/office/word/2010/wordprocessingShape">
                    <wps:wsp>
                      <wps:cNvSpPr/>
                      <wps:spPr>
                        <a:xfrm>
                          <a:off x="0" y="0"/>
                          <a:ext cx="451876" cy="489945"/>
                        </a:xfrm>
                        <a:custGeom>
                          <a:avLst/>
                          <a:gdLst>
                            <a:gd name="connsiteX0" fmla="*/ 0 w 451876"/>
                            <a:gd name="connsiteY0" fmla="*/ 0 h 489945"/>
                            <a:gd name="connsiteX1" fmla="*/ 438150 w 451876"/>
                            <a:gd name="connsiteY1" fmla="*/ 488950 h 489945"/>
                            <a:gd name="connsiteX2" fmla="*/ 336550 w 451876"/>
                            <a:gd name="connsiteY2" fmla="*/ 127000 h 489945"/>
                            <a:gd name="connsiteX3" fmla="*/ 285750 w 451876"/>
                            <a:gd name="connsiteY3" fmla="*/ 127000 h 489945"/>
                            <a:gd name="connsiteX4" fmla="*/ 285750 w 451876"/>
                            <a:gd name="connsiteY4" fmla="*/ 127000 h 489945"/>
                            <a:gd name="connsiteX5" fmla="*/ 311150 w 451876"/>
                            <a:gd name="connsiteY5" fmla="*/ 292100 h 489945"/>
                            <a:gd name="connsiteX6" fmla="*/ 209550 w 451876"/>
                            <a:gd name="connsiteY6" fmla="*/ 101600 h 489945"/>
                            <a:gd name="connsiteX7" fmla="*/ 209550 w 451876"/>
                            <a:gd name="connsiteY7" fmla="*/ 101600 h 489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1876" h="489945">
                              <a:moveTo>
                                <a:pt x="0" y="0"/>
                              </a:moveTo>
                              <a:cubicBezTo>
                                <a:pt x="191029" y="233891"/>
                                <a:pt x="382058" y="467783"/>
                                <a:pt x="438150" y="488950"/>
                              </a:cubicBezTo>
                              <a:cubicBezTo>
                                <a:pt x="494242" y="510117"/>
                                <a:pt x="361950" y="187325"/>
                                <a:pt x="336550" y="127000"/>
                              </a:cubicBezTo>
                              <a:cubicBezTo>
                                <a:pt x="311150" y="66675"/>
                                <a:pt x="285750" y="127000"/>
                                <a:pt x="285750" y="127000"/>
                              </a:cubicBezTo>
                              <a:lnTo>
                                <a:pt x="285750" y="127000"/>
                              </a:lnTo>
                              <a:cubicBezTo>
                                <a:pt x="289983" y="154517"/>
                                <a:pt x="323850" y="296333"/>
                                <a:pt x="311150" y="292100"/>
                              </a:cubicBezTo>
                              <a:cubicBezTo>
                                <a:pt x="298450" y="287867"/>
                                <a:pt x="209550" y="101600"/>
                                <a:pt x="209550" y="101600"/>
                              </a:cubicBezTo>
                              <a:lnTo>
                                <a:pt x="209550" y="1016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A9FD89" id="Freihandform: Form 70" o:spid="_x0000_s1026" style="position:absolute;margin-left:464.6pt;margin-top:18.1pt;width:35.6pt;height:38.6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51876,489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" path="m,c191029,233891,382058,467783,438150,488950,494242,510117,361950,187325,336550,127000v-25400,-60325,-50800,,-50800,l285750,127000v4233,27517,38100,169333,25400,165100c298450,287867,209550,101600,209550,101600r,e" filled="f" strokecolor="#1f3763 [1604]" strokeweight="1pt">
                <v:stroke joinstyle="miter"/>
                <v:path arrowok="t" o:connecttype="custom" o:connectlocs="0,0;438150,488950;336550,127000;285750,127000;285750,127000;311150,292100;209550,101600;209550,101600" o:connectangles="0,0,0,0,0,0,0,0"/>
              </v:shape>
            </w:pict>
          </mc:Fallback>
        </mc:AlternateContent>
      </w:r>
      <w:r w:rsidRPr="00FB70C9">
        <w:rPr>
          <w:sz w:val="44"/>
          <w:szCs w:val="44"/>
        </w:rPr>
        <w:t>Du brauchst:</w:t>
      </w:r>
    </w:p>
    <w:p w14:paraId="0435B4CA" w14:textId="77777777" w:rsidR="00FB70C9" w:rsidRPr="00FB70C9" w:rsidRDefault="00FB70C9" w:rsidP="00FB70C9">
      <w:pPr>
        <w:pStyle w:val="Listenabsatz"/>
        <w:numPr>
          <w:ilvl w:val="0"/>
          <w:numId w:val="1"/>
        </w:numPr>
        <w:rPr>
          <w:sz w:val="40"/>
          <w:szCs w:val="40"/>
        </w:rPr>
      </w:pPr>
      <w:r w:rsidRPr="00FB70C9">
        <w:rPr>
          <w:noProof/>
          <w:sz w:val="40"/>
          <w:szCs w:val="40"/>
        </w:rPr>
        <w:drawing>
          <wp:anchor distT="0" distB="0" distL="114300" distR="114300" simplePos="0" relativeHeight="251674624" behindDoc="0" locked="0" layoutInCell="1" allowOverlap="1" wp14:anchorId="53E130B4" wp14:editId="0A2C79B3">
            <wp:simplePos x="0" y="0"/>
            <wp:positionH relativeFrom="column">
              <wp:posOffset>5344160</wp:posOffset>
            </wp:positionH>
            <wp:positionV relativeFrom="paragraph">
              <wp:posOffset>294640</wp:posOffset>
            </wp:positionV>
            <wp:extent cx="685800" cy="602479"/>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024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0C9">
        <w:rPr>
          <w:sz w:val="40"/>
          <w:szCs w:val="40"/>
        </w:rPr>
        <w:t>1 leere Tetra-Pack Packung (ausgespült!)</w:t>
      </w:r>
    </w:p>
    <w:p w14:paraId="1B655DD6" w14:textId="77777777" w:rsidR="00FB70C9" w:rsidRPr="00FB70C9" w:rsidRDefault="00FB70C9" w:rsidP="00FB70C9">
      <w:pPr>
        <w:pStyle w:val="Listenabsatz"/>
        <w:numPr>
          <w:ilvl w:val="0"/>
          <w:numId w:val="1"/>
        </w:numPr>
        <w:rPr>
          <w:sz w:val="40"/>
          <w:szCs w:val="40"/>
        </w:rPr>
      </w:pPr>
      <w:r w:rsidRPr="00FB70C9">
        <w:rPr>
          <w:sz w:val="40"/>
          <w:szCs w:val="40"/>
        </w:rPr>
        <w:t>Acryl- oder Plakatfarbe</w:t>
      </w:r>
    </w:p>
    <w:p w14:paraId="1ACD93EA" w14:textId="77777777" w:rsidR="00FB70C9" w:rsidRPr="00FB70C9" w:rsidRDefault="00FB70C9" w:rsidP="00FB70C9">
      <w:pPr>
        <w:pStyle w:val="Listenabsatz"/>
        <w:numPr>
          <w:ilvl w:val="0"/>
          <w:numId w:val="1"/>
        </w:numPr>
        <w:rPr>
          <w:sz w:val="40"/>
          <w:szCs w:val="40"/>
        </w:rPr>
      </w:pPr>
      <w:r w:rsidRPr="00FB70C9">
        <w:rPr>
          <w:noProof/>
          <w:sz w:val="40"/>
          <w:szCs w:val="40"/>
        </w:rPr>
        <w:drawing>
          <wp:anchor distT="0" distB="0" distL="114300" distR="114300" simplePos="0" relativeHeight="251675648" behindDoc="0" locked="0" layoutInCell="1" allowOverlap="1" wp14:anchorId="51CCD5B0" wp14:editId="2349CDED">
            <wp:simplePos x="0" y="0"/>
            <wp:positionH relativeFrom="column">
              <wp:posOffset>6002020</wp:posOffset>
            </wp:positionH>
            <wp:positionV relativeFrom="paragraph">
              <wp:posOffset>226060</wp:posOffset>
            </wp:positionV>
            <wp:extent cx="441220" cy="5143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22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0C9">
        <w:rPr>
          <w:sz w:val="40"/>
          <w:szCs w:val="40"/>
        </w:rPr>
        <w:t>Pinsel</w:t>
      </w:r>
    </w:p>
    <w:p w14:paraId="5BB0422F" w14:textId="77777777" w:rsidR="00FB70C9" w:rsidRPr="00FB70C9" w:rsidRDefault="00FB70C9" w:rsidP="00FB70C9">
      <w:pPr>
        <w:pStyle w:val="Listenabsatz"/>
        <w:numPr>
          <w:ilvl w:val="0"/>
          <w:numId w:val="1"/>
        </w:numPr>
        <w:rPr>
          <w:sz w:val="40"/>
          <w:szCs w:val="40"/>
        </w:rPr>
      </w:pPr>
      <w:r w:rsidRPr="00FB70C9">
        <w:rPr>
          <w:noProof/>
          <w:sz w:val="40"/>
          <w:szCs w:val="40"/>
        </w:rPr>
        <w:drawing>
          <wp:anchor distT="0" distB="0" distL="114300" distR="114300" simplePos="0" relativeHeight="251677696" behindDoc="0" locked="0" layoutInCell="1" allowOverlap="1" wp14:anchorId="278A71BA" wp14:editId="0539AC1D">
            <wp:simplePos x="0" y="0"/>
            <wp:positionH relativeFrom="column">
              <wp:posOffset>3836670</wp:posOffset>
            </wp:positionH>
            <wp:positionV relativeFrom="paragraph">
              <wp:posOffset>253365</wp:posOffset>
            </wp:positionV>
            <wp:extent cx="412750" cy="322338"/>
            <wp:effectExtent l="0" t="0" r="6350" b="1905"/>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750" cy="3223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0C9">
        <w:rPr>
          <w:noProof/>
          <w:sz w:val="40"/>
          <w:szCs w:val="40"/>
        </w:rPr>
        <w:drawing>
          <wp:anchor distT="0" distB="0" distL="114300" distR="114300" simplePos="0" relativeHeight="251676672" behindDoc="0" locked="0" layoutInCell="1" allowOverlap="1" wp14:anchorId="108C8937" wp14:editId="7A78AAB0">
            <wp:simplePos x="0" y="0"/>
            <wp:positionH relativeFrom="column">
              <wp:posOffset>5125720</wp:posOffset>
            </wp:positionH>
            <wp:positionV relativeFrom="paragraph">
              <wp:posOffset>123825</wp:posOffset>
            </wp:positionV>
            <wp:extent cx="304800" cy="451104"/>
            <wp:effectExtent l="0" t="0" r="0" b="635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4511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0C9">
        <w:rPr>
          <w:sz w:val="40"/>
          <w:szCs w:val="40"/>
        </w:rPr>
        <w:t>1 Cuttermesser (Vorsicht!)</w:t>
      </w:r>
    </w:p>
    <w:p w14:paraId="13E7FE89" w14:textId="77777777" w:rsidR="00FB70C9" w:rsidRPr="00FB70C9" w:rsidRDefault="00FB70C9" w:rsidP="00FB70C9">
      <w:pPr>
        <w:pStyle w:val="Listenabsatz"/>
        <w:numPr>
          <w:ilvl w:val="0"/>
          <w:numId w:val="1"/>
        </w:numPr>
        <w:rPr>
          <w:sz w:val="40"/>
          <w:szCs w:val="40"/>
        </w:rPr>
      </w:pPr>
      <w:r w:rsidRPr="00FB70C9">
        <w:rPr>
          <w:sz w:val="40"/>
          <w:szCs w:val="40"/>
        </w:rPr>
        <w:t>Schere, Kleber</w:t>
      </w:r>
    </w:p>
    <w:p w14:paraId="461C921B" w14:textId="476FEAC7" w:rsidR="00FB70C9" w:rsidRPr="00FB70C9" w:rsidRDefault="00FB70C9" w:rsidP="00FB70C9">
      <w:pPr>
        <w:pStyle w:val="Listenabsatz"/>
        <w:numPr>
          <w:ilvl w:val="0"/>
          <w:numId w:val="1"/>
        </w:numPr>
        <w:rPr>
          <w:sz w:val="40"/>
          <w:szCs w:val="40"/>
        </w:rPr>
      </w:pPr>
      <w:r w:rsidRPr="00FB70C9">
        <w:rPr>
          <w:noProof/>
          <w:sz w:val="40"/>
          <w:szCs w:val="40"/>
        </w:rPr>
        <mc:AlternateContent>
          <mc:Choice Requires="wps">
            <w:drawing>
              <wp:anchor distT="0" distB="0" distL="114300" distR="114300" simplePos="0" relativeHeight="251679744" behindDoc="0" locked="0" layoutInCell="1" allowOverlap="1" wp14:anchorId="02392C7C" wp14:editId="666C3EFA">
                <wp:simplePos x="0" y="0"/>
                <wp:positionH relativeFrom="column">
                  <wp:posOffset>5601970</wp:posOffset>
                </wp:positionH>
                <wp:positionV relativeFrom="paragraph">
                  <wp:posOffset>220980</wp:posOffset>
                </wp:positionV>
                <wp:extent cx="298450" cy="393700"/>
                <wp:effectExtent l="0" t="0" r="25400" b="25400"/>
                <wp:wrapNone/>
                <wp:docPr id="65" name="Rechteck 65"/>
                <wp:cNvGraphicFramePr/>
                <a:graphic xmlns:a="http://schemas.openxmlformats.org/drawingml/2006/main">
                  <a:graphicData uri="http://schemas.microsoft.com/office/word/2010/wordprocessingShape">
                    <wps:wsp>
                      <wps:cNvSpPr/>
                      <wps:spPr>
                        <a:xfrm>
                          <a:off x="0" y="0"/>
                          <a:ext cx="298450" cy="393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E6138" id="Rechteck 65" o:spid="_x0000_s1026" style="position:absolute;margin-left:441.1pt;margin-top:17.4pt;width:23.5pt;height:3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" fillcolor="#4472c4 [3204]" strokecolor="#1f3763 [1604]" strokeweight="1pt"/>
            </w:pict>
          </mc:Fallback>
        </mc:AlternateContent>
      </w:r>
      <w:r w:rsidRPr="00FB70C9">
        <w:rPr>
          <w:noProof/>
          <w:sz w:val="40"/>
          <w:szCs w:val="40"/>
        </w:rPr>
        <w:drawing>
          <wp:anchor distT="0" distB="0" distL="114300" distR="114300" simplePos="0" relativeHeight="251678720" behindDoc="0" locked="0" layoutInCell="1" allowOverlap="1" wp14:anchorId="61B8E3EC" wp14:editId="0D0CC32F">
            <wp:simplePos x="0" y="0"/>
            <wp:positionH relativeFrom="column">
              <wp:posOffset>4331970</wp:posOffset>
            </wp:positionH>
            <wp:positionV relativeFrom="paragraph">
              <wp:posOffset>93980</wp:posOffset>
            </wp:positionV>
            <wp:extent cx="617220" cy="476250"/>
            <wp:effectExtent l="0" t="0" r="0" b="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 xml:space="preserve">etwas </w:t>
      </w:r>
      <w:r w:rsidRPr="00FB70C9">
        <w:rPr>
          <w:sz w:val="40"/>
          <w:szCs w:val="40"/>
        </w:rPr>
        <w:t>Schnur</w:t>
      </w:r>
    </w:p>
    <w:p w14:paraId="511DE276" w14:textId="62A627D5" w:rsidR="00FB70C9" w:rsidRPr="00FB70C9" w:rsidRDefault="00FB70C9" w:rsidP="00FB70C9">
      <w:pPr>
        <w:pStyle w:val="Listenabsatz"/>
        <w:numPr>
          <w:ilvl w:val="0"/>
          <w:numId w:val="1"/>
        </w:numPr>
        <w:rPr>
          <w:sz w:val="40"/>
          <w:szCs w:val="40"/>
        </w:rPr>
      </w:pPr>
      <w:r w:rsidRPr="00FB70C9">
        <w:rPr>
          <w:noProof/>
          <w:sz w:val="40"/>
          <w:szCs w:val="40"/>
        </w:rPr>
        <mc:AlternateContent>
          <mc:Choice Requires="wps">
            <w:drawing>
              <wp:anchor distT="0" distB="0" distL="114300" distR="114300" simplePos="0" relativeHeight="251680768" behindDoc="0" locked="0" layoutInCell="1" allowOverlap="1" wp14:anchorId="3DA88B83" wp14:editId="05FCE53A">
                <wp:simplePos x="0" y="0"/>
                <wp:positionH relativeFrom="column">
                  <wp:posOffset>5779770</wp:posOffset>
                </wp:positionH>
                <wp:positionV relativeFrom="paragraph">
                  <wp:posOffset>78105</wp:posOffset>
                </wp:positionV>
                <wp:extent cx="298450" cy="393700"/>
                <wp:effectExtent l="0" t="0" r="25400" b="25400"/>
                <wp:wrapNone/>
                <wp:docPr id="68" name="Rechteck 68"/>
                <wp:cNvGraphicFramePr/>
                <a:graphic xmlns:a="http://schemas.openxmlformats.org/drawingml/2006/main">
                  <a:graphicData uri="http://schemas.microsoft.com/office/word/2010/wordprocessingShape">
                    <wps:wsp>
                      <wps:cNvSpPr/>
                      <wps:spPr>
                        <a:xfrm>
                          <a:off x="0" y="0"/>
                          <a:ext cx="298450" cy="3937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96C1E" id="Rechteck 68" o:spid="_x0000_s1026" style="position:absolute;margin-left:455.1pt;margin-top:6.15pt;width:23.5pt;height:3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" fillcolor="#ed7d31 [3205]" strokecolor="#823b0b [1605]" strokeweight="1pt"/>
            </w:pict>
          </mc:Fallback>
        </mc:AlternateContent>
      </w:r>
      <w:r w:rsidRPr="00FB70C9">
        <w:rPr>
          <w:noProof/>
          <w:sz w:val="40"/>
          <w:szCs w:val="40"/>
        </w:rPr>
        <mc:AlternateContent>
          <mc:Choice Requires="wps">
            <w:drawing>
              <wp:anchor distT="0" distB="0" distL="114300" distR="114300" simplePos="0" relativeHeight="251681792" behindDoc="0" locked="0" layoutInCell="1" allowOverlap="1" wp14:anchorId="51F2A43B" wp14:editId="6493542E">
                <wp:simplePos x="0" y="0"/>
                <wp:positionH relativeFrom="column">
                  <wp:posOffset>6002020</wp:posOffset>
                </wp:positionH>
                <wp:positionV relativeFrom="paragraph">
                  <wp:posOffset>8255</wp:posOffset>
                </wp:positionV>
                <wp:extent cx="298450" cy="393700"/>
                <wp:effectExtent l="0" t="0" r="25400" b="25400"/>
                <wp:wrapNone/>
                <wp:docPr id="69" name="Rechteck 69"/>
                <wp:cNvGraphicFramePr/>
                <a:graphic xmlns:a="http://schemas.openxmlformats.org/drawingml/2006/main">
                  <a:graphicData uri="http://schemas.microsoft.com/office/word/2010/wordprocessingShape">
                    <wps:wsp>
                      <wps:cNvSpPr/>
                      <wps:spPr>
                        <a:xfrm>
                          <a:off x="0" y="0"/>
                          <a:ext cx="298450" cy="3937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9EDF4" id="Rechteck 69" o:spid="_x0000_s1026" style="position:absolute;margin-left:472.6pt;margin-top:.65pt;width:23.5pt;height:3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" fillcolor="#ffc000 [3207]" strokecolor="#7f5f00 [1607]" strokeweight="1pt"/>
            </w:pict>
          </mc:Fallback>
        </mc:AlternateContent>
      </w:r>
      <w:r>
        <w:rPr>
          <w:sz w:val="40"/>
          <w:szCs w:val="40"/>
        </w:rPr>
        <w:t>1 Ast</w:t>
      </w:r>
    </w:p>
    <w:p w14:paraId="02859BBE" w14:textId="77777777" w:rsidR="00FB70C9" w:rsidRPr="00FB70C9" w:rsidRDefault="00FB70C9" w:rsidP="00FB70C9">
      <w:pPr>
        <w:pStyle w:val="Listenabsatz"/>
        <w:numPr>
          <w:ilvl w:val="0"/>
          <w:numId w:val="1"/>
        </w:numPr>
        <w:rPr>
          <w:sz w:val="40"/>
          <w:szCs w:val="40"/>
        </w:rPr>
      </w:pPr>
      <w:proofErr w:type="spellStart"/>
      <w:r w:rsidRPr="00FB70C9">
        <w:rPr>
          <w:sz w:val="40"/>
          <w:szCs w:val="40"/>
        </w:rPr>
        <w:t>Dekoband</w:t>
      </w:r>
      <w:proofErr w:type="spellEnd"/>
      <w:r w:rsidRPr="00FB70C9">
        <w:rPr>
          <w:sz w:val="40"/>
          <w:szCs w:val="40"/>
        </w:rPr>
        <w:t xml:space="preserve">, Pappe, Moosgummi etc. </w:t>
      </w:r>
    </w:p>
    <w:p w14:paraId="6277D865" w14:textId="77777777" w:rsidR="00FB70C9" w:rsidRDefault="00FB70C9" w:rsidP="003B3381"/>
    <w:p w14:paraId="7683439B" w14:textId="77777777" w:rsidR="00FB70C9" w:rsidRDefault="003B3381" w:rsidP="007A4FCE">
      <w:pPr>
        <w:rPr>
          <w:noProof/>
        </w:rPr>
      </w:pPr>
      <w:r>
        <w:rPr>
          <w:noProof/>
        </w:rPr>
        <mc:AlternateContent>
          <mc:Choice Requires="wps">
            <w:drawing>
              <wp:anchor distT="0" distB="0" distL="114300" distR="114300" simplePos="0" relativeHeight="251659264" behindDoc="0" locked="0" layoutInCell="1" allowOverlap="1" wp14:anchorId="77FF2FF7" wp14:editId="73561279">
                <wp:simplePos x="0" y="0"/>
                <wp:positionH relativeFrom="column">
                  <wp:posOffset>4291330</wp:posOffset>
                </wp:positionH>
                <wp:positionV relativeFrom="paragraph">
                  <wp:posOffset>307340</wp:posOffset>
                </wp:positionV>
                <wp:extent cx="2400300" cy="3078480"/>
                <wp:effectExtent l="0" t="0" r="0" b="7620"/>
                <wp:wrapNone/>
                <wp:docPr id="29" name="Textfeld 29"/>
                <wp:cNvGraphicFramePr/>
                <a:graphic xmlns:a="http://schemas.openxmlformats.org/drawingml/2006/main">
                  <a:graphicData uri="http://schemas.microsoft.com/office/word/2010/wordprocessingShape">
                    <wps:wsp>
                      <wps:cNvSpPr txBox="1"/>
                      <wps:spPr>
                        <a:xfrm>
                          <a:off x="0" y="0"/>
                          <a:ext cx="2400300" cy="3078480"/>
                        </a:xfrm>
                        <a:prstGeom prst="rect">
                          <a:avLst/>
                        </a:prstGeom>
                        <a:solidFill>
                          <a:schemeClr val="lt1"/>
                        </a:solidFill>
                        <a:ln w="6350">
                          <a:noFill/>
                        </a:ln>
                      </wps:spPr>
                      <wps:txbx>
                        <w:txbxContent>
                          <w:p w14:paraId="361C11FF" w14:textId="6DEB32FC" w:rsidR="003B3381" w:rsidRDefault="003B3381">
                            <w:pPr>
                              <w:rPr>
                                <w:rStyle w:val="hotkey-layer"/>
                                <w:rFonts w:cs="Arial"/>
                                <w:sz w:val="52"/>
                                <w:szCs w:val="52"/>
                              </w:rPr>
                            </w:pPr>
                            <w:r w:rsidRPr="003B3381">
                              <w:rPr>
                                <w:rStyle w:val="hotkey-layer"/>
                                <w:rFonts w:cs="Arial"/>
                                <w:sz w:val="52"/>
                                <w:szCs w:val="52"/>
                              </w:rPr>
                              <w:t xml:space="preserve">Lege dir deine Materialien zurecht. </w:t>
                            </w:r>
                          </w:p>
                          <w:p w14:paraId="730FD518" w14:textId="77777777" w:rsidR="003B3381" w:rsidRPr="003B3381" w:rsidRDefault="003B3381">
                            <w:pPr>
                              <w:rPr>
                                <w:rStyle w:val="hotkey-layer"/>
                                <w:rFonts w:cs="Arial"/>
                                <w:sz w:val="52"/>
                                <w:szCs w:val="52"/>
                              </w:rPr>
                            </w:pPr>
                          </w:p>
                          <w:p w14:paraId="132AEB32" w14:textId="76F52868" w:rsidR="003B3381" w:rsidRPr="003B3381" w:rsidRDefault="003B3381">
                            <w:pPr>
                              <w:rPr>
                                <w:sz w:val="56"/>
                                <w:szCs w:val="44"/>
                              </w:rPr>
                            </w:pPr>
                            <w:r w:rsidRPr="003B3381">
                              <w:rPr>
                                <w:rStyle w:val="hotkey-layer"/>
                                <w:rFonts w:cs="Arial"/>
                                <w:sz w:val="52"/>
                                <w:szCs w:val="52"/>
                              </w:rPr>
                              <w:t>Male die Packung mit Farbe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FF2FF7" id="_x0000_t202" coordsize="21600,21600" o:spt="202" path="m,l,21600r21600,l21600,xe">
                <v:stroke joinstyle="miter"/>
                <v:path gradientshapeok="t" o:connecttype="rect"/>
              </v:shapetype>
              <v:shape id="Textfeld 29" o:spid="_x0000_s1026" type="#_x0000_t202" style="position:absolute;margin-left:337.9pt;margin-top:24.2pt;width:189pt;height:24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" fillcolor="white [3201]" stroked="f" strokeweight=".5pt">
                <v:textbox>
                  <w:txbxContent>
                    <w:p w14:paraId="361C11FF" w14:textId="6DEB32FC" w:rsidR="003B3381" w:rsidRDefault="003B3381">
                      <w:pPr>
                        <w:rPr>
                          <w:rStyle w:val="hotkey-layer"/>
                          <w:rFonts w:cs="Arial"/>
                          <w:sz w:val="52"/>
                          <w:szCs w:val="52"/>
                        </w:rPr>
                      </w:pPr>
                      <w:r w:rsidRPr="003B3381">
                        <w:rPr>
                          <w:rStyle w:val="hotkey-layer"/>
                          <w:rFonts w:cs="Arial"/>
                          <w:sz w:val="52"/>
                          <w:szCs w:val="52"/>
                        </w:rPr>
                        <w:t xml:space="preserve">Lege dir deine Materialien zurecht. </w:t>
                      </w:r>
                    </w:p>
                    <w:p w14:paraId="730FD518" w14:textId="77777777" w:rsidR="003B3381" w:rsidRPr="003B3381" w:rsidRDefault="003B3381">
                      <w:pPr>
                        <w:rPr>
                          <w:rStyle w:val="hotkey-layer"/>
                          <w:rFonts w:cs="Arial"/>
                          <w:sz w:val="52"/>
                          <w:szCs w:val="52"/>
                        </w:rPr>
                      </w:pPr>
                    </w:p>
                    <w:p w14:paraId="132AEB32" w14:textId="76F52868" w:rsidR="003B3381" w:rsidRPr="003B3381" w:rsidRDefault="003B3381">
                      <w:pPr>
                        <w:rPr>
                          <w:sz w:val="56"/>
                          <w:szCs w:val="44"/>
                        </w:rPr>
                      </w:pPr>
                      <w:r w:rsidRPr="003B3381">
                        <w:rPr>
                          <w:rStyle w:val="hotkey-layer"/>
                          <w:rFonts w:cs="Arial"/>
                          <w:sz w:val="52"/>
                          <w:szCs w:val="52"/>
                        </w:rPr>
                        <w:t>Male die Packung mit Farbe an.</w:t>
                      </w:r>
                    </w:p>
                  </w:txbxContent>
                </v:textbox>
              </v:shape>
            </w:pict>
          </mc:Fallback>
        </mc:AlternateContent>
      </w:r>
    </w:p>
    <w:p w14:paraId="095EA4FD" w14:textId="04F59BBC" w:rsidR="00D44224" w:rsidRDefault="00FB70C9" w:rsidP="007A4FCE">
      <w:pPr>
        <w:rPr>
          <w:noProof/>
        </w:rPr>
      </w:pPr>
      <w:r>
        <w:rPr>
          <w:noProof/>
        </w:rPr>
        <mc:AlternateContent>
          <mc:Choice Requires="wps">
            <w:drawing>
              <wp:anchor distT="0" distB="0" distL="114300" distR="114300" simplePos="0" relativeHeight="251684864" behindDoc="0" locked="0" layoutInCell="1" allowOverlap="1" wp14:anchorId="42D2582B" wp14:editId="528B28FA">
                <wp:simplePos x="0" y="0"/>
                <wp:positionH relativeFrom="margin">
                  <wp:align>left</wp:align>
                </wp:positionH>
                <wp:positionV relativeFrom="paragraph">
                  <wp:posOffset>3108960</wp:posOffset>
                </wp:positionV>
                <wp:extent cx="6614160" cy="175260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6614160" cy="1752600"/>
                        </a:xfrm>
                        <a:prstGeom prst="rect">
                          <a:avLst/>
                        </a:prstGeom>
                        <a:noFill/>
                        <a:ln w="6350">
                          <a:noFill/>
                        </a:ln>
                      </wps:spPr>
                      <wps:txbx>
                        <w:txbxContent>
                          <w:p w14:paraId="76C156A9" w14:textId="6236A5E3" w:rsidR="00FB70C9" w:rsidRPr="003B3381" w:rsidRDefault="00FB70C9" w:rsidP="00FB70C9">
                            <w:pPr>
                              <w:rPr>
                                <w:sz w:val="44"/>
                                <w:szCs w:val="44"/>
                              </w:rPr>
                            </w:pPr>
                            <w:r>
                              <w:rPr>
                                <w:rStyle w:val="hotkey-layer"/>
                                <w:rFonts w:cs="Arial"/>
                                <w:sz w:val="48"/>
                                <w:szCs w:val="48"/>
                              </w:rPr>
                              <w:t>Solltest du keine deckenden Farben haben, kannst du dein Vogelhaus auch einfach mit buntem Papier oder Ähnlichem bekleben. Hänge es dann am Ende bitte nur so auf, dass es vor Wasser geschützt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2582B" id="Textfeld 37" o:spid="_x0000_s1027" type="#_x0000_t202" style="position:absolute;margin-left:0;margin-top:244.8pt;width:520.8pt;height:138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" filled="f" stroked="f" strokeweight=".5pt">
                <v:textbox>
                  <w:txbxContent>
                    <w:p w14:paraId="76C156A9" w14:textId="6236A5E3" w:rsidR="00FB70C9" w:rsidRPr="003B3381" w:rsidRDefault="00FB70C9" w:rsidP="00FB70C9">
                      <w:pPr>
                        <w:rPr>
                          <w:sz w:val="44"/>
                          <w:szCs w:val="44"/>
                        </w:rPr>
                      </w:pPr>
                      <w:r>
                        <w:rPr>
                          <w:rStyle w:val="hotkey-layer"/>
                          <w:rFonts w:cs="Arial"/>
                          <w:sz w:val="48"/>
                          <w:szCs w:val="48"/>
                        </w:rPr>
                        <w:t>Solltest du keine deckenden Farben haben, kannst du dein Vogelhaus auch einfach mit buntem Papier oder Ähnlichem bekleben. Hänge es dann am Ende bitte nur so auf, dass es vor Wasser geschützt ist.</w:t>
                      </w:r>
                    </w:p>
                  </w:txbxContent>
                </v:textbox>
                <w10:wrap anchorx="margin"/>
              </v:shape>
            </w:pict>
          </mc:Fallback>
        </mc:AlternateContent>
      </w:r>
      <w:r w:rsidR="00D44224">
        <w:rPr>
          <w:noProof/>
        </w:rPr>
        <w:drawing>
          <wp:inline distT="0" distB="0" distL="0" distR="0" wp14:anchorId="2259DC8A" wp14:editId="5E7273D3">
            <wp:extent cx="3963409" cy="2971429"/>
            <wp:effectExtent l="38100" t="38100" r="37465" b="387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7642" cy="2974603"/>
                    </a:xfrm>
                    <a:prstGeom prst="rect">
                      <a:avLst/>
                    </a:prstGeom>
                    <a:noFill/>
                    <a:ln w="28575">
                      <a:solidFill>
                        <a:schemeClr val="tx1"/>
                      </a:solidFill>
                    </a:ln>
                  </pic:spPr>
                </pic:pic>
              </a:graphicData>
            </a:graphic>
          </wp:inline>
        </w:drawing>
      </w:r>
    </w:p>
    <w:p w14:paraId="7D767D72" w14:textId="13B0E95F" w:rsidR="00D44224" w:rsidRDefault="00D44224" w:rsidP="007A4FCE">
      <w:pPr>
        <w:rPr>
          <w:noProof/>
        </w:rPr>
      </w:pPr>
    </w:p>
    <w:p w14:paraId="1B645B96" w14:textId="7693B992" w:rsidR="00D44224" w:rsidRDefault="00D44224" w:rsidP="007A4FCE">
      <w:pPr>
        <w:rPr>
          <w:noProof/>
        </w:rPr>
      </w:pPr>
    </w:p>
    <w:p w14:paraId="30052923" w14:textId="77777777" w:rsidR="00FB70C9" w:rsidRDefault="00FB70C9" w:rsidP="007A4FCE">
      <w:pPr>
        <w:rPr>
          <w:noProof/>
        </w:rPr>
      </w:pPr>
    </w:p>
    <w:p w14:paraId="4D8DD7BD" w14:textId="559A5BE1" w:rsidR="00D44224" w:rsidRDefault="00D44224" w:rsidP="007A4FCE">
      <w:pPr>
        <w:rPr>
          <w:noProof/>
        </w:rPr>
      </w:pPr>
    </w:p>
    <w:p w14:paraId="1DC3A7FF" w14:textId="7610B2A2" w:rsidR="00D44224" w:rsidRDefault="00D44224" w:rsidP="007A4FCE">
      <w:pPr>
        <w:rPr>
          <w:noProof/>
        </w:rPr>
      </w:pPr>
    </w:p>
    <w:p w14:paraId="79A1D840" w14:textId="77777777" w:rsidR="00D44224" w:rsidRDefault="00D44224" w:rsidP="007A4FCE">
      <w:pPr>
        <w:rPr>
          <w:noProof/>
        </w:rPr>
      </w:pPr>
    </w:p>
    <w:p w14:paraId="28F971E5" w14:textId="32ACE382" w:rsidR="00D44224" w:rsidRDefault="003B3381" w:rsidP="007A4FCE">
      <w:r>
        <w:rPr>
          <w:noProof/>
        </w:rPr>
        <mc:AlternateContent>
          <mc:Choice Requires="wps">
            <w:drawing>
              <wp:anchor distT="0" distB="0" distL="114300" distR="114300" simplePos="0" relativeHeight="251661312" behindDoc="0" locked="0" layoutInCell="1" allowOverlap="1" wp14:anchorId="2801DA34" wp14:editId="2F809E6D">
                <wp:simplePos x="0" y="0"/>
                <wp:positionH relativeFrom="margin">
                  <wp:align>left</wp:align>
                </wp:positionH>
                <wp:positionV relativeFrom="paragraph">
                  <wp:posOffset>3542030</wp:posOffset>
                </wp:positionV>
                <wp:extent cx="6614160" cy="1516380"/>
                <wp:effectExtent l="0" t="0" r="0" b="7620"/>
                <wp:wrapNone/>
                <wp:docPr id="30" name="Textfeld 30"/>
                <wp:cNvGraphicFramePr/>
                <a:graphic xmlns:a="http://schemas.openxmlformats.org/drawingml/2006/main">
                  <a:graphicData uri="http://schemas.microsoft.com/office/word/2010/wordprocessingShape">
                    <wps:wsp>
                      <wps:cNvSpPr txBox="1"/>
                      <wps:spPr>
                        <a:xfrm>
                          <a:off x="0" y="0"/>
                          <a:ext cx="6614160" cy="1516380"/>
                        </a:xfrm>
                        <a:prstGeom prst="rect">
                          <a:avLst/>
                        </a:prstGeom>
                        <a:solidFill>
                          <a:sysClr val="window" lastClr="FFFFFF"/>
                        </a:solidFill>
                        <a:ln w="6350">
                          <a:noFill/>
                        </a:ln>
                      </wps:spPr>
                      <wps:txbx>
                        <w:txbxContent>
                          <w:p w14:paraId="7BCA1B38" w14:textId="6D787025" w:rsidR="003B3381" w:rsidRPr="003B3381" w:rsidRDefault="003B3381" w:rsidP="003B3381">
                            <w:pPr>
                              <w:rPr>
                                <w:sz w:val="44"/>
                                <w:szCs w:val="44"/>
                              </w:rPr>
                            </w:pPr>
                            <w:r w:rsidRPr="003B3381">
                              <w:rPr>
                                <w:rStyle w:val="hotkey-layer"/>
                                <w:rFonts w:cs="Arial"/>
                                <w:sz w:val="48"/>
                                <w:szCs w:val="48"/>
                              </w:rPr>
                              <w:t>Solltest du eine helle Farbe verwenden, musst du wahrscheinlich mehrere Schichten auftragen, bis die Farbe deckt. In der Zwischenzeit kannst du bereits Deko-Objekte, wie Fenster, Blumen usw. ausschneiden</w:t>
                            </w:r>
                            <w:r>
                              <w:rPr>
                                <w:rStyle w:val="hotkey-layer"/>
                                <w:rFonts w:cs="Arial"/>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DA34" id="Textfeld 30" o:spid="_x0000_s1028" type="#_x0000_t202" style="position:absolute;margin-left:0;margin-top:278.9pt;width:520.8pt;height:119.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" fillcolor="window" stroked="f" strokeweight=".5pt">
                <v:textbox>
                  <w:txbxContent>
                    <w:p w14:paraId="7BCA1B38" w14:textId="6D787025" w:rsidR="003B3381" w:rsidRPr="003B3381" w:rsidRDefault="003B3381" w:rsidP="003B3381">
                      <w:pPr>
                        <w:rPr>
                          <w:sz w:val="44"/>
                          <w:szCs w:val="44"/>
                        </w:rPr>
                      </w:pPr>
                      <w:r w:rsidRPr="003B3381">
                        <w:rPr>
                          <w:rStyle w:val="hotkey-layer"/>
                          <w:rFonts w:cs="Arial"/>
                          <w:sz w:val="48"/>
                          <w:szCs w:val="48"/>
                        </w:rPr>
                        <w:t xml:space="preserve">Solltest du eine helle Farbe verwenden, musst du wahrscheinlich mehrere Schichten auftragen, bis die Farbe deckt. </w:t>
                      </w:r>
                      <w:r w:rsidRPr="003B3381">
                        <w:rPr>
                          <w:rStyle w:val="hotkey-layer"/>
                          <w:rFonts w:cs="Arial"/>
                          <w:sz w:val="48"/>
                          <w:szCs w:val="48"/>
                        </w:rPr>
                        <w:t>In der Zwischenzeit kannst du bereits Deko-Objekte, wie Fenster, Blumen usw. ausschneiden</w:t>
                      </w:r>
                      <w:r>
                        <w:rPr>
                          <w:rStyle w:val="hotkey-layer"/>
                          <w:rFonts w:cs="Arial"/>
                          <w:sz w:val="48"/>
                          <w:szCs w:val="48"/>
                        </w:rPr>
                        <w:t>.</w:t>
                      </w:r>
                    </w:p>
                  </w:txbxContent>
                </v:textbox>
                <w10:wrap anchorx="margin"/>
              </v:shape>
            </w:pict>
          </mc:Fallback>
        </mc:AlternateContent>
      </w:r>
      <w:r w:rsidR="00D44224">
        <w:rPr>
          <w:noProof/>
        </w:rPr>
        <w:drawing>
          <wp:inline distT="0" distB="0" distL="0" distR="0" wp14:anchorId="050E73B9" wp14:editId="321A6ACA">
            <wp:extent cx="3341370" cy="2441770"/>
            <wp:effectExtent l="30797" t="45403" r="42228" b="42227"/>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56" r="2390"/>
                    <a:stretch/>
                  </pic:blipFill>
                  <pic:spPr bwMode="auto">
                    <a:xfrm rot="5400000">
                      <a:off x="0" y="0"/>
                      <a:ext cx="3342520" cy="244261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r w:rsidR="00D44224">
        <w:tab/>
      </w:r>
      <w:r w:rsidR="00D44224">
        <w:tab/>
      </w:r>
      <w:r w:rsidR="00D44224">
        <w:tab/>
      </w:r>
      <w:r w:rsidR="00D44224">
        <w:tab/>
      </w:r>
      <w:r w:rsidR="00D44224">
        <w:rPr>
          <w:noProof/>
        </w:rPr>
        <w:drawing>
          <wp:inline distT="0" distB="0" distL="0" distR="0" wp14:anchorId="6F58F079" wp14:editId="18F64858">
            <wp:extent cx="3349986" cy="2511537"/>
            <wp:effectExtent l="38100" t="38100" r="41275" b="412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56506" cy="2516425"/>
                    </a:xfrm>
                    <a:prstGeom prst="rect">
                      <a:avLst/>
                    </a:prstGeom>
                    <a:noFill/>
                    <a:ln w="28575">
                      <a:solidFill>
                        <a:schemeClr val="tx1"/>
                      </a:solidFill>
                    </a:ln>
                  </pic:spPr>
                </pic:pic>
              </a:graphicData>
            </a:graphic>
          </wp:inline>
        </w:drawing>
      </w:r>
    </w:p>
    <w:p w14:paraId="1A24F2C5" w14:textId="06562A99" w:rsidR="00D44224" w:rsidRDefault="00D44224" w:rsidP="007A4FCE"/>
    <w:p w14:paraId="19844ECD" w14:textId="77777777" w:rsidR="00D44224" w:rsidRDefault="00D44224" w:rsidP="007A4FCE"/>
    <w:p w14:paraId="54DD329C" w14:textId="0E129A38" w:rsidR="00D44224" w:rsidRDefault="00D44224" w:rsidP="007A4FCE"/>
    <w:p w14:paraId="7AB31C2C" w14:textId="444CCF47" w:rsidR="003B3381" w:rsidRDefault="003B3381" w:rsidP="007A4FCE"/>
    <w:p w14:paraId="51B8A40B" w14:textId="5A92A458" w:rsidR="003B3381" w:rsidRDefault="003B3381" w:rsidP="007A4FCE">
      <w:r>
        <w:rPr>
          <w:noProof/>
        </w:rPr>
        <mc:AlternateContent>
          <mc:Choice Requires="wps">
            <w:drawing>
              <wp:anchor distT="0" distB="0" distL="114300" distR="114300" simplePos="0" relativeHeight="251663360" behindDoc="0" locked="0" layoutInCell="1" allowOverlap="1" wp14:anchorId="58A736F7" wp14:editId="691061F8">
                <wp:simplePos x="0" y="0"/>
                <wp:positionH relativeFrom="column">
                  <wp:posOffset>4001770</wp:posOffset>
                </wp:positionH>
                <wp:positionV relativeFrom="paragraph">
                  <wp:posOffset>275590</wp:posOffset>
                </wp:positionV>
                <wp:extent cx="2651760" cy="3063240"/>
                <wp:effectExtent l="0" t="0" r="0" b="3810"/>
                <wp:wrapNone/>
                <wp:docPr id="31" name="Textfeld 31"/>
                <wp:cNvGraphicFramePr/>
                <a:graphic xmlns:a="http://schemas.openxmlformats.org/drawingml/2006/main">
                  <a:graphicData uri="http://schemas.microsoft.com/office/word/2010/wordprocessingShape">
                    <wps:wsp>
                      <wps:cNvSpPr txBox="1"/>
                      <wps:spPr>
                        <a:xfrm>
                          <a:off x="0" y="0"/>
                          <a:ext cx="2651760" cy="3063240"/>
                        </a:xfrm>
                        <a:prstGeom prst="rect">
                          <a:avLst/>
                        </a:prstGeom>
                        <a:solidFill>
                          <a:sysClr val="window" lastClr="FFFFFF"/>
                        </a:solidFill>
                        <a:ln w="6350">
                          <a:noFill/>
                        </a:ln>
                      </wps:spPr>
                      <wps:txbx>
                        <w:txbxContent>
                          <w:p w14:paraId="41B3ED5F" w14:textId="1EA487A0" w:rsidR="003B3381" w:rsidRPr="003B3381" w:rsidRDefault="003B3381" w:rsidP="003B3381">
                            <w:pPr>
                              <w:rPr>
                                <w:sz w:val="52"/>
                                <w:szCs w:val="40"/>
                              </w:rPr>
                            </w:pPr>
                            <w:r w:rsidRPr="003B3381">
                              <w:rPr>
                                <w:rStyle w:val="hotkey-layer"/>
                                <w:rFonts w:cs="Arial"/>
                                <w:sz w:val="48"/>
                                <w:szCs w:val="48"/>
                              </w:rPr>
                              <w:t>Lass die Farbe gut trocknen. Bitte danach eine</w:t>
                            </w:r>
                            <w:r>
                              <w:rPr>
                                <w:rStyle w:val="hotkey-layer"/>
                                <w:rFonts w:cs="Arial"/>
                                <w:sz w:val="48"/>
                                <w:szCs w:val="48"/>
                              </w:rPr>
                              <w:t>n</w:t>
                            </w:r>
                            <w:r w:rsidRPr="003B3381">
                              <w:rPr>
                                <w:rStyle w:val="hotkey-layer"/>
                                <w:rFonts w:cs="Arial"/>
                                <w:sz w:val="48"/>
                                <w:szCs w:val="48"/>
                              </w:rPr>
                              <w:t xml:space="preserve"> Erwachsenen in der unteren Hälfte der Packung zwei geg</w:t>
                            </w:r>
                            <w:r>
                              <w:rPr>
                                <w:rStyle w:val="hotkey-layer"/>
                                <w:rFonts w:cs="Arial"/>
                                <w:sz w:val="48"/>
                                <w:szCs w:val="48"/>
                              </w:rPr>
                              <w:t>e</w:t>
                            </w:r>
                            <w:r w:rsidRPr="003B3381">
                              <w:rPr>
                                <w:rStyle w:val="hotkey-layer"/>
                                <w:rFonts w:cs="Arial"/>
                                <w:sz w:val="48"/>
                                <w:szCs w:val="48"/>
                              </w:rPr>
                              <w:t>nüberliegende</w:t>
                            </w:r>
                            <w:r>
                              <w:rPr>
                                <w:rStyle w:val="hotkey-layer"/>
                                <w:rFonts w:cs="Arial"/>
                                <w:sz w:val="48"/>
                                <w:szCs w:val="48"/>
                              </w:rPr>
                              <w:t xml:space="preserve"> Fenster auszuschneiden.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736F7" id="Textfeld 31" o:spid="_x0000_s1029" type="#_x0000_t202" style="position:absolute;margin-left:315.1pt;margin-top:21.7pt;width:208.8pt;height:24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" fillcolor="window" stroked="f" strokeweight=".5pt">
                <v:textbox>
                  <w:txbxContent>
                    <w:p w14:paraId="41B3ED5F" w14:textId="1EA487A0" w:rsidR="003B3381" w:rsidRPr="003B3381" w:rsidRDefault="003B3381" w:rsidP="003B3381">
                      <w:pPr>
                        <w:rPr>
                          <w:sz w:val="52"/>
                          <w:szCs w:val="40"/>
                        </w:rPr>
                      </w:pPr>
                      <w:r w:rsidRPr="003B3381">
                        <w:rPr>
                          <w:rStyle w:val="hotkey-layer"/>
                          <w:rFonts w:cs="Arial"/>
                          <w:sz w:val="48"/>
                          <w:szCs w:val="48"/>
                        </w:rPr>
                        <w:t>Lass die Farbe gut trocknen. Bitte danach eine</w:t>
                      </w:r>
                      <w:r>
                        <w:rPr>
                          <w:rStyle w:val="hotkey-layer"/>
                          <w:rFonts w:cs="Arial"/>
                          <w:sz w:val="48"/>
                          <w:szCs w:val="48"/>
                        </w:rPr>
                        <w:t>n</w:t>
                      </w:r>
                      <w:r w:rsidRPr="003B3381">
                        <w:rPr>
                          <w:rStyle w:val="hotkey-layer"/>
                          <w:rFonts w:cs="Arial"/>
                          <w:sz w:val="48"/>
                          <w:szCs w:val="48"/>
                        </w:rPr>
                        <w:t xml:space="preserve"> Erwachsenen in der unteren Hälfte der Packung zwei geg</w:t>
                      </w:r>
                      <w:r>
                        <w:rPr>
                          <w:rStyle w:val="hotkey-layer"/>
                          <w:rFonts w:cs="Arial"/>
                          <w:sz w:val="48"/>
                          <w:szCs w:val="48"/>
                        </w:rPr>
                        <w:t>e</w:t>
                      </w:r>
                      <w:r w:rsidRPr="003B3381">
                        <w:rPr>
                          <w:rStyle w:val="hotkey-layer"/>
                          <w:rFonts w:cs="Arial"/>
                          <w:sz w:val="48"/>
                          <w:szCs w:val="48"/>
                        </w:rPr>
                        <w:t>nüberliegende</w:t>
                      </w:r>
                      <w:r>
                        <w:rPr>
                          <w:rStyle w:val="hotkey-layer"/>
                          <w:rFonts w:cs="Arial"/>
                          <w:sz w:val="48"/>
                          <w:szCs w:val="48"/>
                        </w:rPr>
                        <w:t xml:space="preserve"> Fenster auszuschneiden.</w:t>
                      </w:r>
                    </w:p>
                  </w:txbxContent>
                </v:textbox>
              </v:shape>
            </w:pict>
          </mc:Fallback>
        </mc:AlternateContent>
      </w:r>
    </w:p>
    <w:p w14:paraId="7102BC56" w14:textId="0855B1CC" w:rsidR="00D44224" w:rsidRDefault="00D44224" w:rsidP="007A4FCE">
      <w:r>
        <w:rPr>
          <w:noProof/>
        </w:rPr>
        <w:drawing>
          <wp:inline distT="0" distB="0" distL="0" distR="0" wp14:anchorId="752F5CFE" wp14:editId="350F6A6B">
            <wp:extent cx="3780954" cy="2834640"/>
            <wp:effectExtent l="38100" t="38100" r="29210" b="419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3511" cy="2836557"/>
                    </a:xfrm>
                    <a:prstGeom prst="rect">
                      <a:avLst/>
                    </a:prstGeom>
                    <a:noFill/>
                    <a:ln w="28575">
                      <a:solidFill>
                        <a:schemeClr val="tx1"/>
                      </a:solidFill>
                    </a:ln>
                  </pic:spPr>
                </pic:pic>
              </a:graphicData>
            </a:graphic>
          </wp:inline>
        </w:drawing>
      </w:r>
    </w:p>
    <w:p w14:paraId="4D9F2BF4" w14:textId="6E660C1A" w:rsidR="00D44224" w:rsidRDefault="00D44224" w:rsidP="007A4FCE"/>
    <w:p w14:paraId="5BEB20D4" w14:textId="6B18DDCE" w:rsidR="00D44224" w:rsidRDefault="00D44224" w:rsidP="007A4FCE"/>
    <w:p w14:paraId="5AFD5DCD" w14:textId="26629B1A" w:rsidR="00D44224" w:rsidRDefault="003B3381" w:rsidP="007A4FCE">
      <w:r>
        <w:rPr>
          <w:noProof/>
        </w:rPr>
        <mc:AlternateContent>
          <mc:Choice Requires="wps">
            <w:drawing>
              <wp:anchor distT="0" distB="0" distL="114300" distR="114300" simplePos="0" relativeHeight="251665408" behindDoc="0" locked="0" layoutInCell="1" allowOverlap="1" wp14:anchorId="53294D94" wp14:editId="7D798531">
                <wp:simplePos x="0" y="0"/>
                <wp:positionH relativeFrom="column">
                  <wp:posOffset>3590290</wp:posOffset>
                </wp:positionH>
                <wp:positionV relativeFrom="paragraph">
                  <wp:posOffset>6350</wp:posOffset>
                </wp:positionV>
                <wp:extent cx="2788920" cy="24765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788920" cy="2476500"/>
                        </a:xfrm>
                        <a:prstGeom prst="rect">
                          <a:avLst/>
                        </a:prstGeom>
                        <a:solidFill>
                          <a:sysClr val="window" lastClr="FFFFFF"/>
                        </a:solidFill>
                        <a:ln w="6350">
                          <a:noFill/>
                        </a:ln>
                      </wps:spPr>
                      <wps:txbx>
                        <w:txbxContent>
                          <w:p w14:paraId="5D796BBB" w14:textId="5EFAB49F" w:rsidR="003B3381" w:rsidRPr="003B3381" w:rsidRDefault="003B3381" w:rsidP="003B3381">
                            <w:pPr>
                              <w:rPr>
                                <w:sz w:val="56"/>
                                <w:szCs w:val="44"/>
                              </w:rPr>
                            </w:pPr>
                            <w:r>
                              <w:rPr>
                                <w:rStyle w:val="hotkey-layer"/>
                                <w:rFonts w:cs="Arial"/>
                                <w:sz w:val="52"/>
                                <w:szCs w:val="52"/>
                              </w:rPr>
                              <w:t>Nun kannst du dein Vogelhaus dekorieren. Du kannst es bunt bemalen oder deine Deko-Objekte aufkleben.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4D94" id="Textfeld 33" o:spid="_x0000_s1030" type="#_x0000_t202" style="position:absolute;margin-left:282.7pt;margin-top:.5pt;width:219.6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" fillcolor="window" stroked="f" strokeweight=".5pt">
                <v:textbox>
                  <w:txbxContent>
                    <w:p w14:paraId="5D796BBB" w14:textId="5EFAB49F" w:rsidR="003B3381" w:rsidRPr="003B3381" w:rsidRDefault="003B3381" w:rsidP="003B3381">
                      <w:pPr>
                        <w:rPr>
                          <w:sz w:val="56"/>
                          <w:szCs w:val="44"/>
                        </w:rPr>
                      </w:pPr>
                      <w:r>
                        <w:rPr>
                          <w:rStyle w:val="hotkey-layer"/>
                          <w:rFonts w:cs="Arial"/>
                          <w:sz w:val="52"/>
                          <w:szCs w:val="52"/>
                        </w:rPr>
                        <w:t>Nun kannst du dein Vogelhaus dekorieren. Du kannst es bunt bemalen oder deine Deko-Objekte aufkleben.</w:t>
                      </w:r>
                    </w:p>
                  </w:txbxContent>
                </v:textbox>
              </v:shape>
            </w:pict>
          </mc:Fallback>
        </mc:AlternateContent>
      </w:r>
      <w:r w:rsidR="00D44224">
        <w:rPr>
          <w:noProof/>
        </w:rPr>
        <w:drawing>
          <wp:inline distT="0" distB="0" distL="0" distR="0" wp14:anchorId="387F707B" wp14:editId="0C6D0066">
            <wp:extent cx="3150795" cy="2362200"/>
            <wp:effectExtent l="38100" t="38100" r="31115" b="3810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1735" cy="2362905"/>
                    </a:xfrm>
                    <a:prstGeom prst="rect">
                      <a:avLst/>
                    </a:prstGeom>
                    <a:noFill/>
                    <a:ln w="28575">
                      <a:solidFill>
                        <a:schemeClr val="tx1"/>
                      </a:solidFill>
                    </a:ln>
                  </pic:spPr>
                </pic:pic>
              </a:graphicData>
            </a:graphic>
          </wp:inline>
        </w:drawing>
      </w:r>
    </w:p>
    <w:p w14:paraId="570CB13F" w14:textId="629F7108" w:rsidR="00D44224" w:rsidRDefault="00D44224" w:rsidP="007A4FCE"/>
    <w:p w14:paraId="7951C4A6" w14:textId="19C02091" w:rsidR="00D44224" w:rsidRDefault="003B3381" w:rsidP="007A4FCE">
      <w:r>
        <w:rPr>
          <w:noProof/>
        </w:rPr>
        <mc:AlternateContent>
          <mc:Choice Requires="wps">
            <w:drawing>
              <wp:anchor distT="0" distB="0" distL="114300" distR="114300" simplePos="0" relativeHeight="251667456" behindDoc="0" locked="0" layoutInCell="1" allowOverlap="1" wp14:anchorId="0A5097A5" wp14:editId="069EB83B">
                <wp:simplePos x="0" y="0"/>
                <wp:positionH relativeFrom="margin">
                  <wp:align>right</wp:align>
                </wp:positionH>
                <wp:positionV relativeFrom="paragraph">
                  <wp:posOffset>23495</wp:posOffset>
                </wp:positionV>
                <wp:extent cx="3100705" cy="4236720"/>
                <wp:effectExtent l="0" t="0" r="4445" b="0"/>
                <wp:wrapNone/>
                <wp:docPr id="34" name="Textfeld 34"/>
                <wp:cNvGraphicFramePr/>
                <a:graphic xmlns:a="http://schemas.openxmlformats.org/drawingml/2006/main">
                  <a:graphicData uri="http://schemas.microsoft.com/office/word/2010/wordprocessingShape">
                    <wps:wsp>
                      <wps:cNvSpPr txBox="1"/>
                      <wps:spPr>
                        <a:xfrm>
                          <a:off x="0" y="0"/>
                          <a:ext cx="3100705" cy="4236720"/>
                        </a:xfrm>
                        <a:prstGeom prst="rect">
                          <a:avLst/>
                        </a:prstGeom>
                        <a:solidFill>
                          <a:sysClr val="window" lastClr="FFFFFF"/>
                        </a:solidFill>
                        <a:ln w="6350">
                          <a:noFill/>
                        </a:ln>
                      </wps:spPr>
                      <wps:txbx>
                        <w:txbxContent>
                          <w:p w14:paraId="33A38959" w14:textId="67DE7628" w:rsidR="003B3381" w:rsidRPr="003B3381" w:rsidRDefault="003B3381" w:rsidP="003B3381">
                            <w:pPr>
                              <w:rPr>
                                <w:sz w:val="56"/>
                                <w:szCs w:val="44"/>
                              </w:rPr>
                            </w:pPr>
                            <w:r>
                              <w:rPr>
                                <w:rStyle w:val="hotkey-layer"/>
                                <w:rFonts w:cs="Arial"/>
                                <w:sz w:val="52"/>
                                <w:szCs w:val="52"/>
                              </w:rPr>
                              <w:t>Bitte nun einen Erwachsenen unter die Fenster je ein Kreuz zu schlitzen. Durch diese kannst du später deinen Ast stecken, damit die Vögel darauf sitzen können.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097A5" id="Textfeld 34" o:spid="_x0000_s1031" type="#_x0000_t202" style="position:absolute;margin-left:192.95pt;margin-top:1.85pt;width:244.15pt;height:333.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" fillcolor="window" stroked="f" strokeweight=".5pt">
                <v:textbox>
                  <w:txbxContent>
                    <w:p w14:paraId="33A38959" w14:textId="67DE7628" w:rsidR="003B3381" w:rsidRPr="003B3381" w:rsidRDefault="003B3381" w:rsidP="003B3381">
                      <w:pPr>
                        <w:rPr>
                          <w:sz w:val="56"/>
                          <w:szCs w:val="44"/>
                        </w:rPr>
                      </w:pPr>
                      <w:r>
                        <w:rPr>
                          <w:rStyle w:val="hotkey-layer"/>
                          <w:rFonts w:cs="Arial"/>
                          <w:sz w:val="52"/>
                          <w:szCs w:val="52"/>
                        </w:rPr>
                        <w:t>Bitte nun einen Erwachsenen unter die Fenster je ein Kreuz zu schlitzen. Durch diese kannst du später deinen Ast stecken, damit die Vögel darauf sitzen können.</w:t>
                      </w:r>
                    </w:p>
                  </w:txbxContent>
                </v:textbox>
                <w10:wrap anchorx="margin"/>
              </v:shape>
            </w:pict>
          </mc:Fallback>
        </mc:AlternateContent>
      </w:r>
      <w:r w:rsidR="00D44224">
        <w:rPr>
          <w:noProof/>
        </w:rPr>
        <w:drawing>
          <wp:inline distT="0" distB="0" distL="0" distR="0" wp14:anchorId="6AA9C553" wp14:editId="1A17680F">
            <wp:extent cx="4201595" cy="3150000"/>
            <wp:effectExtent l="30480" t="45720" r="39370" b="393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01595" cy="3150000"/>
                    </a:xfrm>
                    <a:prstGeom prst="rect">
                      <a:avLst/>
                    </a:prstGeom>
                    <a:noFill/>
                    <a:ln w="28575">
                      <a:solidFill>
                        <a:schemeClr val="tx1"/>
                      </a:solidFill>
                    </a:ln>
                  </pic:spPr>
                </pic:pic>
              </a:graphicData>
            </a:graphic>
          </wp:inline>
        </w:drawing>
      </w:r>
      <w:r>
        <w:tab/>
      </w:r>
    </w:p>
    <w:p w14:paraId="7FD38074" w14:textId="61038ADD" w:rsidR="003B3381" w:rsidRDefault="003B3381" w:rsidP="007A4FCE"/>
    <w:p w14:paraId="5FF32656" w14:textId="77777777" w:rsidR="003B3381" w:rsidRDefault="003B3381" w:rsidP="007A4FCE"/>
    <w:p w14:paraId="7AE5D436" w14:textId="5E0B1992" w:rsidR="003B3381" w:rsidRDefault="003B3381" w:rsidP="007A4FCE"/>
    <w:p w14:paraId="6AE0DCEA" w14:textId="4F87E5E8" w:rsidR="003B3381" w:rsidRDefault="003B3381" w:rsidP="007A4FCE"/>
    <w:p w14:paraId="2B8BDA83" w14:textId="2F4A9647" w:rsidR="003B3381" w:rsidRDefault="003B3381" w:rsidP="007A4FCE"/>
    <w:p w14:paraId="5B73EE98" w14:textId="77777777" w:rsidR="003B3381" w:rsidRDefault="003B3381" w:rsidP="007A4FCE"/>
    <w:p w14:paraId="714A8CE7" w14:textId="2758ABB9" w:rsidR="00D44224" w:rsidRDefault="003B3381" w:rsidP="007A4FCE">
      <w:r>
        <w:rPr>
          <w:noProof/>
        </w:rPr>
        <mc:AlternateContent>
          <mc:Choice Requires="wps">
            <w:drawing>
              <wp:anchor distT="0" distB="0" distL="114300" distR="114300" simplePos="0" relativeHeight="251669504" behindDoc="0" locked="0" layoutInCell="1" allowOverlap="1" wp14:anchorId="68276ABD" wp14:editId="482BC7D1">
                <wp:simplePos x="0" y="0"/>
                <wp:positionH relativeFrom="column">
                  <wp:posOffset>3262630</wp:posOffset>
                </wp:positionH>
                <wp:positionV relativeFrom="paragraph">
                  <wp:posOffset>29845</wp:posOffset>
                </wp:positionV>
                <wp:extent cx="3360420" cy="377952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3360420" cy="3779520"/>
                        </a:xfrm>
                        <a:prstGeom prst="rect">
                          <a:avLst/>
                        </a:prstGeom>
                        <a:solidFill>
                          <a:sysClr val="window" lastClr="FFFFFF"/>
                        </a:solidFill>
                        <a:ln w="6350">
                          <a:noFill/>
                        </a:ln>
                      </wps:spPr>
                      <wps:txbx>
                        <w:txbxContent>
                          <w:p w14:paraId="77DDA81E" w14:textId="415C4B2F" w:rsidR="003B3381" w:rsidRPr="003B3381" w:rsidRDefault="003B3381" w:rsidP="003B3381">
                            <w:pPr>
                              <w:rPr>
                                <w:sz w:val="56"/>
                                <w:szCs w:val="44"/>
                              </w:rPr>
                            </w:pPr>
                            <w:r>
                              <w:rPr>
                                <w:rStyle w:val="hotkey-layer"/>
                                <w:rFonts w:cs="Arial"/>
                                <w:sz w:val="52"/>
                                <w:szCs w:val="52"/>
                              </w:rPr>
                              <w:t>Nun musst du oben noch zwei Löcher reinpiksen und eine Schnur durchziehen. Mit der Schnur wird das Vogelhaus aufgehangen.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6ABD" id="Textfeld 35" o:spid="_x0000_s1032" type="#_x0000_t202" style="position:absolute;margin-left:256.9pt;margin-top:2.35pt;width:264.6pt;height:29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" fillcolor="window" stroked="f" strokeweight=".5pt">
                <v:textbox>
                  <w:txbxContent>
                    <w:p w14:paraId="77DDA81E" w14:textId="415C4B2F" w:rsidR="003B3381" w:rsidRPr="003B3381" w:rsidRDefault="003B3381" w:rsidP="003B3381">
                      <w:pPr>
                        <w:rPr>
                          <w:sz w:val="56"/>
                          <w:szCs w:val="44"/>
                        </w:rPr>
                      </w:pPr>
                      <w:r>
                        <w:rPr>
                          <w:rStyle w:val="hotkey-layer"/>
                          <w:rFonts w:cs="Arial"/>
                          <w:sz w:val="52"/>
                          <w:szCs w:val="52"/>
                        </w:rPr>
                        <w:t>Nun musst du oben noch zwei Löcher reinpiksen und eine Schnur durchziehen. Mit der Schnur wird das Vogelhaus aufgehangen.</w:t>
                      </w:r>
                    </w:p>
                  </w:txbxContent>
                </v:textbox>
              </v:shape>
            </w:pict>
          </mc:Fallback>
        </mc:AlternateContent>
      </w:r>
      <w:r w:rsidR="00D44224">
        <w:rPr>
          <w:noProof/>
        </w:rPr>
        <w:drawing>
          <wp:inline distT="0" distB="0" distL="0" distR="0" wp14:anchorId="16DE4E3B" wp14:editId="0470C1F9">
            <wp:extent cx="3756660" cy="2816427"/>
            <wp:effectExtent l="32067" t="44133" r="47308" b="47307"/>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57350" cy="2816944"/>
                    </a:xfrm>
                    <a:prstGeom prst="rect">
                      <a:avLst/>
                    </a:prstGeom>
                    <a:noFill/>
                    <a:ln w="28575">
                      <a:solidFill>
                        <a:schemeClr val="tx1"/>
                      </a:solidFill>
                    </a:ln>
                  </pic:spPr>
                </pic:pic>
              </a:graphicData>
            </a:graphic>
          </wp:inline>
        </w:drawing>
      </w:r>
    </w:p>
    <w:p w14:paraId="646B1A9C" w14:textId="6DE8DF7A" w:rsidR="00D44224" w:rsidRDefault="00D44224" w:rsidP="007A4FCE"/>
    <w:p w14:paraId="3FCA2FDB" w14:textId="0FC093A1" w:rsidR="003B3381" w:rsidRDefault="003B3381" w:rsidP="007A4FCE">
      <w:r>
        <w:rPr>
          <w:noProof/>
        </w:rPr>
        <mc:AlternateContent>
          <mc:Choice Requires="wps">
            <w:drawing>
              <wp:anchor distT="0" distB="0" distL="114300" distR="114300" simplePos="0" relativeHeight="251671552" behindDoc="0" locked="0" layoutInCell="1" allowOverlap="1" wp14:anchorId="7DDB43EE" wp14:editId="3FA90E7F">
                <wp:simplePos x="0" y="0"/>
                <wp:positionH relativeFrom="margin">
                  <wp:align>right</wp:align>
                </wp:positionH>
                <wp:positionV relativeFrom="paragraph">
                  <wp:posOffset>46355</wp:posOffset>
                </wp:positionV>
                <wp:extent cx="3360420" cy="377952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3360420" cy="3779520"/>
                        </a:xfrm>
                        <a:prstGeom prst="rect">
                          <a:avLst/>
                        </a:prstGeom>
                        <a:noFill/>
                        <a:ln w="6350">
                          <a:noFill/>
                        </a:ln>
                      </wps:spPr>
                      <wps:txbx>
                        <w:txbxContent>
                          <w:p w14:paraId="4BEEF6D3" w14:textId="77777777" w:rsidR="00E813D3" w:rsidRDefault="00E813D3" w:rsidP="003B3381">
                            <w:pPr>
                              <w:rPr>
                                <w:rStyle w:val="hotkey-layer"/>
                                <w:rFonts w:cs="Arial"/>
                                <w:sz w:val="52"/>
                                <w:szCs w:val="52"/>
                              </w:rPr>
                            </w:pPr>
                            <w:r>
                              <w:rPr>
                                <w:rStyle w:val="hotkey-layer"/>
                                <w:rFonts w:cs="Arial"/>
                                <w:sz w:val="52"/>
                                <w:szCs w:val="52"/>
                              </w:rPr>
                              <w:t>Jetzt musst du nur noch deinen Ast durch die Schlitze im Tetra-Pack ziehen.</w:t>
                            </w:r>
                          </w:p>
                          <w:p w14:paraId="7F119D9A" w14:textId="41D96470" w:rsidR="003B3381" w:rsidRPr="003B3381" w:rsidRDefault="003B3381" w:rsidP="003B3381">
                            <w:pPr>
                              <w:rPr>
                                <w:sz w:val="56"/>
                                <w:szCs w:val="44"/>
                              </w:rPr>
                            </w:pPr>
                            <w:r>
                              <w:rPr>
                                <w:rStyle w:val="hotkey-layer"/>
                                <w:rFonts w:cs="Arial"/>
                                <w:sz w:val="52"/>
                                <w:szCs w:val="52"/>
                              </w:rPr>
                              <w:t>Zum Schluss</w:t>
                            </w:r>
                            <w:r w:rsidR="00E813D3">
                              <w:rPr>
                                <w:rStyle w:val="hotkey-layer"/>
                                <w:rFonts w:cs="Arial"/>
                                <w:sz w:val="52"/>
                                <w:szCs w:val="52"/>
                              </w:rPr>
                              <w:t xml:space="preserve"> füllst du dein Vogelhaus mit Vogelfutter und hängst es im Garten an einen Baum oder an einen Haken auf deinem Balkon.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43EE" id="Textfeld 36" o:spid="_x0000_s1033" type="#_x0000_t202" style="position:absolute;margin-left:213.4pt;margin-top:3.65pt;width:264.6pt;height:297.6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" filled="f" stroked="f" strokeweight=".5pt">
                <v:textbox>
                  <w:txbxContent>
                    <w:p w14:paraId="4BEEF6D3" w14:textId="77777777" w:rsidR="00E813D3" w:rsidRDefault="00E813D3" w:rsidP="003B3381">
                      <w:pPr>
                        <w:rPr>
                          <w:rStyle w:val="hotkey-layer"/>
                          <w:rFonts w:cs="Arial"/>
                          <w:sz w:val="52"/>
                          <w:szCs w:val="52"/>
                        </w:rPr>
                      </w:pPr>
                      <w:r>
                        <w:rPr>
                          <w:rStyle w:val="hotkey-layer"/>
                          <w:rFonts w:cs="Arial"/>
                          <w:sz w:val="52"/>
                          <w:szCs w:val="52"/>
                        </w:rPr>
                        <w:t>Jetzt musst du nur noch deinen Ast durch die Schlitze im Tetra-Pack ziehen.</w:t>
                      </w:r>
                    </w:p>
                    <w:p w14:paraId="7F119D9A" w14:textId="41D96470" w:rsidR="003B3381" w:rsidRPr="003B3381" w:rsidRDefault="003B3381" w:rsidP="003B3381">
                      <w:pPr>
                        <w:rPr>
                          <w:sz w:val="56"/>
                          <w:szCs w:val="44"/>
                        </w:rPr>
                      </w:pPr>
                      <w:r>
                        <w:rPr>
                          <w:rStyle w:val="hotkey-layer"/>
                          <w:rFonts w:cs="Arial"/>
                          <w:sz w:val="52"/>
                          <w:szCs w:val="52"/>
                        </w:rPr>
                        <w:t>Zum Schluss</w:t>
                      </w:r>
                      <w:r w:rsidR="00E813D3">
                        <w:rPr>
                          <w:rStyle w:val="hotkey-layer"/>
                          <w:rFonts w:cs="Arial"/>
                          <w:sz w:val="52"/>
                          <w:szCs w:val="52"/>
                        </w:rPr>
                        <w:t xml:space="preserve"> füllst du dein Vogelhaus mit Vogelfutter und hängst es im Garten an einen Baum oder an einen Haken auf deinem Balkon.</w:t>
                      </w:r>
                    </w:p>
                  </w:txbxContent>
                </v:textbox>
                <w10:wrap anchorx="margin"/>
              </v:shape>
            </w:pict>
          </mc:Fallback>
        </mc:AlternateContent>
      </w:r>
      <w:r>
        <w:rPr>
          <w:noProof/>
        </w:rPr>
        <w:drawing>
          <wp:inline distT="0" distB="0" distL="0" distR="0" wp14:anchorId="1B69DEBF" wp14:editId="5432826A">
            <wp:extent cx="3758400" cy="2817731"/>
            <wp:effectExtent l="32067" t="44133" r="46038" b="46037"/>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58400" cy="2817731"/>
                    </a:xfrm>
                    <a:prstGeom prst="rect">
                      <a:avLst/>
                    </a:prstGeom>
                    <a:noFill/>
                    <a:ln w="28575">
                      <a:solidFill>
                        <a:schemeClr val="tx1"/>
                      </a:solidFill>
                    </a:ln>
                  </pic:spPr>
                </pic:pic>
              </a:graphicData>
            </a:graphic>
          </wp:inline>
        </w:drawing>
      </w:r>
    </w:p>
    <w:sectPr w:rsidR="003B3381" w:rsidSect="000A11D8">
      <w:headerReference w:type="default" r:id="rId21"/>
      <w:footerReference w:type="default" r:id="rId22"/>
      <w:pgSz w:w="11900" w:h="16840"/>
      <w:pgMar w:top="1418" w:right="680" w:bottom="0" w:left="658"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F9B02" w14:textId="77777777" w:rsidR="00A00CE4" w:rsidRDefault="00A00CE4" w:rsidP="005E3F06">
      <w:pPr>
        <w:spacing w:after="0" w:line="240" w:lineRule="auto"/>
      </w:pPr>
      <w:r>
        <w:separator/>
      </w:r>
    </w:p>
  </w:endnote>
  <w:endnote w:type="continuationSeparator" w:id="0">
    <w:p w14:paraId="3FEDF14D" w14:textId="77777777" w:rsidR="00A00CE4" w:rsidRDefault="00A00CE4" w:rsidP="005E3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ibel Nord">
    <w:panose1 w:val="020B0603050302020204"/>
    <w:charset w:val="00"/>
    <w:family w:val="swiss"/>
    <w:pitch w:val="variable"/>
    <w:sig w:usb0="80000027" w:usb1="00000002"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779BF" w14:textId="5CAD0D86" w:rsidR="007A4FCE" w:rsidRPr="007A4FCE" w:rsidRDefault="00B35EA1" w:rsidP="007A4FCE">
    <w:pPr>
      <w:pStyle w:val="Fuzeile"/>
    </w:pPr>
    <w:r w:rsidRPr="007A4FCE">
      <w:rPr>
        <w:noProof/>
        <w:lang w:eastAsia="de-DE"/>
      </w:rPr>
      <w:drawing>
        <wp:anchor distT="0" distB="0" distL="114300" distR="114300" simplePos="0" relativeHeight="251663360" behindDoc="0" locked="0" layoutInCell="1" allowOverlap="1" wp14:anchorId="450F4D00" wp14:editId="68A59175">
          <wp:simplePos x="0" y="0"/>
          <wp:positionH relativeFrom="column">
            <wp:posOffset>5894705</wp:posOffset>
          </wp:positionH>
          <wp:positionV relativeFrom="paragraph">
            <wp:posOffset>-427355</wp:posOffset>
          </wp:positionV>
          <wp:extent cx="534035" cy="592082"/>
          <wp:effectExtent l="76200" t="19050" r="75565" b="11303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34035" cy="592082"/>
                  </a:xfrm>
                  <a:prstGeom prst="rect">
                    <a:avLst/>
                  </a:prstGeom>
                  <a:effectLst>
                    <a:outerShdw blurRad="50800" dist="50800" dir="5400000" sx="104000" sy="104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0A11D8">
      <w:t>Wir werden Müll-Experten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8F269" w14:textId="77777777" w:rsidR="00A00CE4" w:rsidRDefault="00A00CE4" w:rsidP="005E3F06">
      <w:pPr>
        <w:spacing w:after="0" w:line="240" w:lineRule="auto"/>
      </w:pPr>
      <w:r>
        <w:separator/>
      </w:r>
    </w:p>
  </w:footnote>
  <w:footnote w:type="continuationSeparator" w:id="0">
    <w:p w14:paraId="5D600E42" w14:textId="77777777" w:rsidR="00A00CE4" w:rsidRDefault="00A00CE4" w:rsidP="005E3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pPr w:leftFromText="141" w:rightFromText="141" w:horzAnchor="margin" w:tblpY="-900"/>
      <w:tblW w:w="0" w:type="auto"/>
      <w:tblLook w:val="04A0" w:firstRow="1" w:lastRow="0" w:firstColumn="1" w:lastColumn="0" w:noHBand="0" w:noVBand="1"/>
    </w:tblPr>
    <w:tblGrid>
      <w:gridCol w:w="8080"/>
      <w:gridCol w:w="1270"/>
    </w:tblGrid>
    <w:tr w:rsidR="00D44224" w:rsidRPr="007A4FCE" w14:paraId="40F88129" w14:textId="77777777" w:rsidTr="001930D4">
      <w:trPr>
        <w:trHeight w:val="841"/>
      </w:trPr>
      <w:tc>
        <w:tcPr>
          <w:tcW w:w="8080" w:type="dxa"/>
          <w:vAlign w:val="center"/>
        </w:tcPr>
        <w:p w14:paraId="35D6BFE6" w14:textId="5E49685F" w:rsidR="00D44224" w:rsidRPr="007A4FCE" w:rsidRDefault="00D44224" w:rsidP="00D44224">
          <w:pPr>
            <w:jc w:val="center"/>
            <w:rPr>
              <w:sz w:val="52"/>
              <w:szCs w:val="52"/>
            </w:rPr>
          </w:pPr>
          <w:r>
            <w:rPr>
              <w:sz w:val="52"/>
              <w:szCs w:val="52"/>
            </w:rPr>
            <w:t xml:space="preserve">Upcycling: Vogelhaus </w:t>
          </w:r>
        </w:p>
      </w:tc>
      <w:tc>
        <w:tcPr>
          <w:tcW w:w="1270" w:type="dxa"/>
          <w:vAlign w:val="center"/>
        </w:tcPr>
        <w:p w14:paraId="0A8CB885" w14:textId="77777777" w:rsidR="00D44224" w:rsidRDefault="00D44224" w:rsidP="00D44224">
          <w:pPr>
            <w:jc w:val="center"/>
            <w:rPr>
              <w:sz w:val="52"/>
              <w:szCs w:val="52"/>
            </w:rPr>
          </w:pPr>
          <w:r w:rsidRPr="007A4FCE">
            <w:rPr>
              <w:sz w:val="52"/>
              <w:szCs w:val="52"/>
            </w:rPr>
            <w:t xml:space="preserve">AB </w:t>
          </w:r>
        </w:p>
        <w:p w14:paraId="538F7140" w14:textId="6491BA6E" w:rsidR="00D44224" w:rsidRPr="007A4FCE" w:rsidRDefault="00D44224" w:rsidP="00D44224">
          <w:pPr>
            <w:jc w:val="center"/>
            <w:rPr>
              <w:sz w:val="52"/>
              <w:szCs w:val="52"/>
            </w:rPr>
          </w:pPr>
          <w:r w:rsidRPr="007A4FCE">
            <w:rPr>
              <w:sz w:val="52"/>
              <w:szCs w:val="52"/>
            </w:rPr>
            <w:t xml:space="preserve">Nr. </w:t>
          </w:r>
          <w:r>
            <w:rPr>
              <w:sz w:val="52"/>
              <w:szCs w:val="52"/>
            </w:rPr>
            <w:t>8</w:t>
          </w:r>
        </w:p>
      </w:tc>
    </w:tr>
  </w:tbl>
  <w:p w14:paraId="18223F29" w14:textId="2CD71562" w:rsidR="005E3F06" w:rsidRPr="005E3F06" w:rsidRDefault="007A4FCE" w:rsidP="007A4FCE">
    <w:pPr>
      <w:pStyle w:val="Kopfzeile"/>
      <w:tabs>
        <w:tab w:val="clear" w:pos="9072"/>
        <w:tab w:val="right" w:pos="9066"/>
      </w:tabs>
      <w:jc w:val="right"/>
      <w:rPr>
        <w:sz w:val="40"/>
        <w:szCs w:val="40"/>
      </w:rPr>
    </w:pPr>
    <w:r>
      <w:rPr>
        <w:noProof/>
        <w:sz w:val="40"/>
        <w:szCs w:val="40"/>
      </w:rPr>
      <w:drawing>
        <wp:inline distT="0" distB="0" distL="0" distR="0" wp14:anchorId="67B7B59A" wp14:editId="0CF05E3B">
          <wp:extent cx="319822" cy="698500"/>
          <wp:effectExtent l="0" t="0" r="4445"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729" cy="7223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AB477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6.2pt;height:26.4pt;visibility:visible;mso-wrap-style:square" o:bullet="t">
        <v:imagedata r:id="rId1" o:title=""/>
      </v:shape>
    </w:pict>
  </w:numPicBullet>
  <w:abstractNum w:abstractNumId="0" w15:restartNumberingAfterBreak="0">
    <w:nsid w:val="03C07A6D"/>
    <w:multiLevelType w:val="hybridMultilevel"/>
    <w:tmpl w:val="DFEE36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DD5CF2"/>
    <w:multiLevelType w:val="hybridMultilevel"/>
    <w:tmpl w:val="7EE48EF4"/>
    <w:lvl w:ilvl="0" w:tplc="94C85634">
      <w:numFmt w:val="bullet"/>
      <w:lvlText w:val="-"/>
      <w:lvlJc w:val="left"/>
      <w:pPr>
        <w:ind w:left="1776" w:hanging="360"/>
      </w:pPr>
      <w:rPr>
        <w:rFonts w:ascii="Fibel Nord" w:eastAsiaTheme="minorHAnsi" w:hAnsi="Fibel Nord" w:cstheme="minorBid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15:restartNumberingAfterBreak="0">
    <w:nsid w:val="6CD620B3"/>
    <w:multiLevelType w:val="hybridMultilevel"/>
    <w:tmpl w:val="49604BB6"/>
    <w:lvl w:ilvl="0" w:tplc="1528064E">
      <w:numFmt w:val="bullet"/>
      <w:lvlText w:val="-"/>
      <w:lvlJc w:val="left"/>
      <w:pPr>
        <w:ind w:left="720" w:hanging="360"/>
      </w:pPr>
      <w:rPr>
        <w:rFonts w:ascii="Fibel Nord" w:eastAsiaTheme="minorHAnsi" w:hAnsi="Fibel Nor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DE" w:vendorID="64" w:dllVersion="4096" w:nlCheck="1" w:checkStyle="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CBF"/>
    <w:rsid w:val="000533CF"/>
    <w:rsid w:val="000A11D8"/>
    <w:rsid w:val="003A30E3"/>
    <w:rsid w:val="003B3381"/>
    <w:rsid w:val="004C1B1E"/>
    <w:rsid w:val="005E3F06"/>
    <w:rsid w:val="005F1148"/>
    <w:rsid w:val="00704650"/>
    <w:rsid w:val="007A4FCE"/>
    <w:rsid w:val="00951B18"/>
    <w:rsid w:val="00955E0C"/>
    <w:rsid w:val="009751E8"/>
    <w:rsid w:val="00A00CE4"/>
    <w:rsid w:val="00A00D28"/>
    <w:rsid w:val="00A90AEA"/>
    <w:rsid w:val="00AE40F6"/>
    <w:rsid w:val="00B35EA1"/>
    <w:rsid w:val="00B970DC"/>
    <w:rsid w:val="00BA703E"/>
    <w:rsid w:val="00BD401C"/>
    <w:rsid w:val="00C67E46"/>
    <w:rsid w:val="00C87CBF"/>
    <w:rsid w:val="00C92F84"/>
    <w:rsid w:val="00D44224"/>
    <w:rsid w:val="00D5115D"/>
    <w:rsid w:val="00E813D3"/>
    <w:rsid w:val="00E909BD"/>
    <w:rsid w:val="00F6322F"/>
    <w:rsid w:val="00F951BB"/>
    <w:rsid w:val="00FB70C9"/>
    <w:rsid w:val="00FD5F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BB992"/>
  <w15:chartTrackingRefBased/>
  <w15:docId w15:val="{3DF9F6C8-CD8C-42DD-87E6-9C3EA8DEB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_NaWiTAS"/>
    <w:qFormat/>
    <w:rsid w:val="00A00D28"/>
    <w:rPr>
      <w:rFonts w:ascii="Fibel Nord" w:hAnsi="Fibel Nord"/>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E3F06"/>
    <w:pPr>
      <w:tabs>
        <w:tab w:val="center" w:pos="4536"/>
        <w:tab w:val="right" w:pos="9072"/>
      </w:tabs>
    </w:pPr>
  </w:style>
  <w:style w:type="character" w:customStyle="1" w:styleId="KopfzeileZchn">
    <w:name w:val="Kopfzeile Zchn"/>
    <w:basedOn w:val="Absatz-Standardschriftart"/>
    <w:link w:val="Kopfzeile"/>
    <w:uiPriority w:val="99"/>
    <w:rsid w:val="005E3F06"/>
  </w:style>
  <w:style w:type="paragraph" w:styleId="Fuzeile">
    <w:name w:val="footer"/>
    <w:basedOn w:val="Standard"/>
    <w:link w:val="FuzeileZchn"/>
    <w:uiPriority w:val="99"/>
    <w:unhideWhenUsed/>
    <w:rsid w:val="005E3F06"/>
    <w:pPr>
      <w:tabs>
        <w:tab w:val="center" w:pos="4536"/>
        <w:tab w:val="right" w:pos="9072"/>
      </w:tabs>
    </w:pPr>
  </w:style>
  <w:style w:type="character" w:customStyle="1" w:styleId="FuzeileZchn">
    <w:name w:val="Fußzeile Zchn"/>
    <w:basedOn w:val="Absatz-Standardschriftart"/>
    <w:link w:val="Fuzeile"/>
    <w:uiPriority w:val="99"/>
    <w:rsid w:val="005E3F06"/>
  </w:style>
  <w:style w:type="table" w:styleId="Tabellenraster">
    <w:name w:val="Table Grid"/>
    <w:basedOn w:val="NormaleTabelle"/>
    <w:uiPriority w:val="39"/>
    <w:rsid w:val="007A4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A4FC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4FCE"/>
    <w:rPr>
      <w:rFonts w:ascii="Segoe UI" w:hAnsi="Segoe UI" w:cs="Segoe UI"/>
      <w:sz w:val="18"/>
      <w:szCs w:val="18"/>
    </w:rPr>
  </w:style>
  <w:style w:type="paragraph" w:styleId="Listenabsatz">
    <w:name w:val="List Paragraph"/>
    <w:basedOn w:val="Standard"/>
    <w:uiPriority w:val="34"/>
    <w:qFormat/>
    <w:rsid w:val="009751E8"/>
    <w:pPr>
      <w:ind w:left="720"/>
      <w:contextualSpacing/>
    </w:pPr>
  </w:style>
  <w:style w:type="character" w:customStyle="1" w:styleId="hotkey-layer">
    <w:name w:val="hotkey-layer"/>
    <w:basedOn w:val="Absatz-Standardschriftart"/>
    <w:rsid w:val="003B3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Box\NaWiT%20AS\B1%20Unterrichtsentwicklung\_Distanzlernen\_Vorlagen\NaWiT_AS%20Distanzlernen%20Templat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NaWiT_AS Distanzlernen Template.dotx</Template>
  <TotalTime>0</TotalTime>
  <Pages>4</Pages>
  <Words>42</Words>
  <Characters>199</Characters>
  <Application>Microsoft Office Word</Application>
  <DocSecurity>0</DocSecurity>
  <Lines>13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Weber Hannes</dc:creator>
  <cp:keywords/>
  <dc:description/>
  <cp:lastModifiedBy>Saskia Nowalder</cp:lastModifiedBy>
  <cp:revision>4</cp:revision>
  <dcterms:created xsi:type="dcterms:W3CDTF">2021-02-03T10:12:00Z</dcterms:created>
  <dcterms:modified xsi:type="dcterms:W3CDTF">2021-02-11T10:19:00Z</dcterms:modified>
</cp:coreProperties>
</file>