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AD234" w14:textId="455AB982" w:rsidR="008F503A" w:rsidRDefault="0027274A" w:rsidP="008F503A">
      <w:pPr>
        <w:spacing w:line="360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650009D" wp14:editId="304C9E9F">
            <wp:simplePos x="0" y="0"/>
            <wp:positionH relativeFrom="margin">
              <wp:posOffset>5468620</wp:posOffset>
            </wp:positionH>
            <wp:positionV relativeFrom="paragraph">
              <wp:posOffset>93345</wp:posOffset>
            </wp:positionV>
            <wp:extent cx="990600" cy="990600"/>
            <wp:effectExtent l="0" t="0" r="0" b="0"/>
            <wp:wrapNone/>
            <wp:docPr id="13202011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24" w:rsidRPr="00730C07">
        <w:rPr>
          <w:noProof/>
        </w:rPr>
        <w:drawing>
          <wp:anchor distT="0" distB="0" distL="114300" distR="114300" simplePos="0" relativeHeight="251692032" behindDoc="0" locked="0" layoutInCell="1" allowOverlap="1" wp14:anchorId="554DCCE6" wp14:editId="71083458">
            <wp:simplePos x="0" y="0"/>
            <wp:positionH relativeFrom="column">
              <wp:posOffset>4606925</wp:posOffset>
            </wp:positionH>
            <wp:positionV relativeFrom="paragraph">
              <wp:posOffset>589648</wp:posOffset>
            </wp:positionV>
            <wp:extent cx="781383" cy="418525"/>
            <wp:effectExtent l="19050" t="38100" r="0" b="57785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3055" flipV="1">
                      <a:off x="0" y="0"/>
                      <a:ext cx="781383" cy="4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3A" w:rsidRPr="002007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6A1558" wp14:editId="374E61F6">
                <wp:simplePos x="0" y="0"/>
                <wp:positionH relativeFrom="margin">
                  <wp:posOffset>38100</wp:posOffset>
                </wp:positionH>
                <wp:positionV relativeFrom="paragraph">
                  <wp:posOffset>726440</wp:posOffset>
                </wp:positionV>
                <wp:extent cx="359410" cy="359410"/>
                <wp:effectExtent l="38100" t="38100" r="116840" b="11684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96766" w14:textId="04D225C7" w:rsidR="008F503A" w:rsidRPr="000A11D8" w:rsidRDefault="008F503A" w:rsidP="008F503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A1558" id="Ellipse 14" o:spid="_x0000_s1026" style="position:absolute;margin-left:3pt;margin-top:57.2pt;width:28.3pt;height:28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" filled="f" strokecolor="black [3213]" strokeweight="1pt">
                <v:stroke joinstyle="miter"/>
                <v:shadow on="t" color="black" opacity="26214f" origin="-.5,-.5" offset=".74836mm,.74836mm"/>
                <v:textbox>
                  <w:txbxContent>
                    <w:p w14:paraId="16C96766" w14:textId="04D225C7" w:rsidR="008F503A" w:rsidRPr="000A11D8" w:rsidRDefault="008F503A" w:rsidP="008F503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F503A" w:rsidRPr="00200754">
        <w:rPr>
          <w:noProof/>
        </w:rPr>
        <w:drawing>
          <wp:anchor distT="0" distB="0" distL="114300" distR="114300" simplePos="0" relativeHeight="251657216" behindDoc="0" locked="0" layoutInCell="1" allowOverlap="1" wp14:anchorId="5B23AD76" wp14:editId="23A57580">
            <wp:simplePos x="0" y="0"/>
            <wp:positionH relativeFrom="margin">
              <wp:posOffset>460548</wp:posOffset>
            </wp:positionH>
            <wp:positionV relativeFrom="paragraph">
              <wp:posOffset>266353</wp:posOffset>
            </wp:positionV>
            <wp:extent cx="384175" cy="33083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3A" w:rsidRPr="0020075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7B7F4B" wp14:editId="43325B35">
                <wp:simplePos x="0" y="0"/>
                <wp:positionH relativeFrom="margin">
                  <wp:align>left</wp:align>
                </wp:positionH>
                <wp:positionV relativeFrom="paragraph">
                  <wp:posOffset>221211</wp:posOffset>
                </wp:positionV>
                <wp:extent cx="359410" cy="359410"/>
                <wp:effectExtent l="38100" t="38100" r="116840" b="11684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0C464" w14:textId="77777777" w:rsidR="008F503A" w:rsidRPr="000A11D8" w:rsidRDefault="008F503A" w:rsidP="008F503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B7F4B" id="Ellipse 2" o:spid="_x0000_s1027" style="position:absolute;margin-left:0;margin-top:17.4pt;width:28.3pt;height:28.3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" filled="f" strokecolor="black [3213]" strokeweight="1pt">
                <v:stroke joinstyle="miter"/>
                <v:shadow on="t" color="black" opacity="26214f" origin="-.5,-.5" offset=".74836mm,.74836mm"/>
                <v:textbox>
                  <w:txbxContent>
                    <w:p w14:paraId="1830C464" w14:textId="77777777" w:rsidR="008F503A" w:rsidRPr="000A11D8" w:rsidRDefault="008F503A" w:rsidP="008F503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F503A">
        <w:tab/>
      </w:r>
      <w:r w:rsidR="008F503A">
        <w:tab/>
      </w:r>
      <w:r w:rsidR="008F503A">
        <w:tab/>
        <w:t>Scanne den Code und arbeite mit der Lesekartei.</w:t>
      </w:r>
    </w:p>
    <w:p w14:paraId="5E218412" w14:textId="756B4341" w:rsidR="008F503A" w:rsidRDefault="000B3508" w:rsidP="008F503A">
      <w:r w:rsidRPr="000B350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C30E48" wp14:editId="2D5CF371">
                <wp:simplePos x="0" y="0"/>
                <wp:positionH relativeFrom="margin">
                  <wp:posOffset>3096895</wp:posOffset>
                </wp:positionH>
                <wp:positionV relativeFrom="paragraph">
                  <wp:posOffset>1742440</wp:posOffset>
                </wp:positionV>
                <wp:extent cx="3599815" cy="990600"/>
                <wp:effectExtent l="0" t="0" r="19685" b="19050"/>
                <wp:wrapNone/>
                <wp:docPr id="80" name="Textfeld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4A4624-D3AB-4B1E-9667-B9CEF6260B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F86447" w14:textId="77777777" w:rsidR="000B3508" w:rsidRPr="004B6DC7" w:rsidRDefault="000B3508" w:rsidP="000B3508">
                            <w:pPr>
                              <w:jc w:val="both"/>
                              <w:rPr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Verpackungen werden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sortiert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. Aus den einzelnen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Wertstoffen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können wieder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neue Dinge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hergestellt werden.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30E48" id="_x0000_t202" coordsize="21600,21600" o:spt="202" path="m,l,21600r21600,l21600,xe">
                <v:stroke joinstyle="miter"/>
                <v:path gradientshapeok="t" o:connecttype="rect"/>
              </v:shapetype>
              <v:shape id="Textfeld 79" o:spid="_x0000_s1028" type="#_x0000_t202" style="position:absolute;margin-left:243.85pt;margin-top:137.2pt;width:283.45pt;height:7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" filled="f" strokecolor="black [3213]">
                <v:textbox>
                  <w:txbxContent>
                    <w:p w14:paraId="14F86447" w14:textId="77777777" w:rsidR="000B3508" w:rsidRPr="004B6DC7" w:rsidRDefault="000B3508" w:rsidP="000B3508">
                      <w:pPr>
                        <w:jc w:val="both"/>
                        <w:rPr>
                          <w:kern w:val="24"/>
                          <w:szCs w:val="36"/>
                        </w:rPr>
                      </w:pPr>
                      <w:r w:rsidRPr="004B6DC7">
                        <w:rPr>
                          <w:kern w:val="24"/>
                          <w:szCs w:val="36"/>
                        </w:rPr>
                        <w:t xml:space="preserve">Verpackungen werden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sortiert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. Aus den einzelnen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Wertstoffen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können wieder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neue Dinge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hergestellt werden.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50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4070E8" wp14:editId="78D35E9C">
                <wp:simplePos x="0" y="0"/>
                <wp:positionH relativeFrom="margin">
                  <wp:posOffset>3096895</wp:posOffset>
                </wp:positionH>
                <wp:positionV relativeFrom="paragraph">
                  <wp:posOffset>4169410</wp:posOffset>
                </wp:positionV>
                <wp:extent cx="3599815" cy="990600"/>
                <wp:effectExtent l="0" t="0" r="19685" b="19050"/>
                <wp:wrapNone/>
                <wp:docPr id="70" name="Textfeld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BBB98A-09AC-4CE3-86F6-07166DA2FE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B3A61C" w14:textId="77777777" w:rsidR="000B3508" w:rsidRPr="004B6DC7" w:rsidRDefault="000B3508" w:rsidP="000B3508">
                            <w:pPr>
                              <w:jc w:val="both"/>
                              <w:rPr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Biomüll kann in einer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Kompostieranlage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wieder verwertet werden. Es entsteht zum Beispiel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neue Erde oder Dünger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070E8" id="Textfeld 69" o:spid="_x0000_s1029" type="#_x0000_t202" style="position:absolute;margin-left:243.85pt;margin-top:328.3pt;width:283.45pt;height:7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" filled="f" strokecolor="black [3213]">
                <v:textbox>
                  <w:txbxContent>
                    <w:p w14:paraId="66B3A61C" w14:textId="77777777" w:rsidR="000B3508" w:rsidRPr="004B6DC7" w:rsidRDefault="000B3508" w:rsidP="000B3508">
                      <w:pPr>
                        <w:jc w:val="both"/>
                        <w:rPr>
                          <w:kern w:val="24"/>
                          <w:szCs w:val="36"/>
                        </w:rPr>
                      </w:pPr>
                      <w:r w:rsidRPr="004B6DC7">
                        <w:rPr>
                          <w:kern w:val="24"/>
                          <w:szCs w:val="36"/>
                        </w:rPr>
                        <w:t xml:space="preserve">Biomüll kann in einer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Kompostieranlage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wieder verwertet werden. Es entsteht zum Beispiel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neue Erde oder Dünger</w:t>
                      </w:r>
                      <w:r w:rsidRPr="004B6DC7">
                        <w:rPr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50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76C4D5" wp14:editId="5FE186F3">
                <wp:simplePos x="0" y="0"/>
                <wp:positionH relativeFrom="margin">
                  <wp:posOffset>3096895</wp:posOffset>
                </wp:positionH>
                <wp:positionV relativeFrom="paragraph">
                  <wp:posOffset>300355</wp:posOffset>
                </wp:positionV>
                <wp:extent cx="3599815" cy="1209675"/>
                <wp:effectExtent l="0" t="0" r="19685" b="28575"/>
                <wp:wrapNone/>
                <wp:docPr id="59" name="Textfeld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F0B898-4ABA-434F-9588-27ED1015C0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6EB94AE" w14:textId="77777777" w:rsidR="000B3508" w:rsidRPr="004B6DC7" w:rsidRDefault="000B3508" w:rsidP="000B3508">
                            <w:pPr>
                              <w:jc w:val="both"/>
                              <w:rPr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Der Restmüll wird auf einer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Müllverbrennungsanlage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verbrannt. Daraus entsteht Energie für Strom. Der Rest landet auf einer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Mülldeponie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6C4D5" id="_x0000_t202" coordsize="21600,21600" o:spt="202" path="m,l,21600r21600,l21600,xe">
                <v:stroke joinstyle="miter"/>
                <v:path gradientshapeok="t" o:connecttype="rect"/>
              </v:shapetype>
              <v:shape id="Textfeld 58" o:spid="_x0000_s1030" type="#_x0000_t202" style="position:absolute;margin-left:243.85pt;margin-top:23.65pt;width:283.45pt;height:95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" filled="f" strokecolor="black [3213]">
                <v:textbox>
                  <w:txbxContent>
                    <w:p w14:paraId="16EB94AE" w14:textId="77777777" w:rsidR="000B3508" w:rsidRPr="004B6DC7" w:rsidRDefault="000B3508" w:rsidP="000B3508">
                      <w:pPr>
                        <w:jc w:val="both"/>
                        <w:rPr>
                          <w:kern w:val="24"/>
                          <w:szCs w:val="36"/>
                        </w:rPr>
                      </w:pPr>
                      <w:r w:rsidRPr="004B6DC7">
                        <w:rPr>
                          <w:kern w:val="24"/>
                          <w:szCs w:val="36"/>
                        </w:rPr>
                        <w:t xml:space="preserve">Der Restmüll wird auf einer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Müllverbrennungsanlage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verbrannt. Daraus entsteht Energie für Strom. Der Rest landet auf einer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Mülldeponie</w:t>
                      </w:r>
                      <w:r w:rsidRPr="004B6DC7">
                        <w:rPr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50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7A0D11" wp14:editId="6A02F0EA">
                <wp:simplePos x="0" y="0"/>
                <wp:positionH relativeFrom="margin">
                  <wp:posOffset>3096895</wp:posOffset>
                </wp:positionH>
                <wp:positionV relativeFrom="paragraph">
                  <wp:posOffset>2955925</wp:posOffset>
                </wp:positionV>
                <wp:extent cx="3599815" cy="971550"/>
                <wp:effectExtent l="0" t="0" r="19685" b="19050"/>
                <wp:wrapNone/>
                <wp:docPr id="43" name="Textfeld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B12DEA-018B-4AB2-A6AD-860A0A5980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A5B9839" w14:textId="77777777" w:rsidR="000B3508" w:rsidRPr="004B6DC7" w:rsidRDefault="000B3508" w:rsidP="000B3508">
                            <w:pPr>
                              <w:jc w:val="both"/>
                              <w:rPr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In einer Papierfabrik können aus Altpapier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neue Sachen aus Papier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 xml:space="preserve"> hergestellt. Das Papier wird </w:t>
                            </w:r>
                            <w:r w:rsidRPr="004B6DC7">
                              <w:rPr>
                                <w:b/>
                                <w:bCs/>
                                <w:kern w:val="24"/>
                                <w:szCs w:val="36"/>
                              </w:rPr>
                              <w:t>recycelt</w:t>
                            </w:r>
                            <w:r w:rsidRPr="004B6DC7">
                              <w:rPr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A0D11" id="Textfeld 42" o:spid="_x0000_s1031" type="#_x0000_t202" style="position:absolute;margin-left:243.85pt;margin-top:232.75pt;width:283.45pt;height:76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" filled="f" strokecolor="black [3213]">
                <v:textbox>
                  <w:txbxContent>
                    <w:p w14:paraId="2A5B9839" w14:textId="77777777" w:rsidR="000B3508" w:rsidRPr="004B6DC7" w:rsidRDefault="000B3508" w:rsidP="000B3508">
                      <w:pPr>
                        <w:jc w:val="both"/>
                        <w:rPr>
                          <w:kern w:val="24"/>
                          <w:szCs w:val="36"/>
                        </w:rPr>
                      </w:pPr>
                      <w:r w:rsidRPr="004B6DC7">
                        <w:rPr>
                          <w:kern w:val="24"/>
                          <w:szCs w:val="36"/>
                        </w:rPr>
                        <w:t xml:space="preserve">In einer Papierfabrik können aus Altpapier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neue Sachen aus Papier</w:t>
                      </w:r>
                      <w:r w:rsidRPr="004B6DC7">
                        <w:rPr>
                          <w:kern w:val="24"/>
                          <w:szCs w:val="36"/>
                        </w:rPr>
                        <w:t xml:space="preserve"> hergestellt. Das Papier wird </w:t>
                      </w:r>
                      <w:r w:rsidRPr="004B6DC7">
                        <w:rPr>
                          <w:b/>
                          <w:bCs/>
                          <w:kern w:val="24"/>
                          <w:szCs w:val="36"/>
                        </w:rPr>
                        <w:t>recycelt</w:t>
                      </w:r>
                      <w:r w:rsidRPr="004B6DC7">
                        <w:rPr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508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B16A33F" wp14:editId="2BCB4617">
                <wp:simplePos x="0" y="0"/>
                <wp:positionH relativeFrom="column">
                  <wp:posOffset>353695</wp:posOffset>
                </wp:positionH>
                <wp:positionV relativeFrom="paragraph">
                  <wp:posOffset>4199890</wp:posOffset>
                </wp:positionV>
                <wp:extent cx="1219200" cy="1113790"/>
                <wp:effectExtent l="0" t="0" r="0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13790"/>
                          <a:chOff x="0" y="0"/>
                          <a:chExt cx="2552250" cy="2575138"/>
                        </a:xfrm>
                      </wpg:grpSpPr>
                      <pic:pic xmlns:pic="http://schemas.openxmlformats.org/drawingml/2006/picture">
                        <pic:nvPicPr>
                          <pic:cNvPr id="76" name="Grafik 75">
                            <a:extLst>
                              <a:ext uri="{FF2B5EF4-FFF2-40B4-BE49-F238E27FC236}">
                                <a16:creationId xmlns:a16="http://schemas.microsoft.com/office/drawing/2014/main" id="{1046345A-7217-4CAB-BB25-F3B9368959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946" y="0"/>
                            <a:ext cx="742950" cy="16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feld 76">
                          <a:extLst>
                            <a:ext uri="{FF2B5EF4-FFF2-40B4-BE49-F238E27FC236}">
                              <a16:creationId xmlns:a16="http://schemas.microsoft.com/office/drawing/2014/main" id="{6D53D59F-1D31-4057-8E9D-2120C2D4B33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754020"/>
                            <a:ext cx="2552250" cy="8211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C60A2A" w14:textId="77777777" w:rsidR="000B3508" w:rsidRPr="008F503A" w:rsidRDefault="000B3508" w:rsidP="000B3508">
                              <w:pPr>
                                <w:rPr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8F503A">
                                <w:rPr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Verpackungen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" name="Pfeil: nach rechts 77">
                          <a:extLst>
                            <a:ext uri="{FF2B5EF4-FFF2-40B4-BE49-F238E27FC236}">
                              <a16:creationId xmlns:a16="http://schemas.microsoft.com/office/drawing/2014/main" id="{B9A08E9E-728B-478D-9431-557EE5AB5338}"/>
                            </a:ext>
                          </a:extLst>
                        </wps:cNvPr>
                        <wps:cNvSpPr/>
                        <wps:spPr>
                          <a:xfrm>
                            <a:off x="1349087" y="271896"/>
                            <a:ext cx="1123405" cy="1060101"/>
                          </a:xfrm>
                          <a:prstGeom prst="rightArrow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9" name="Grafik 78">
                            <a:extLst>
                              <a:ext uri="{FF2B5EF4-FFF2-40B4-BE49-F238E27FC236}">
                                <a16:creationId xmlns:a16="http://schemas.microsoft.com/office/drawing/2014/main" id="{5BBF5DE6-F46F-4630-8794-62E8A07211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17073" y="581891"/>
                            <a:ext cx="610235" cy="39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6A33F" id="Gruppieren 13" o:spid="_x0000_s1032" style="position:absolute;margin-left:27.85pt;margin-top:330.7pt;width:96pt;height:87.7pt;z-index:251697152;mso-width-relative:margin;mso-height-relative:margin" coordsize="25522,25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5" o:spid="_x0000_s1033" type="#_x0000_t75" style="position:absolute;left:2909;width:7429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76" o:spid="_x0000_s1034" type="#_x0000_t202" style="position:absolute;top:17540;width:25522;height: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0BC60A2A" w14:textId="77777777" w:rsidR="000B3508" w:rsidRPr="008F503A" w:rsidRDefault="000B3508" w:rsidP="000B3508">
                        <w:pPr>
                          <w:rPr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8F503A">
                          <w:rPr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Verpackungen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: nach rechts 77" o:spid="_x0000_s1035" type="#_x0000_t13" style="position:absolute;left:13490;top:2718;width:11234;height:1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" adj="11409" fillcolor="#cfcdcd [2894]" strokecolor="black [3213]" strokeweight="2.25pt"/>
                <v:shape id="Grafik 78" o:spid="_x0000_s1036" type="#_x0000_t75" style="position:absolute;left:15170;top:5818;width:6103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">
                  <v:imagedata r:id="rId12" o:title=""/>
                </v:shape>
              </v:group>
            </w:pict>
          </mc:Fallback>
        </mc:AlternateContent>
      </w:r>
      <w:r w:rsidRPr="000B3508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CD57D46" wp14:editId="3A821779">
                <wp:simplePos x="0" y="0"/>
                <wp:positionH relativeFrom="margin">
                  <wp:posOffset>371475</wp:posOffset>
                </wp:positionH>
                <wp:positionV relativeFrom="paragraph">
                  <wp:posOffset>2931160</wp:posOffset>
                </wp:positionV>
                <wp:extent cx="1183005" cy="1122045"/>
                <wp:effectExtent l="0" t="0" r="36195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1122045"/>
                          <a:chOff x="0" y="0"/>
                          <a:chExt cx="2583328" cy="2474271"/>
                        </a:xfrm>
                      </wpg:grpSpPr>
                      <pic:pic xmlns:pic="http://schemas.openxmlformats.org/drawingml/2006/picture">
                        <pic:nvPicPr>
                          <pic:cNvPr id="62" name="Grafik 61">
                            <a:extLst>
                              <a:ext uri="{FF2B5EF4-FFF2-40B4-BE49-F238E27FC236}">
                                <a16:creationId xmlns:a16="http://schemas.microsoft.com/office/drawing/2014/main" id="{F0ED493B-A7D2-4584-AC93-250854C166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710" y="0"/>
                            <a:ext cx="742950" cy="1623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feld 62">
                          <a:extLst>
                            <a:ext uri="{FF2B5EF4-FFF2-40B4-BE49-F238E27FC236}">
                              <a16:creationId xmlns:a16="http://schemas.microsoft.com/office/drawing/2014/main" id="{C768A6ED-C7C9-4EF1-9F37-94F94CBD452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764363"/>
                            <a:ext cx="2079774" cy="709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9D90BA" w14:textId="77777777" w:rsidR="000B3508" w:rsidRPr="008F503A" w:rsidRDefault="000B3508" w:rsidP="000B3508">
                              <w:pPr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8F503A"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  <w:t>Biotonne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" name="Pfeil: nach rechts 63">
                          <a:extLst>
                            <a:ext uri="{FF2B5EF4-FFF2-40B4-BE49-F238E27FC236}">
                              <a16:creationId xmlns:a16="http://schemas.microsoft.com/office/drawing/2014/main" id="{9EB7919B-8D07-4B90-9815-440FAB57B010}"/>
                            </a:ext>
                          </a:extLst>
                        </wps:cNvPr>
                        <wps:cNvSpPr/>
                        <wps:spPr>
                          <a:xfrm>
                            <a:off x="1459923" y="271896"/>
                            <a:ext cx="1123405" cy="1060101"/>
                          </a:xfrm>
                          <a:prstGeom prst="rightArrow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5" name="Grafik 64">
                            <a:extLst>
                              <a:ext uri="{FF2B5EF4-FFF2-40B4-BE49-F238E27FC236}">
                                <a16:creationId xmlns:a16="http://schemas.microsoft.com/office/drawing/2014/main" id="{7513A6D4-8F87-433D-997B-3E0163BBEC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7909" y="581891"/>
                            <a:ext cx="610235" cy="39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57D46" id="Gruppieren 11" o:spid="_x0000_s1037" style="position:absolute;margin-left:29.25pt;margin-top:230.8pt;width:93.15pt;height:88.35pt;z-index:251696128;mso-position-horizontal-relative:margin;mso-width-relative:margin;mso-height-relative:margin" coordsize="25833,2474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">
                <v:shape id="Grafik 61" o:spid="_x0000_s1038" type="#_x0000_t75" style="position:absolute;left:4087;width:7429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">
                  <v:imagedata r:id="rId14" o:title=""/>
                </v:shape>
                <v:shape id="Textfeld 62" o:spid="_x0000_s1039" type="#_x0000_t202" style="position:absolute;top:17643;width:20797;height:7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649D90BA" w14:textId="77777777" w:rsidR="000B3508" w:rsidRPr="008F503A" w:rsidRDefault="000B3508" w:rsidP="000B3508">
                        <w:pPr>
                          <w:rPr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8F503A">
                          <w:rPr>
                            <w:color w:val="000000" w:themeColor="text1"/>
                            <w:kern w:val="24"/>
                            <w:szCs w:val="36"/>
                          </w:rPr>
                          <w:t>Biotonne</w:t>
                        </w:r>
                      </w:p>
                    </w:txbxContent>
                  </v:textbox>
                </v:shape>
                <v:shape id="Pfeil: nach rechts 63" o:spid="_x0000_s1040" type="#_x0000_t13" style="position:absolute;left:14599;top:2718;width:11234;height:1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" adj="11409" fillcolor="#cfcdcd [2894]" strokecolor="black [3213]" strokeweight="2.25pt"/>
                <v:shape id="Grafik 64" o:spid="_x0000_s1041" type="#_x0000_t75" style="position:absolute;left:16279;top:5818;width:6102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  <w:r w:rsidRPr="000B3508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DFA071E" wp14:editId="5A1D8B9E">
                <wp:simplePos x="0" y="0"/>
                <wp:positionH relativeFrom="margin">
                  <wp:posOffset>372110</wp:posOffset>
                </wp:positionH>
                <wp:positionV relativeFrom="paragraph">
                  <wp:posOffset>1658620</wp:posOffset>
                </wp:positionV>
                <wp:extent cx="1181100" cy="1123950"/>
                <wp:effectExtent l="0" t="0" r="3810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123950"/>
                          <a:chOff x="-2" y="0"/>
                          <a:chExt cx="2583240" cy="2479057"/>
                        </a:xfrm>
                      </wpg:grpSpPr>
                      <pic:pic xmlns:pic="http://schemas.openxmlformats.org/drawingml/2006/picture">
                        <pic:nvPicPr>
                          <pic:cNvPr id="51" name="Grafik 50">
                            <a:extLst>
                              <a:ext uri="{FF2B5EF4-FFF2-40B4-BE49-F238E27FC236}">
                                <a16:creationId xmlns:a16="http://schemas.microsoft.com/office/drawing/2014/main" id="{DDB6F753-53F3-4C2C-9BFF-2CA6F54A31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782" y="0"/>
                            <a:ext cx="742950" cy="16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feld 51">
                          <a:extLst>
                            <a:ext uri="{FF2B5EF4-FFF2-40B4-BE49-F238E27FC236}">
                              <a16:creationId xmlns:a16="http://schemas.microsoft.com/office/drawing/2014/main" id="{84A200AD-8124-413F-9ED6-21B969331DD5}"/>
                            </a:ext>
                          </a:extLst>
                        </wps:cNvPr>
                        <wps:cNvSpPr txBox="1"/>
                        <wps:spPr>
                          <a:xfrm>
                            <a:off x="-2" y="1765582"/>
                            <a:ext cx="2312415" cy="713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62FD56" w14:textId="77777777" w:rsidR="000B3508" w:rsidRPr="008F503A" w:rsidRDefault="000B3508" w:rsidP="000B3508">
                              <w:pPr>
                                <w:rPr>
                                  <w:color w:val="000000" w:themeColor="text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8F503A"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  <w:t>Restmüll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Pfeil: nach rechts 52">
                          <a:extLst>
                            <a:ext uri="{FF2B5EF4-FFF2-40B4-BE49-F238E27FC236}">
                              <a16:creationId xmlns:a16="http://schemas.microsoft.com/office/drawing/2014/main" id="{59C4F8C6-38A5-4689-A481-4A7653006A2C}"/>
                            </a:ext>
                          </a:extLst>
                        </wps:cNvPr>
                        <wps:cNvSpPr/>
                        <wps:spPr>
                          <a:xfrm>
                            <a:off x="1459923" y="216478"/>
                            <a:ext cx="1123315" cy="1059815"/>
                          </a:xfrm>
                          <a:prstGeom prst="rightArrow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4" name="Grafik 53">
                            <a:extLst>
                              <a:ext uri="{FF2B5EF4-FFF2-40B4-BE49-F238E27FC236}">
                                <a16:creationId xmlns:a16="http://schemas.microsoft.com/office/drawing/2014/main" id="{CB1A8346-E691-4ECA-B90F-9A5FDAAF63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0982" y="581891"/>
                            <a:ext cx="610235" cy="39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A071E" id="Gruppieren 12" o:spid="_x0000_s1042" style="position:absolute;margin-left:29.3pt;margin-top:130.6pt;width:93pt;height:88.5pt;z-index:251695104;mso-position-horizontal-relative:margin;mso-width-relative:margin;mso-height-relative:margin" coordorigin="" coordsize="25832,247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">
                <v:shape id="Grafik 50" o:spid="_x0000_s1043" type="#_x0000_t75" style="position:absolute;left:4017;width:7430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">
                  <v:imagedata r:id="rId14" o:title=""/>
                </v:shape>
                <v:shape id="Textfeld 51" o:spid="_x0000_s1044" type="#_x0000_t202" style="position:absolute;top:17655;width:23124;height:7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0462FD56" w14:textId="77777777" w:rsidR="000B3508" w:rsidRPr="008F503A" w:rsidRDefault="000B3508" w:rsidP="000B3508">
                        <w:pPr>
                          <w:rPr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</w:pPr>
                        <w:r w:rsidRPr="008F503A">
                          <w:rPr>
                            <w:color w:val="000000" w:themeColor="text1"/>
                            <w:kern w:val="24"/>
                            <w:szCs w:val="36"/>
                          </w:rPr>
                          <w:t>Restmüll</w:t>
                        </w:r>
                      </w:p>
                    </w:txbxContent>
                  </v:textbox>
                </v:shape>
                <v:shape id="Pfeil: nach rechts 52" o:spid="_x0000_s1045" type="#_x0000_t13" style="position:absolute;left:14599;top:2164;width:11233;height:1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" adj="11411" fillcolor="#cfcdcd [2894]" strokecolor="black [3213]" strokeweight="2.25pt"/>
                <v:shape id="Grafik 53" o:spid="_x0000_s1046" type="#_x0000_t75" style="position:absolute;left:16209;top:5818;width:6103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  <w:r w:rsidRPr="000B3508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9254BF7" wp14:editId="19E3FAE9">
                <wp:simplePos x="0" y="0"/>
                <wp:positionH relativeFrom="margin">
                  <wp:posOffset>372745</wp:posOffset>
                </wp:positionH>
                <wp:positionV relativeFrom="paragraph">
                  <wp:posOffset>376555</wp:posOffset>
                </wp:positionV>
                <wp:extent cx="1181100" cy="1133475"/>
                <wp:effectExtent l="0" t="0" r="3810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133475"/>
                          <a:chOff x="0" y="0"/>
                          <a:chExt cx="2583328" cy="2497798"/>
                        </a:xfrm>
                      </wpg:grpSpPr>
                      <pic:pic xmlns:pic="http://schemas.openxmlformats.org/drawingml/2006/picture">
                        <pic:nvPicPr>
                          <pic:cNvPr id="7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782" y="0"/>
                            <a:ext cx="742950" cy="162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15"/>
                        <wps:cNvSpPr txBox="1"/>
                        <wps:spPr>
                          <a:xfrm>
                            <a:off x="0" y="1766069"/>
                            <a:ext cx="1916663" cy="7317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DDF73E" w14:textId="77777777" w:rsidR="000B3508" w:rsidRPr="004B6DC7" w:rsidRDefault="000B3508" w:rsidP="000B3508">
                              <w:pPr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4B6DC7">
                                <w:rPr>
                                  <w:color w:val="000000" w:themeColor="text1"/>
                                  <w:kern w:val="24"/>
                                  <w:szCs w:val="36"/>
                                </w:rPr>
                                <w:t>Altpapier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Pfeil: nach rechts 19"/>
                        <wps:cNvSpPr/>
                        <wps:spPr>
                          <a:xfrm>
                            <a:off x="1459923" y="271895"/>
                            <a:ext cx="1123405" cy="1060101"/>
                          </a:xfrm>
                          <a:prstGeom prst="rightArrow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0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7909" y="581890"/>
                            <a:ext cx="610235" cy="396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54BF7" id="Gruppieren 5" o:spid="_x0000_s1047" style="position:absolute;margin-left:29.35pt;margin-top:29.65pt;width:93pt;height:89.25pt;z-index:251694080;mso-position-horizontal-relative:margin;mso-width-relative:margin;mso-height-relative:margin" coordsize="25833,2497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">
                <v:shape id="Grafik 4" o:spid="_x0000_s1048" type="#_x0000_t75" style="position:absolute;left:4017;width:7430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">
                  <v:imagedata r:id="rId14" o:title=""/>
                </v:shape>
                <v:shape id="Textfeld 15" o:spid="_x0000_s1049" type="#_x0000_t202" style="position:absolute;top:17660;width:19166;height:7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EDDF73E" w14:textId="77777777" w:rsidR="000B3508" w:rsidRPr="004B6DC7" w:rsidRDefault="000B3508" w:rsidP="000B3508">
                        <w:pPr>
                          <w:rPr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4B6DC7">
                          <w:rPr>
                            <w:color w:val="000000" w:themeColor="text1"/>
                            <w:kern w:val="24"/>
                            <w:szCs w:val="36"/>
                          </w:rPr>
                          <w:t>Altpapier</w:t>
                        </w:r>
                      </w:p>
                    </w:txbxContent>
                  </v:textbox>
                </v:shape>
                <v:shape id="Pfeil: nach rechts 19" o:spid="_x0000_s1050" type="#_x0000_t13" style="position:absolute;left:14599;top:2718;width:11234;height:1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" adj="11409" fillcolor="#cfcdcd [2894]" strokecolor="black [3213]" strokeweight="2.25pt"/>
                <v:shape id="Grafik 27" o:spid="_x0000_s1051" type="#_x0000_t75" style="position:absolute;left:16279;top:5818;width:6102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  <w:r w:rsidR="008F503A" w:rsidRPr="008F503A">
        <w:rPr>
          <w:noProof/>
        </w:rPr>
        <w:drawing>
          <wp:anchor distT="0" distB="0" distL="114300" distR="114300" simplePos="0" relativeHeight="251674624" behindDoc="0" locked="0" layoutInCell="1" allowOverlap="1" wp14:anchorId="5D7955CD" wp14:editId="61BB13E5">
            <wp:simplePos x="0" y="0"/>
            <wp:positionH relativeFrom="margin">
              <wp:posOffset>488315</wp:posOffset>
            </wp:positionH>
            <wp:positionV relativeFrom="paragraph">
              <wp:posOffset>3175</wp:posOffset>
            </wp:positionV>
            <wp:extent cx="384810" cy="243840"/>
            <wp:effectExtent l="0" t="0" r="0" b="381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3A">
        <w:tab/>
      </w:r>
      <w:r w:rsidR="008F503A">
        <w:tab/>
        <w:t>Was passiert mit welchem Müll? Verbinde passend.</w:t>
      </w:r>
      <w:r w:rsidR="00F46531" w:rsidRPr="00F46531">
        <w:rPr>
          <w:noProof/>
        </w:rPr>
        <w:t xml:space="preserve"> </w:t>
      </w:r>
    </w:p>
    <w:p w14:paraId="3D8ECB37" w14:textId="7466DF2E" w:rsidR="008F503A" w:rsidRDefault="008F503A" w:rsidP="008F503A"/>
    <w:p w14:paraId="2A16CAE8" w14:textId="4E8881D2" w:rsidR="008F503A" w:rsidRDefault="008F503A" w:rsidP="008F503A"/>
    <w:p w14:paraId="4772FC86" w14:textId="619CF9EB" w:rsidR="008F503A" w:rsidRDefault="008F503A" w:rsidP="008F503A"/>
    <w:p w14:paraId="214E7D25" w14:textId="6A70062F" w:rsidR="008F503A" w:rsidRDefault="008F503A" w:rsidP="008F503A"/>
    <w:p w14:paraId="7863BC6A" w14:textId="6B19518F" w:rsidR="00682A99" w:rsidRPr="008F503A" w:rsidRDefault="000B3508" w:rsidP="008F503A">
      <w:r w:rsidRPr="000B350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2BB6A0" wp14:editId="582226F7">
                <wp:simplePos x="0" y="0"/>
                <wp:positionH relativeFrom="margin">
                  <wp:posOffset>-189230</wp:posOffset>
                </wp:positionH>
                <wp:positionV relativeFrom="paragraph">
                  <wp:posOffset>4683125</wp:posOffset>
                </wp:positionV>
                <wp:extent cx="7080250" cy="1318260"/>
                <wp:effectExtent l="0" t="0" r="25400" b="15240"/>
                <wp:wrapNone/>
                <wp:docPr id="1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0" cy="13182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31B40" w14:textId="77777777" w:rsidR="000B3508" w:rsidRPr="00804968" w:rsidRDefault="000B3508" w:rsidP="000B3508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Welche Müllentsorgung ist am gefährlichsten?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BB6A0" id="Rechteck: abgerundete Ecken 1" o:spid="_x0000_s1052" style="position:absolute;margin-left:-14.9pt;margin-top:368.75pt;width:557.5pt;height:103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" fillcolor="#f2f2f2 [3052]" strokecolor="black [3213]" strokeweight="1.5pt">
                <v:stroke dashstyle="dash" joinstyle="miter"/>
                <v:textbox>
                  <w:txbxContent>
                    <w:p w14:paraId="62331B40" w14:textId="77777777" w:rsidR="000B3508" w:rsidRPr="00804968" w:rsidRDefault="000B3508" w:rsidP="000B3508">
                      <w:pPr>
                        <w:ind w:firstLine="708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Welche Müllentsorgung ist am gefährlichsten?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3508">
        <w:rPr>
          <w:noProof/>
        </w:rPr>
        <w:drawing>
          <wp:anchor distT="0" distB="0" distL="114300" distR="114300" simplePos="0" relativeHeight="251705344" behindDoc="0" locked="0" layoutInCell="1" allowOverlap="1" wp14:anchorId="3FB45800" wp14:editId="105B4EA0">
            <wp:simplePos x="0" y="0"/>
            <wp:positionH relativeFrom="margin">
              <wp:posOffset>-228600</wp:posOffset>
            </wp:positionH>
            <wp:positionV relativeFrom="paragraph">
              <wp:posOffset>4584065</wp:posOffset>
            </wp:positionV>
            <wp:extent cx="617220" cy="78168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722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508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F28AB62" wp14:editId="656E9A7C">
                <wp:simplePos x="0" y="0"/>
                <wp:positionH relativeFrom="column">
                  <wp:posOffset>372745</wp:posOffset>
                </wp:positionH>
                <wp:positionV relativeFrom="paragraph">
                  <wp:posOffset>3673475</wp:posOffset>
                </wp:positionV>
                <wp:extent cx="1181100" cy="1028700"/>
                <wp:effectExtent l="0" t="57150" r="38100" b="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028700"/>
                          <a:chOff x="0" y="0"/>
                          <a:chExt cx="1485900" cy="1329845"/>
                        </a:xfrm>
                      </wpg:grpSpPr>
                      <wpg:grpSp>
                        <wpg:cNvPr id="17" name="Gruppieren 17"/>
                        <wpg:cNvGrpSpPr/>
                        <wpg:grpSpPr>
                          <a:xfrm>
                            <a:off x="0" y="0"/>
                            <a:ext cx="1485900" cy="1329845"/>
                            <a:chOff x="0" y="271896"/>
                            <a:chExt cx="2472492" cy="2377740"/>
                          </a:xfrm>
                        </wpg:grpSpPr>
                        <wps:wsp>
                          <wps:cNvPr id="19" name="Textfeld 76"/>
                          <wps:cNvSpPr txBox="1"/>
                          <wps:spPr>
                            <a:xfrm>
                              <a:off x="0" y="1754786"/>
                              <a:ext cx="1950817" cy="8948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809186" w14:textId="77777777" w:rsidR="000B3508" w:rsidRPr="004B6DC7" w:rsidRDefault="000B3508" w:rsidP="000B3508">
                                <w:pPr>
                                  <w:rPr>
                                    <w:color w:val="000000" w:themeColor="text1"/>
                                    <w:kern w:val="24"/>
                                    <w:szCs w:val="36"/>
                                  </w:rPr>
                                </w:pPr>
                                <w:r w:rsidRPr="004B6DC7">
                                  <w:rPr>
                                    <w:color w:val="000000" w:themeColor="text1"/>
                                    <w:kern w:val="24"/>
                                    <w:szCs w:val="36"/>
                                  </w:rPr>
                                  <w:t>Altglas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" name="Pfeil: nach rechts 77"/>
                          <wps:cNvSpPr/>
                          <wps:spPr>
                            <a:xfrm>
                              <a:off x="1349087" y="271896"/>
                              <a:ext cx="1123405" cy="1060101"/>
                            </a:xfrm>
                            <a:prstGeom prst="rightArrow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5" name="Grafik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517073" y="581891"/>
                              <a:ext cx="610235" cy="3968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2" t="14148" r="39773" b="22347"/>
                          <a:stretch/>
                        </pic:blipFill>
                        <pic:spPr bwMode="auto">
                          <a:xfrm>
                            <a:off x="53340" y="156210"/>
                            <a:ext cx="57848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8AB62" id="Gruppieren 30" o:spid="_x0000_s1053" style="position:absolute;margin-left:29.35pt;margin-top:289.25pt;width:93pt;height:81pt;z-index:251698176;mso-width-relative:margin;mso-height-relative:margin" coordsize="14859,132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">
                <v:group id="Gruppieren 17" o:spid="_x0000_s1054" style="position:absolute;width:14859;height:13298" coordorigin=",2718" coordsize="24724,2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extfeld 76" o:spid="_x0000_s1055" type="#_x0000_t202" style="position:absolute;top:17547;width:19508;height:8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47809186" w14:textId="77777777" w:rsidR="000B3508" w:rsidRPr="004B6DC7" w:rsidRDefault="000B3508" w:rsidP="000B3508">
                          <w:pPr>
                            <w:rPr>
                              <w:color w:val="000000" w:themeColor="text1"/>
                              <w:kern w:val="24"/>
                              <w:szCs w:val="36"/>
                            </w:rPr>
                          </w:pPr>
                          <w:r w:rsidRPr="004B6DC7">
                            <w:rPr>
                              <w:color w:val="000000" w:themeColor="text1"/>
                              <w:kern w:val="24"/>
                              <w:szCs w:val="36"/>
                            </w:rPr>
                            <w:t>Altglas</w:t>
                          </w:r>
                        </w:p>
                      </w:txbxContent>
                    </v:textbox>
                  </v:shape>
                  <v:shape id="Pfeil: nach rechts 77" o:spid="_x0000_s1056" type="#_x0000_t13" style="position:absolute;left:13490;top:2718;width:11234;height:1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" adj="11409" fillcolor="#cfcdcd [2894]" strokecolor="black [3213]" strokeweight="2.25pt"/>
                  <v:shape id="Grafik 78" o:spid="_x0000_s1057" type="#_x0000_t75" style="position:absolute;left:15170;top:5818;width:6103;height:39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">
                    <v:imagedata r:id="rId12" o:title=""/>
                  </v:shape>
                </v:group>
                <v:shape id="Grafik 26" o:spid="_x0000_s1058" type="#_x0000_t75" style="position:absolute;left:533;top:1562;width:5785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">
                  <v:imagedata r:id="rId19" o:title="" croptop="9272f" cropbottom="14645f" cropleft="8639f" cropright="26066f"/>
                </v:shape>
              </v:group>
            </w:pict>
          </mc:Fallback>
        </mc:AlternateContent>
      </w:r>
      <w:r w:rsidRPr="000B350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851A36" wp14:editId="732F6D5F">
                <wp:simplePos x="0" y="0"/>
                <wp:positionH relativeFrom="margin">
                  <wp:posOffset>3096895</wp:posOffset>
                </wp:positionH>
                <wp:positionV relativeFrom="paragraph">
                  <wp:posOffset>3593465</wp:posOffset>
                </wp:positionV>
                <wp:extent cx="3599815" cy="952500"/>
                <wp:effectExtent l="0" t="0" r="19685" b="19050"/>
                <wp:wrapNone/>
                <wp:docPr id="15" name="Textfeld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5AFE60-7DFA-4FD9-B0FE-F24BE62E71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BC50C" w14:textId="77777777" w:rsidR="000B3508" w:rsidRPr="004B6DC7" w:rsidRDefault="000B3508" w:rsidP="000B3508">
                            <w:pPr>
                              <w:spacing w:after="160"/>
                              <w:jc w:val="both"/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Altglas kann </w:t>
                            </w:r>
                            <w:r w:rsidRPr="004B6DC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recycelt </w:t>
                            </w: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werden. Dafür ist es wichtig, die Gläser im </w:t>
                            </w:r>
                            <w:r w:rsidRPr="004B6DC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Glascontainer</w:t>
                            </w: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nach ihren </w:t>
                            </w:r>
                            <w:r w:rsidRPr="004B6DC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Farben</w:t>
                            </w: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zu </w:t>
                            </w:r>
                            <w:r w:rsidRPr="004B6DC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sortieren</w:t>
                            </w:r>
                            <w:r w:rsidRPr="004B6DC7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1A36" id="Textfeld 14" o:spid="_x0000_s1059" type="#_x0000_t202" style="position:absolute;margin-left:243.85pt;margin-top:282.95pt;width:283.45pt;height: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" fillcolor="white [3201]" strokecolor="black [3200]" strokeweight="1pt">
                <v:textbox>
                  <w:txbxContent>
                    <w:p w14:paraId="182BC50C" w14:textId="77777777" w:rsidR="000B3508" w:rsidRPr="004B6DC7" w:rsidRDefault="000B3508" w:rsidP="000B3508">
                      <w:pPr>
                        <w:spacing w:after="160"/>
                        <w:jc w:val="both"/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</w:pP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Altglas kann </w:t>
                      </w:r>
                      <w:r w:rsidRPr="004B6DC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recycelt </w:t>
                      </w: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werden. Dafür ist es wichtig, die Gläser im </w:t>
                      </w:r>
                      <w:r w:rsidRPr="004B6DC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Cs w:val="36"/>
                        </w:rPr>
                        <w:t>Glascontainer</w:t>
                      </w: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 nach ihren </w:t>
                      </w:r>
                      <w:r w:rsidRPr="004B6DC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Cs w:val="36"/>
                        </w:rPr>
                        <w:t>Farben</w:t>
                      </w: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 zu </w:t>
                      </w:r>
                      <w:r w:rsidRPr="004B6DC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Cs w:val="36"/>
                        </w:rPr>
                        <w:t>sortieren</w:t>
                      </w:r>
                      <w:r w:rsidRPr="004B6DC7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82A99" w:rsidRPr="008F503A" w:rsidSect="000A11D8">
      <w:headerReference w:type="default" r:id="rId20"/>
      <w:footerReference w:type="default" r:id="rId21"/>
      <w:pgSz w:w="11900" w:h="16840"/>
      <w:pgMar w:top="1418" w:right="680" w:bottom="0" w:left="65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FF3A2" w14:textId="77777777" w:rsidR="001C60BE" w:rsidRDefault="001C60BE" w:rsidP="005E3F06">
      <w:pPr>
        <w:spacing w:after="0" w:line="240" w:lineRule="auto"/>
      </w:pPr>
      <w:r>
        <w:separator/>
      </w:r>
    </w:p>
  </w:endnote>
  <w:endnote w:type="continuationSeparator" w:id="0">
    <w:p w14:paraId="31D69785" w14:textId="77777777" w:rsidR="001C60BE" w:rsidRDefault="001C60BE" w:rsidP="005E3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altName w:val="Arial"/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779BF" w14:textId="5CAD0D86" w:rsidR="007A4FCE" w:rsidRPr="007A4FCE" w:rsidRDefault="00B35EA1" w:rsidP="007A4FCE">
    <w:pPr>
      <w:pStyle w:val="Fuzeile"/>
    </w:pPr>
    <w:r w:rsidRPr="007A4FCE"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450F4D00" wp14:editId="21EFD734">
          <wp:simplePos x="0" y="0"/>
          <wp:positionH relativeFrom="column">
            <wp:posOffset>6227114</wp:posOffset>
          </wp:positionH>
          <wp:positionV relativeFrom="paragraph">
            <wp:posOffset>-427355</wp:posOffset>
          </wp:positionV>
          <wp:extent cx="534035" cy="592082"/>
          <wp:effectExtent l="76200" t="19050" r="75565" b="11303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035" cy="592082"/>
                  </a:xfrm>
                  <a:prstGeom prst="rect">
                    <a:avLst/>
                  </a:prstGeom>
                  <a:effectLst>
                    <a:outerShdw blurRad="50800" dist="50800" dir="5400000" sx="104000" sy="104000" algn="ctr" rotWithShape="0">
                      <a:srgbClr val="000000">
                        <a:alpha val="43137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11D8">
      <w:t>Wir werden Müll-Experten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E0D8C" w14:textId="77777777" w:rsidR="001C60BE" w:rsidRDefault="001C60BE" w:rsidP="005E3F06">
      <w:pPr>
        <w:spacing w:after="0" w:line="240" w:lineRule="auto"/>
      </w:pPr>
      <w:r>
        <w:separator/>
      </w:r>
    </w:p>
  </w:footnote>
  <w:footnote w:type="continuationSeparator" w:id="0">
    <w:p w14:paraId="146BA08C" w14:textId="77777777" w:rsidR="001C60BE" w:rsidRDefault="001C60BE" w:rsidP="005E3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leftFromText="141" w:rightFromText="141" w:horzAnchor="margin" w:tblpY="-900"/>
      <w:tblW w:w="0" w:type="auto"/>
      <w:tblLook w:val="04A0" w:firstRow="1" w:lastRow="0" w:firstColumn="1" w:lastColumn="0" w:noHBand="0" w:noVBand="1"/>
    </w:tblPr>
    <w:tblGrid>
      <w:gridCol w:w="8080"/>
      <w:gridCol w:w="1270"/>
    </w:tblGrid>
    <w:tr w:rsidR="000303D1" w:rsidRPr="007A4FCE" w14:paraId="430B17CD" w14:textId="77777777" w:rsidTr="00312AD0">
      <w:trPr>
        <w:trHeight w:val="841"/>
      </w:trPr>
      <w:tc>
        <w:tcPr>
          <w:tcW w:w="8080" w:type="dxa"/>
          <w:vAlign w:val="center"/>
        </w:tcPr>
        <w:p w14:paraId="6816F19F" w14:textId="5841EFDC" w:rsidR="000303D1" w:rsidRPr="007A4FCE" w:rsidRDefault="008F503A" w:rsidP="000303D1">
          <w:pPr>
            <w:jc w:val="center"/>
            <w:rPr>
              <w:sz w:val="52"/>
              <w:szCs w:val="52"/>
            </w:rPr>
          </w:pPr>
          <w:r>
            <w:rPr>
              <w:sz w:val="52"/>
              <w:szCs w:val="52"/>
            </w:rPr>
            <w:t>Was passiert mit dem ganzen Müll?</w:t>
          </w:r>
        </w:p>
      </w:tc>
      <w:tc>
        <w:tcPr>
          <w:tcW w:w="1270" w:type="dxa"/>
          <w:vAlign w:val="center"/>
        </w:tcPr>
        <w:p w14:paraId="5340575F" w14:textId="77777777" w:rsidR="000303D1" w:rsidRDefault="000303D1" w:rsidP="000303D1">
          <w:pPr>
            <w:jc w:val="center"/>
            <w:rPr>
              <w:sz w:val="52"/>
              <w:szCs w:val="52"/>
            </w:rPr>
          </w:pPr>
          <w:r w:rsidRPr="007A4FCE">
            <w:rPr>
              <w:sz w:val="52"/>
              <w:szCs w:val="52"/>
            </w:rPr>
            <w:t xml:space="preserve">AB </w:t>
          </w:r>
        </w:p>
        <w:p w14:paraId="6664C5F4" w14:textId="2AD54651" w:rsidR="000303D1" w:rsidRPr="007A4FCE" w:rsidRDefault="000303D1" w:rsidP="000303D1">
          <w:pPr>
            <w:jc w:val="center"/>
            <w:rPr>
              <w:sz w:val="52"/>
              <w:szCs w:val="52"/>
            </w:rPr>
          </w:pPr>
          <w:r w:rsidRPr="007A4FCE">
            <w:rPr>
              <w:sz w:val="52"/>
              <w:szCs w:val="52"/>
            </w:rPr>
            <w:t xml:space="preserve">Nr. </w:t>
          </w:r>
          <w:r w:rsidR="008F503A">
            <w:rPr>
              <w:sz w:val="52"/>
              <w:szCs w:val="52"/>
            </w:rPr>
            <w:t>4</w:t>
          </w:r>
        </w:p>
      </w:tc>
    </w:tr>
  </w:tbl>
  <w:p w14:paraId="18223F29" w14:textId="22EBA9A6" w:rsidR="005E3F06" w:rsidRPr="005E3F06" w:rsidRDefault="000303D1" w:rsidP="000303D1">
    <w:pPr>
      <w:pStyle w:val="Kopfzeile"/>
      <w:tabs>
        <w:tab w:val="clear" w:pos="9072"/>
        <w:tab w:val="right" w:pos="9066"/>
      </w:tabs>
      <w:rPr>
        <w:sz w:val="40"/>
        <w:szCs w:val="40"/>
      </w:rPr>
    </w:pPr>
    <w:r>
      <w:rPr>
        <w:sz w:val="40"/>
        <w:szCs w:val="40"/>
      </w:rPr>
      <w:tab/>
    </w:r>
    <w:r w:rsidR="007A4FCE">
      <w:rPr>
        <w:noProof/>
        <w:sz w:val="40"/>
        <w:szCs w:val="40"/>
      </w:rPr>
      <w:drawing>
        <wp:inline distT="0" distB="0" distL="0" distR="0" wp14:anchorId="67B7B59A" wp14:editId="0CF05E3B">
          <wp:extent cx="319822" cy="698500"/>
          <wp:effectExtent l="0" t="0" r="4445" b="635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729" cy="722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4096" w:nlCheck="1" w:checkStyle="0"/>
  <w:activeWritingStyle w:appName="MSWord" w:lang="de-DE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CBF"/>
    <w:rsid w:val="000303D1"/>
    <w:rsid w:val="000860A1"/>
    <w:rsid w:val="000A11D8"/>
    <w:rsid w:val="000B3508"/>
    <w:rsid w:val="000B664C"/>
    <w:rsid w:val="001A012F"/>
    <w:rsid w:val="001A6D07"/>
    <w:rsid w:val="001C60BE"/>
    <w:rsid w:val="001F1D46"/>
    <w:rsid w:val="0027274A"/>
    <w:rsid w:val="00290B1D"/>
    <w:rsid w:val="002A2B49"/>
    <w:rsid w:val="002A6BD3"/>
    <w:rsid w:val="002E6C60"/>
    <w:rsid w:val="0032178F"/>
    <w:rsid w:val="003962B8"/>
    <w:rsid w:val="003A30E3"/>
    <w:rsid w:val="003A4CD9"/>
    <w:rsid w:val="004A1874"/>
    <w:rsid w:val="004F01D1"/>
    <w:rsid w:val="00512300"/>
    <w:rsid w:val="005605FC"/>
    <w:rsid w:val="005E0A17"/>
    <w:rsid w:val="005E1DB3"/>
    <w:rsid w:val="005E3F06"/>
    <w:rsid w:val="006535C9"/>
    <w:rsid w:val="00682A99"/>
    <w:rsid w:val="006A0C2A"/>
    <w:rsid w:val="006A5E6E"/>
    <w:rsid w:val="00721124"/>
    <w:rsid w:val="007A4FCE"/>
    <w:rsid w:val="007E6197"/>
    <w:rsid w:val="00804968"/>
    <w:rsid w:val="008244EC"/>
    <w:rsid w:val="008F503A"/>
    <w:rsid w:val="00920A4E"/>
    <w:rsid w:val="0092763F"/>
    <w:rsid w:val="009750F8"/>
    <w:rsid w:val="009762EC"/>
    <w:rsid w:val="009E4E69"/>
    <w:rsid w:val="00A00D28"/>
    <w:rsid w:val="00A868F7"/>
    <w:rsid w:val="00A90AEA"/>
    <w:rsid w:val="00AE40F6"/>
    <w:rsid w:val="00B35EA1"/>
    <w:rsid w:val="00B42AC2"/>
    <w:rsid w:val="00B6054C"/>
    <w:rsid w:val="00B75A01"/>
    <w:rsid w:val="00B970DC"/>
    <w:rsid w:val="00BA703E"/>
    <w:rsid w:val="00BD401C"/>
    <w:rsid w:val="00C00DD1"/>
    <w:rsid w:val="00C15ACA"/>
    <w:rsid w:val="00C67E46"/>
    <w:rsid w:val="00C87CBF"/>
    <w:rsid w:val="00CF4D7E"/>
    <w:rsid w:val="00D37D6A"/>
    <w:rsid w:val="00D64D30"/>
    <w:rsid w:val="00D922FC"/>
    <w:rsid w:val="00DB0DE1"/>
    <w:rsid w:val="00E24E56"/>
    <w:rsid w:val="00E33063"/>
    <w:rsid w:val="00E909BD"/>
    <w:rsid w:val="00EA2A07"/>
    <w:rsid w:val="00EA50C7"/>
    <w:rsid w:val="00EC04EA"/>
    <w:rsid w:val="00F46531"/>
    <w:rsid w:val="00F6322F"/>
    <w:rsid w:val="00F951BB"/>
    <w:rsid w:val="00FD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5BB992"/>
  <w15:chartTrackingRefBased/>
  <w15:docId w15:val="{3DF9F6C8-CD8C-42DD-87E6-9C3EA8DEB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Standard_NaWiTAS"/>
    <w:qFormat/>
    <w:rsid w:val="00A00D28"/>
    <w:rPr>
      <w:rFonts w:ascii="Fibel Nord" w:hAnsi="Fibel Nord"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3F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3F06"/>
  </w:style>
  <w:style w:type="paragraph" w:styleId="Fuzeile">
    <w:name w:val="footer"/>
    <w:basedOn w:val="Standard"/>
    <w:link w:val="FuzeileZchn"/>
    <w:uiPriority w:val="99"/>
    <w:unhideWhenUsed/>
    <w:rsid w:val="005E3F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3F06"/>
  </w:style>
  <w:style w:type="table" w:styleId="Tabellenraster">
    <w:name w:val="Table Grid"/>
    <w:basedOn w:val="NormaleTabelle"/>
    <w:uiPriority w:val="39"/>
    <w:rsid w:val="007A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4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4FCE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82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Box\NaWiT%20AS\B1%20Unterrichtsentwicklung\_Distanzlernen\_Vorlagen\NaWiT_AS%20Distanzlernen%20Templa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NaWiT_AS Distanzlernen Template</Template>
  <TotalTime>0</TotalTime>
  <Pages>1</Pages>
  <Words>17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 Hannes</dc:creator>
  <cp:keywords/>
  <dc:description/>
  <cp:lastModifiedBy>Moritz Harder</cp:lastModifiedBy>
  <cp:revision>11</cp:revision>
  <cp:lastPrinted>2023-03-21T10:38:00Z</cp:lastPrinted>
  <dcterms:created xsi:type="dcterms:W3CDTF">2021-02-10T13:26:00Z</dcterms:created>
  <dcterms:modified xsi:type="dcterms:W3CDTF">2024-01-10T08:52:00Z</dcterms:modified>
</cp:coreProperties>
</file>