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18412" w14:textId="7449A9F5" w:rsidR="008F503A" w:rsidRDefault="004B6DC7" w:rsidP="009B64E9">
      <w:pPr>
        <w:spacing w:line="360" w:lineRule="auto"/>
      </w:pPr>
      <w:r w:rsidRPr="00CF4D7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12C06" wp14:editId="25575933">
                <wp:simplePos x="0" y="0"/>
                <wp:positionH relativeFrom="margin">
                  <wp:posOffset>3087370</wp:posOffset>
                </wp:positionH>
                <wp:positionV relativeFrom="paragraph">
                  <wp:posOffset>676910</wp:posOffset>
                </wp:positionV>
                <wp:extent cx="3599815" cy="1209675"/>
                <wp:effectExtent l="0" t="0" r="19685" b="28575"/>
                <wp:wrapNone/>
                <wp:docPr id="59" name="Textfeld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F0B898-4ABA-434F-9588-27ED1015C0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63166D1" w14:textId="18B0D055" w:rsidR="00CF4D7E" w:rsidRPr="004B6DC7" w:rsidRDefault="00CF4D7E" w:rsidP="00CF4D7E">
                            <w:pPr>
                              <w:jc w:val="both"/>
                              <w:rPr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Der Restmüll wird auf einer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Müllverbrennungsanlage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verbrannt. Daraus entsteht Energie für Strom. Der Rest landet auf einer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Mülldeponie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12C06" id="_x0000_t202" coordsize="21600,21600" o:spt="202" path="m,l,21600r21600,l21600,xe">
                <v:stroke joinstyle="miter"/>
                <v:path gradientshapeok="t" o:connecttype="rect"/>
              </v:shapetype>
              <v:shape id="Textfeld 58" o:spid="_x0000_s1026" type="#_x0000_t202" style="position:absolute;margin-left:243.1pt;margin-top:53.3pt;width:283.45pt;height:95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" filled="f" strokecolor="black [3213]">
                <v:textbox>
                  <w:txbxContent>
                    <w:p w14:paraId="563166D1" w14:textId="18B0D055" w:rsidR="00CF4D7E" w:rsidRPr="004B6DC7" w:rsidRDefault="00CF4D7E" w:rsidP="00CF4D7E">
                      <w:pPr>
                        <w:jc w:val="both"/>
                        <w:rPr>
                          <w:kern w:val="24"/>
                          <w:szCs w:val="36"/>
                        </w:rPr>
                      </w:pPr>
                      <w:r w:rsidRPr="004B6DC7">
                        <w:rPr>
                          <w:kern w:val="24"/>
                          <w:szCs w:val="36"/>
                        </w:rPr>
                        <w:t xml:space="preserve">Der Restmüll wird auf einer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Müllverbrennungsanlage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verbrannt. Daraus entsteht Energie für Strom. Der Rest landet auf einer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Mülldeponie</w:t>
                      </w:r>
                      <w:r w:rsidRPr="004B6DC7">
                        <w:rPr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804" behindDoc="0" locked="0" layoutInCell="1" allowOverlap="1" wp14:anchorId="465E4AF0" wp14:editId="6914C375">
                <wp:simplePos x="0" y="0"/>
                <wp:positionH relativeFrom="margin">
                  <wp:posOffset>363220</wp:posOffset>
                </wp:positionH>
                <wp:positionV relativeFrom="paragraph">
                  <wp:posOffset>753110</wp:posOffset>
                </wp:positionV>
                <wp:extent cx="1181100" cy="1133475"/>
                <wp:effectExtent l="0" t="0" r="3810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133475"/>
                          <a:chOff x="0" y="0"/>
                          <a:chExt cx="2583328" cy="2497798"/>
                        </a:xfrm>
                      </wpg:grpSpPr>
                      <pic:pic xmlns:pic="http://schemas.openxmlformats.org/drawingml/2006/picture">
                        <pic:nvPicPr>
                          <pic:cNvPr id="7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782" y="0"/>
                            <a:ext cx="742950" cy="16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15"/>
                        <wps:cNvSpPr txBox="1"/>
                        <wps:spPr>
                          <a:xfrm>
                            <a:off x="0" y="1766069"/>
                            <a:ext cx="1916663" cy="7317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EAEE5F" w14:textId="77777777" w:rsidR="008F503A" w:rsidRPr="004B6DC7" w:rsidRDefault="008F503A" w:rsidP="004B6DC7">
                              <w:pPr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4B6DC7"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  <w:t>Altpapier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Pfeil: nach rechts 19"/>
                        <wps:cNvSpPr/>
                        <wps:spPr>
                          <a:xfrm>
                            <a:off x="1459923" y="271895"/>
                            <a:ext cx="1123405" cy="1060101"/>
                          </a:xfrm>
                          <a:prstGeom prst="rightArrow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0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7909" y="581890"/>
                            <a:ext cx="610235" cy="39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E4AF0" id="Gruppieren 5" o:spid="_x0000_s1027" style="position:absolute;margin-left:28.6pt;margin-top:59.3pt;width:93pt;height:89.25pt;z-index:251673804;mso-position-horizontal-relative:margin;mso-width-relative:margin;mso-height-relative:margin" coordsize="25833,2497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8" type="#_x0000_t75" style="position:absolute;left:4017;width:7430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">
                  <v:imagedata r:id="rId8" o:title=""/>
                </v:shape>
                <v:shape id="Textfeld 15" o:spid="_x0000_s1029" type="#_x0000_t202" style="position:absolute;top:17660;width:19166;height:7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1EAEE5F" w14:textId="77777777" w:rsidR="008F503A" w:rsidRPr="004B6DC7" w:rsidRDefault="008F503A" w:rsidP="004B6DC7">
                        <w:pPr>
                          <w:rPr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4B6DC7">
                          <w:rPr>
                            <w:color w:val="000000" w:themeColor="text1"/>
                            <w:kern w:val="24"/>
                            <w:szCs w:val="36"/>
                          </w:rPr>
                          <w:t>Altpapier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: nach rechts 19" o:spid="_x0000_s1030" type="#_x0000_t13" style="position:absolute;left:14599;top:2718;width:11234;height:1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" adj="11409" fillcolor="#cfcdcd [2894]" strokecolor="black [3213]" strokeweight="2.25pt"/>
                <v:shape id="Grafik 27" o:spid="_x0000_s1031" type="#_x0000_t75" style="position:absolute;left:16279;top:5818;width:6102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">
                  <v:imagedata r:id="rId9" o:title=""/>
                </v:shape>
                <w10:wrap anchorx="margin"/>
              </v:group>
            </w:pict>
          </mc:Fallback>
        </mc:AlternateContent>
      </w:r>
      <w:r w:rsidRPr="008F503A">
        <w:rPr>
          <w:noProof/>
        </w:rPr>
        <w:drawing>
          <wp:anchor distT="0" distB="0" distL="114300" distR="114300" simplePos="0" relativeHeight="251674624" behindDoc="0" locked="0" layoutInCell="1" allowOverlap="1" wp14:anchorId="5D7955CD" wp14:editId="5D867C02">
            <wp:simplePos x="0" y="0"/>
            <wp:positionH relativeFrom="margin">
              <wp:posOffset>492760</wp:posOffset>
            </wp:positionH>
            <wp:positionV relativeFrom="paragraph">
              <wp:posOffset>315595</wp:posOffset>
            </wp:positionV>
            <wp:extent cx="384810" cy="243840"/>
            <wp:effectExtent l="0" t="0" r="0" b="381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3A" w:rsidRPr="0020075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7B7F4B" wp14:editId="4C15DE11">
                <wp:simplePos x="0" y="0"/>
                <wp:positionH relativeFrom="margin">
                  <wp:align>left</wp:align>
                </wp:positionH>
                <wp:positionV relativeFrom="paragraph">
                  <wp:posOffset>221211</wp:posOffset>
                </wp:positionV>
                <wp:extent cx="359410" cy="359410"/>
                <wp:effectExtent l="38100" t="38100" r="116840" b="11684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0C464" w14:textId="77777777" w:rsidR="008F503A" w:rsidRPr="000A11D8" w:rsidRDefault="008F503A" w:rsidP="008F503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B7F4B" id="Ellipse 2" o:spid="_x0000_s1032" style="position:absolute;margin-left:0;margin-top:17.4pt;width:28.3pt;height:28.3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" filled="f" strokecolor="black [3213]" strokeweight="1pt">
                <v:stroke joinstyle="miter"/>
                <v:shadow on="t" color="black" opacity="26214f" origin="-.5,-.5" offset=".74836mm,.74836mm"/>
                <v:textbox>
                  <w:txbxContent>
                    <w:p w14:paraId="1830C464" w14:textId="77777777" w:rsidR="008F503A" w:rsidRPr="000A11D8" w:rsidRDefault="008F503A" w:rsidP="008F503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F503A">
        <w:tab/>
      </w:r>
      <w:r w:rsidR="008F503A">
        <w:tab/>
      </w:r>
      <w:r w:rsidR="008F503A">
        <w:tab/>
        <w:t>Was passiert mit welchem Müll? Verbinde passend.</w:t>
      </w:r>
    </w:p>
    <w:p w14:paraId="0D15E541" w14:textId="0D6DE16B" w:rsidR="009B64E9" w:rsidRDefault="009B64E9" w:rsidP="009B64E9">
      <w:pPr>
        <w:spacing w:line="360" w:lineRule="auto"/>
      </w:pPr>
    </w:p>
    <w:p w14:paraId="3D8ECB37" w14:textId="4FC042F8" w:rsidR="008F503A" w:rsidRDefault="008F503A" w:rsidP="008F503A"/>
    <w:p w14:paraId="2A16CAE8" w14:textId="45A7FE7C" w:rsidR="008F503A" w:rsidRDefault="008F503A" w:rsidP="008F503A"/>
    <w:p w14:paraId="4772FC86" w14:textId="52046DAB" w:rsidR="008F503A" w:rsidRDefault="004B6DC7" w:rsidP="008F503A">
      <w:r w:rsidRPr="00CF4D7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A8CEEA" wp14:editId="3241E768">
                <wp:simplePos x="0" y="0"/>
                <wp:positionH relativeFrom="margin">
                  <wp:posOffset>3087370</wp:posOffset>
                </wp:positionH>
                <wp:positionV relativeFrom="paragraph">
                  <wp:posOffset>251460</wp:posOffset>
                </wp:positionV>
                <wp:extent cx="3599815" cy="990600"/>
                <wp:effectExtent l="0" t="0" r="19685" b="19050"/>
                <wp:wrapNone/>
                <wp:docPr id="80" name="Textfeld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4A4624-D3AB-4B1E-9667-B9CEF6260B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7851F3E" w14:textId="77777777" w:rsidR="00CF4D7E" w:rsidRPr="004B6DC7" w:rsidRDefault="00CF4D7E" w:rsidP="00CF4D7E">
                            <w:pPr>
                              <w:jc w:val="both"/>
                              <w:rPr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Verpackungen werden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sortiert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. Aus den einzelnen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Wertstoffen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können wieder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neue Dinge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hergestellt werden.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CEEA" id="Textfeld 79" o:spid="_x0000_s1033" type="#_x0000_t202" style="position:absolute;margin-left:243.1pt;margin-top:19.8pt;width:283.4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" filled="f" strokecolor="black [3213]">
                <v:textbox>
                  <w:txbxContent>
                    <w:p w14:paraId="17851F3E" w14:textId="77777777" w:rsidR="00CF4D7E" w:rsidRPr="004B6DC7" w:rsidRDefault="00CF4D7E" w:rsidP="00CF4D7E">
                      <w:pPr>
                        <w:jc w:val="both"/>
                        <w:rPr>
                          <w:kern w:val="24"/>
                          <w:szCs w:val="36"/>
                        </w:rPr>
                      </w:pPr>
                      <w:r w:rsidRPr="004B6DC7">
                        <w:rPr>
                          <w:kern w:val="24"/>
                          <w:szCs w:val="36"/>
                        </w:rPr>
                        <w:t xml:space="preserve">Verpackungen werden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sortiert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. Aus den einzelnen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Wertstoffen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können wieder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neue Dinge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hergestellt werden.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008" behindDoc="0" locked="0" layoutInCell="1" allowOverlap="1" wp14:anchorId="4C8B4FF3" wp14:editId="402DA0D8">
                <wp:simplePos x="0" y="0"/>
                <wp:positionH relativeFrom="margin">
                  <wp:posOffset>362585</wp:posOffset>
                </wp:positionH>
                <wp:positionV relativeFrom="paragraph">
                  <wp:posOffset>173990</wp:posOffset>
                </wp:positionV>
                <wp:extent cx="1181100" cy="1123950"/>
                <wp:effectExtent l="0" t="0" r="3810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123950"/>
                          <a:chOff x="-2" y="0"/>
                          <a:chExt cx="2583240" cy="2479057"/>
                        </a:xfrm>
                      </wpg:grpSpPr>
                      <pic:pic xmlns:pic="http://schemas.openxmlformats.org/drawingml/2006/picture">
                        <pic:nvPicPr>
                          <pic:cNvPr id="51" name="Grafik 50">
                            <a:extLst>
                              <a:ext uri="{FF2B5EF4-FFF2-40B4-BE49-F238E27FC236}">
                                <a16:creationId xmlns:a16="http://schemas.microsoft.com/office/drawing/2014/main" id="{DDB6F753-53F3-4C2C-9BFF-2CA6F54A31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782" y="0"/>
                            <a:ext cx="742950" cy="16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feld 51">
                          <a:extLst>
                            <a:ext uri="{FF2B5EF4-FFF2-40B4-BE49-F238E27FC236}">
                              <a16:creationId xmlns:a16="http://schemas.microsoft.com/office/drawing/2014/main" id="{84A200AD-8124-413F-9ED6-21B969331DD5}"/>
                            </a:ext>
                          </a:extLst>
                        </wps:cNvPr>
                        <wps:cNvSpPr txBox="1"/>
                        <wps:spPr>
                          <a:xfrm>
                            <a:off x="-2" y="1765582"/>
                            <a:ext cx="2312415" cy="713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77546" w14:textId="77777777" w:rsidR="008F503A" w:rsidRPr="008F503A" w:rsidRDefault="008F503A" w:rsidP="004B6DC7">
                              <w:pPr>
                                <w:rPr>
                                  <w:color w:val="000000" w:themeColor="text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8F503A"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  <w:t>Restmüll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Pfeil: nach rechts 52">
                          <a:extLst>
                            <a:ext uri="{FF2B5EF4-FFF2-40B4-BE49-F238E27FC236}">
                              <a16:creationId xmlns:a16="http://schemas.microsoft.com/office/drawing/2014/main" id="{59C4F8C6-38A5-4689-A481-4A7653006A2C}"/>
                            </a:ext>
                          </a:extLst>
                        </wps:cNvPr>
                        <wps:cNvSpPr/>
                        <wps:spPr>
                          <a:xfrm>
                            <a:off x="1459923" y="216478"/>
                            <a:ext cx="1123315" cy="1059815"/>
                          </a:xfrm>
                          <a:prstGeom prst="rightArrow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4" name="Grafik 53">
                            <a:extLst>
                              <a:ext uri="{FF2B5EF4-FFF2-40B4-BE49-F238E27FC236}">
                                <a16:creationId xmlns:a16="http://schemas.microsoft.com/office/drawing/2014/main" id="{CB1A8346-E691-4ECA-B90F-9A5FDAAF63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0982" y="581891"/>
                            <a:ext cx="610235" cy="39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B4FF3" id="Gruppieren 12" o:spid="_x0000_s1034" style="position:absolute;margin-left:28.55pt;margin-top:13.7pt;width:93pt;height:88.5pt;z-index:251674008;mso-position-horizontal-relative:margin;mso-width-relative:margin;mso-height-relative:margin" coordorigin="" coordsize="25832,247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">
                <v:shape id="Grafik 50" o:spid="_x0000_s1035" type="#_x0000_t75" style="position:absolute;left:4017;width:7430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">
                  <v:imagedata r:id="rId8" o:title=""/>
                </v:shape>
                <v:shape id="Textfeld 51" o:spid="_x0000_s1036" type="#_x0000_t202" style="position:absolute;top:17655;width:23124;height:7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4CC77546" w14:textId="77777777" w:rsidR="008F503A" w:rsidRPr="008F503A" w:rsidRDefault="008F503A" w:rsidP="004B6DC7">
                        <w:pPr>
                          <w:rPr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</w:pPr>
                        <w:r w:rsidRPr="008F503A">
                          <w:rPr>
                            <w:color w:val="000000" w:themeColor="text1"/>
                            <w:kern w:val="24"/>
                            <w:szCs w:val="36"/>
                          </w:rPr>
                          <w:t>Restmüll</w:t>
                        </w:r>
                      </w:p>
                    </w:txbxContent>
                  </v:textbox>
                </v:shape>
                <v:shape id="Pfeil: nach rechts 52" o:spid="_x0000_s1037" type="#_x0000_t13" style="position:absolute;left:14599;top:2164;width:11233;height:1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" adj="11411" fillcolor="#cfcdcd [2894]" strokecolor="black [3213]" strokeweight="2.25pt"/>
                <v:shape id="Grafik 53" o:spid="_x0000_s1038" type="#_x0000_t75" style="position:absolute;left:16209;top:5818;width:6103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214E7D25" w14:textId="6C7830EE" w:rsidR="008F503A" w:rsidRDefault="008F503A" w:rsidP="008F503A"/>
    <w:p w14:paraId="7863BC6A" w14:textId="490A2413" w:rsidR="00682A99" w:rsidRPr="008F503A" w:rsidRDefault="004B6DC7" w:rsidP="008F503A">
      <w:r w:rsidRPr="00CF4D7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6CB822" wp14:editId="5999016B">
                <wp:simplePos x="0" y="0"/>
                <wp:positionH relativeFrom="margin">
                  <wp:posOffset>3087370</wp:posOffset>
                </wp:positionH>
                <wp:positionV relativeFrom="paragraph">
                  <wp:posOffset>3494405</wp:posOffset>
                </wp:positionV>
                <wp:extent cx="3599815" cy="952500"/>
                <wp:effectExtent l="0" t="0" r="19685" b="19050"/>
                <wp:wrapNone/>
                <wp:docPr id="15" name="Textfeld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5AFE60-7DFA-4FD9-B0FE-F24BE62E71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A98B9" w14:textId="77777777" w:rsidR="00CF4D7E" w:rsidRPr="004B6DC7" w:rsidRDefault="00CF4D7E" w:rsidP="00EA50C7">
                            <w:pPr>
                              <w:spacing w:after="160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Altglas kann </w:t>
                            </w:r>
                            <w:r w:rsidRPr="004B6DC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recycelt </w:t>
                            </w: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werden. Dafür ist es wichtig, die Gläser im </w:t>
                            </w:r>
                            <w:r w:rsidRPr="004B6DC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Glascontainer</w:t>
                            </w: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nach ihren </w:t>
                            </w:r>
                            <w:r w:rsidRPr="004B6DC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Farben</w:t>
                            </w: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zu </w:t>
                            </w:r>
                            <w:r w:rsidRPr="004B6DC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sortieren</w:t>
                            </w: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B822" id="Textfeld 14" o:spid="_x0000_s1039" type="#_x0000_t202" style="position:absolute;margin-left:243.1pt;margin-top:275.15pt;width:283.45pt;height: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" fillcolor="white [3201]" strokecolor="black [3200]" strokeweight="1pt">
                <v:textbox>
                  <w:txbxContent>
                    <w:p w14:paraId="6A6A98B9" w14:textId="77777777" w:rsidR="00CF4D7E" w:rsidRPr="004B6DC7" w:rsidRDefault="00CF4D7E" w:rsidP="00EA50C7">
                      <w:pPr>
                        <w:spacing w:after="160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</w:pP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Altglas kann </w:t>
                      </w:r>
                      <w:r w:rsidRPr="004B6DC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recycelt </w:t>
                      </w: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werden. Dafür ist es wichtig, die Gläser im </w:t>
                      </w:r>
                      <w:r w:rsidRPr="004B6DC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Cs w:val="36"/>
                        </w:rPr>
                        <w:t>Glascontainer</w:t>
                      </w: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 nach ihren </w:t>
                      </w:r>
                      <w:r w:rsidRPr="004B6DC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Cs w:val="36"/>
                        </w:rPr>
                        <w:t>Farben</w:t>
                      </w: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 zu </w:t>
                      </w:r>
                      <w:r w:rsidRPr="004B6DC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Cs w:val="36"/>
                        </w:rPr>
                        <w:t>sortieren</w:t>
                      </w: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4D7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C9DC03" wp14:editId="5DD85118">
                <wp:simplePos x="0" y="0"/>
                <wp:positionH relativeFrom="margin">
                  <wp:posOffset>3087370</wp:posOffset>
                </wp:positionH>
                <wp:positionV relativeFrom="paragraph">
                  <wp:posOffset>2168525</wp:posOffset>
                </wp:positionV>
                <wp:extent cx="3599815" cy="990600"/>
                <wp:effectExtent l="0" t="0" r="19685" b="19050"/>
                <wp:wrapNone/>
                <wp:docPr id="70" name="Textfeld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BBB98A-09AC-4CE3-86F6-07166DA2FE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7F2DEC2" w14:textId="77777777" w:rsidR="00CF4D7E" w:rsidRPr="004B6DC7" w:rsidRDefault="00CF4D7E" w:rsidP="00CF4D7E">
                            <w:pPr>
                              <w:jc w:val="both"/>
                              <w:rPr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Biomüll kann in einer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Kompostieranlage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wieder verwertet werden. Es entsteht zum Beispiel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neue Erde oder Dünger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DC03" id="Textfeld 69" o:spid="_x0000_s1040" type="#_x0000_t202" style="position:absolute;margin-left:243.1pt;margin-top:170.75pt;width:283.45pt;height:7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" filled="f" strokecolor="black [3213]">
                <v:textbox>
                  <w:txbxContent>
                    <w:p w14:paraId="57F2DEC2" w14:textId="77777777" w:rsidR="00CF4D7E" w:rsidRPr="004B6DC7" w:rsidRDefault="00CF4D7E" w:rsidP="00CF4D7E">
                      <w:pPr>
                        <w:jc w:val="both"/>
                        <w:rPr>
                          <w:kern w:val="24"/>
                          <w:szCs w:val="36"/>
                        </w:rPr>
                      </w:pPr>
                      <w:r w:rsidRPr="004B6DC7">
                        <w:rPr>
                          <w:kern w:val="24"/>
                          <w:szCs w:val="36"/>
                        </w:rPr>
                        <w:t xml:space="preserve">Biomüll kann in einer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Kompostieranlage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wieder verwertet werden. Es entsteht zum Beispiel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neue Erde oder Dünger</w:t>
                      </w:r>
                      <w:r w:rsidRPr="004B6DC7">
                        <w:rPr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4D7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0FE8AA" wp14:editId="4EABDCC9">
                <wp:simplePos x="0" y="0"/>
                <wp:positionH relativeFrom="margin">
                  <wp:posOffset>3087370</wp:posOffset>
                </wp:positionH>
                <wp:positionV relativeFrom="paragraph">
                  <wp:posOffset>861695</wp:posOffset>
                </wp:positionV>
                <wp:extent cx="3599815" cy="971550"/>
                <wp:effectExtent l="0" t="0" r="19685" b="19050"/>
                <wp:wrapNone/>
                <wp:docPr id="43" name="Textfeld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B12DEA-018B-4AB2-A6AD-860A0A5980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AECFFA" w14:textId="77777777" w:rsidR="00CF4D7E" w:rsidRPr="004B6DC7" w:rsidRDefault="00CF4D7E" w:rsidP="00CF4D7E">
                            <w:pPr>
                              <w:jc w:val="both"/>
                              <w:rPr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In einer Papierfabrik können aus Altpapier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neue Sachen aus Papier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hergestellt. Das Papier wird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recycelt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FE8AA" id="Textfeld 42" o:spid="_x0000_s1041" type="#_x0000_t202" style="position:absolute;margin-left:243.1pt;margin-top:67.85pt;width:283.45pt;height:76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" filled="f" strokecolor="black [3213]">
                <v:textbox>
                  <w:txbxContent>
                    <w:p w14:paraId="46AECFFA" w14:textId="77777777" w:rsidR="00CF4D7E" w:rsidRPr="004B6DC7" w:rsidRDefault="00CF4D7E" w:rsidP="00CF4D7E">
                      <w:pPr>
                        <w:jc w:val="both"/>
                        <w:rPr>
                          <w:kern w:val="24"/>
                          <w:szCs w:val="36"/>
                        </w:rPr>
                      </w:pPr>
                      <w:r w:rsidRPr="004B6DC7">
                        <w:rPr>
                          <w:kern w:val="24"/>
                          <w:szCs w:val="36"/>
                        </w:rPr>
                        <w:t xml:space="preserve">In einer Papierfabrik können aus Altpapier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neue Sachen aus Papier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hergestellt. Das Papier wird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recycelt</w:t>
                      </w:r>
                      <w:r w:rsidRPr="004B6DC7">
                        <w:rPr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3A9238E" wp14:editId="20E8A335">
                <wp:simplePos x="0" y="0"/>
                <wp:positionH relativeFrom="column">
                  <wp:posOffset>363220</wp:posOffset>
                </wp:positionH>
                <wp:positionV relativeFrom="paragraph">
                  <wp:posOffset>3592830</wp:posOffset>
                </wp:positionV>
                <wp:extent cx="1181100" cy="1028700"/>
                <wp:effectExtent l="0" t="57150" r="38100" b="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028700"/>
                          <a:chOff x="0" y="0"/>
                          <a:chExt cx="1485900" cy="1329845"/>
                        </a:xfrm>
                      </wpg:grpSpPr>
                      <wpg:grpSp>
                        <wpg:cNvPr id="17" name="Gruppieren 17"/>
                        <wpg:cNvGrpSpPr/>
                        <wpg:grpSpPr>
                          <a:xfrm>
                            <a:off x="0" y="0"/>
                            <a:ext cx="1485900" cy="1329845"/>
                            <a:chOff x="0" y="271896"/>
                            <a:chExt cx="2472492" cy="2377740"/>
                          </a:xfrm>
                        </wpg:grpSpPr>
                        <wps:wsp>
                          <wps:cNvPr id="19" name="Textfeld 76"/>
                          <wps:cNvSpPr txBox="1"/>
                          <wps:spPr>
                            <a:xfrm>
                              <a:off x="0" y="1754786"/>
                              <a:ext cx="1950817" cy="8948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D515DE" w14:textId="439A8B9A" w:rsidR="008F503A" w:rsidRPr="004B6DC7" w:rsidRDefault="008F503A" w:rsidP="008F503A">
                                <w:pPr>
                                  <w:rPr>
                                    <w:color w:val="000000" w:themeColor="text1"/>
                                    <w:kern w:val="24"/>
                                    <w:szCs w:val="36"/>
                                  </w:rPr>
                                </w:pPr>
                                <w:r w:rsidRPr="004B6DC7">
                                  <w:rPr>
                                    <w:color w:val="000000" w:themeColor="text1"/>
                                    <w:kern w:val="24"/>
                                    <w:szCs w:val="36"/>
                                  </w:rPr>
                                  <w:t>Altglas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" name="Pfeil: nach rechts 77"/>
                          <wps:cNvSpPr/>
                          <wps:spPr>
                            <a:xfrm>
                              <a:off x="1349087" y="271896"/>
                              <a:ext cx="1123405" cy="1060101"/>
                            </a:xfrm>
                            <a:prstGeom prst="rightArrow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5" name="Grafik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517073" y="581891"/>
                              <a:ext cx="610235" cy="3968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2" t="14148" r="39773" b="22347"/>
                          <a:stretch/>
                        </pic:blipFill>
                        <pic:spPr bwMode="auto">
                          <a:xfrm>
                            <a:off x="53340" y="156210"/>
                            <a:ext cx="57848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9238E" id="Gruppieren 30" o:spid="_x0000_s1042" style="position:absolute;margin-left:28.6pt;margin-top:282.9pt;width:93pt;height:81pt;z-index:251678720;mso-width-relative:margin;mso-height-relative:margin" coordsize="14859,132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">
                <v:group id="Gruppieren 17" o:spid="_x0000_s1043" style="position:absolute;width:14859;height:13298" coordorigin=",2718" coordsize="24724,2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extfeld 76" o:spid="_x0000_s1044" type="#_x0000_t202" style="position:absolute;top:17547;width:19508;height:8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6FD515DE" w14:textId="439A8B9A" w:rsidR="008F503A" w:rsidRPr="004B6DC7" w:rsidRDefault="008F503A" w:rsidP="008F503A">
                          <w:pPr>
                            <w:rPr>
                              <w:color w:val="000000" w:themeColor="text1"/>
                              <w:kern w:val="24"/>
                              <w:szCs w:val="36"/>
                            </w:rPr>
                          </w:pPr>
                          <w:r w:rsidRPr="004B6DC7">
                            <w:rPr>
                              <w:color w:val="000000" w:themeColor="text1"/>
                              <w:kern w:val="24"/>
                              <w:szCs w:val="36"/>
                            </w:rPr>
                            <w:t>Altglas</w:t>
                          </w:r>
                        </w:p>
                      </w:txbxContent>
                    </v:textbox>
                  </v:shape>
                  <v:shape id="Pfeil: nach rechts 77" o:spid="_x0000_s1045" type="#_x0000_t13" style="position:absolute;left:13490;top:2718;width:11234;height:1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" adj="11409" fillcolor="#cfcdcd [2894]" strokecolor="black [3213]" strokeweight="2.25pt"/>
                  <v:shape id="Grafik 78" o:spid="_x0000_s1046" type="#_x0000_t75" style="position:absolute;left:15170;top:5818;width:6103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">
                    <v:imagedata r:id="rId9" o:title=""/>
                  </v:shape>
                </v:group>
                <v:shape id="Grafik 26" o:spid="_x0000_s1047" type="#_x0000_t75" style="position:absolute;left:533;top:1562;width:5785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">
                  <v:imagedata r:id="rId12" o:title="" croptop="9272f" cropbottom="14645f" cropleft="8639f" cropright="26066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416" behindDoc="0" locked="0" layoutInCell="1" allowOverlap="1" wp14:anchorId="2B5D4F3E" wp14:editId="17C9F6B5">
                <wp:simplePos x="0" y="0"/>
                <wp:positionH relativeFrom="column">
                  <wp:posOffset>344170</wp:posOffset>
                </wp:positionH>
                <wp:positionV relativeFrom="paragraph">
                  <wp:posOffset>2219960</wp:posOffset>
                </wp:positionV>
                <wp:extent cx="1219200" cy="1113790"/>
                <wp:effectExtent l="0" t="0" r="0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13790"/>
                          <a:chOff x="0" y="0"/>
                          <a:chExt cx="2552250" cy="2575138"/>
                        </a:xfrm>
                      </wpg:grpSpPr>
                      <pic:pic xmlns:pic="http://schemas.openxmlformats.org/drawingml/2006/picture">
                        <pic:nvPicPr>
                          <pic:cNvPr id="76" name="Grafik 75">
                            <a:extLst>
                              <a:ext uri="{FF2B5EF4-FFF2-40B4-BE49-F238E27FC236}">
                                <a16:creationId xmlns:a16="http://schemas.microsoft.com/office/drawing/2014/main" id="{1046345A-7217-4CAB-BB25-F3B9368959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946" y="0"/>
                            <a:ext cx="742950" cy="16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feld 76">
                          <a:extLst>
                            <a:ext uri="{FF2B5EF4-FFF2-40B4-BE49-F238E27FC236}">
                              <a16:creationId xmlns:a16="http://schemas.microsoft.com/office/drawing/2014/main" id="{6D53D59F-1D31-4057-8E9D-2120C2D4B33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754020"/>
                            <a:ext cx="2552250" cy="8211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BA8DC2" w14:textId="77777777" w:rsidR="008F503A" w:rsidRPr="008F503A" w:rsidRDefault="008F503A" w:rsidP="004B6DC7">
                              <w:pPr>
                                <w:rPr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8F503A">
                                <w:rPr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Verpackungen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" name="Pfeil: nach rechts 77">
                          <a:extLst>
                            <a:ext uri="{FF2B5EF4-FFF2-40B4-BE49-F238E27FC236}">
                              <a16:creationId xmlns:a16="http://schemas.microsoft.com/office/drawing/2014/main" id="{B9A08E9E-728B-478D-9431-557EE5AB5338}"/>
                            </a:ext>
                          </a:extLst>
                        </wps:cNvPr>
                        <wps:cNvSpPr/>
                        <wps:spPr>
                          <a:xfrm>
                            <a:off x="1349087" y="271896"/>
                            <a:ext cx="1123405" cy="1060101"/>
                          </a:xfrm>
                          <a:prstGeom prst="rightArrow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9" name="Grafik 78">
                            <a:extLst>
                              <a:ext uri="{FF2B5EF4-FFF2-40B4-BE49-F238E27FC236}">
                                <a16:creationId xmlns:a16="http://schemas.microsoft.com/office/drawing/2014/main" id="{5BBF5DE6-F46F-4630-8794-62E8A07211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17073" y="581891"/>
                            <a:ext cx="610235" cy="39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D4F3E" id="Gruppieren 13" o:spid="_x0000_s1048" style="position:absolute;margin-left:27.1pt;margin-top:174.8pt;width:96pt;height:87.7pt;z-index:251674416;mso-width-relative:margin;mso-height-relative:margin" coordsize="25522,25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">
                <v:shape id="Grafik 75" o:spid="_x0000_s1049" type="#_x0000_t75" style="position:absolute;left:2909;width:7429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">
                  <v:imagedata r:id="rId14" o:title=""/>
                </v:shape>
                <v:shape id="Textfeld 76" o:spid="_x0000_s1050" type="#_x0000_t202" style="position:absolute;top:17540;width:25522;height: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5ABA8DC2" w14:textId="77777777" w:rsidR="008F503A" w:rsidRPr="008F503A" w:rsidRDefault="008F503A" w:rsidP="004B6DC7">
                        <w:pPr>
                          <w:rPr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8F503A">
                          <w:rPr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Verpackungen</w:t>
                        </w:r>
                      </w:p>
                    </w:txbxContent>
                  </v:textbox>
                </v:shape>
                <v:shape id="Pfeil: nach rechts 77" o:spid="_x0000_s1051" type="#_x0000_t13" style="position:absolute;left:13490;top:2718;width:11234;height:1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" adj="11409" fillcolor="#cfcdcd [2894]" strokecolor="black [3213]" strokeweight="2.25pt"/>
                <v:shape id="Grafik 78" o:spid="_x0000_s1052" type="#_x0000_t75" style="position:absolute;left:15170;top:5818;width:6103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212" behindDoc="0" locked="0" layoutInCell="1" allowOverlap="1" wp14:anchorId="7E58F148" wp14:editId="3A0A380C">
                <wp:simplePos x="0" y="0"/>
                <wp:positionH relativeFrom="margin">
                  <wp:posOffset>361950</wp:posOffset>
                </wp:positionH>
                <wp:positionV relativeFrom="paragraph">
                  <wp:posOffset>849630</wp:posOffset>
                </wp:positionV>
                <wp:extent cx="1183005" cy="1122045"/>
                <wp:effectExtent l="0" t="0" r="36195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1122045"/>
                          <a:chOff x="0" y="0"/>
                          <a:chExt cx="2583328" cy="2474271"/>
                        </a:xfrm>
                      </wpg:grpSpPr>
                      <pic:pic xmlns:pic="http://schemas.openxmlformats.org/drawingml/2006/picture">
                        <pic:nvPicPr>
                          <pic:cNvPr id="62" name="Grafik 61">
                            <a:extLst>
                              <a:ext uri="{FF2B5EF4-FFF2-40B4-BE49-F238E27FC236}">
                                <a16:creationId xmlns:a16="http://schemas.microsoft.com/office/drawing/2014/main" id="{F0ED493B-A7D2-4584-AC93-250854C166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710" y="0"/>
                            <a:ext cx="742950" cy="1623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feld 62">
                          <a:extLst>
                            <a:ext uri="{FF2B5EF4-FFF2-40B4-BE49-F238E27FC236}">
                              <a16:creationId xmlns:a16="http://schemas.microsoft.com/office/drawing/2014/main" id="{C768A6ED-C7C9-4EF1-9F37-94F94CBD452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764363"/>
                            <a:ext cx="2079774" cy="709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261B7" w14:textId="77777777" w:rsidR="008F503A" w:rsidRPr="008F503A" w:rsidRDefault="008F503A" w:rsidP="004B6DC7">
                              <w:pPr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8F503A"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  <w:t>Biotonne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" name="Pfeil: nach rechts 63">
                          <a:extLst>
                            <a:ext uri="{FF2B5EF4-FFF2-40B4-BE49-F238E27FC236}">
                              <a16:creationId xmlns:a16="http://schemas.microsoft.com/office/drawing/2014/main" id="{9EB7919B-8D07-4B90-9815-440FAB57B010}"/>
                            </a:ext>
                          </a:extLst>
                        </wps:cNvPr>
                        <wps:cNvSpPr/>
                        <wps:spPr>
                          <a:xfrm>
                            <a:off x="1459923" y="271896"/>
                            <a:ext cx="1123405" cy="1060101"/>
                          </a:xfrm>
                          <a:prstGeom prst="rightArrow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5" name="Grafik 64">
                            <a:extLst>
                              <a:ext uri="{FF2B5EF4-FFF2-40B4-BE49-F238E27FC236}">
                                <a16:creationId xmlns:a16="http://schemas.microsoft.com/office/drawing/2014/main" id="{7513A6D4-8F87-433D-997B-3E0163BBEC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7909" y="581891"/>
                            <a:ext cx="610235" cy="39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8F148" id="Gruppieren 11" o:spid="_x0000_s1053" style="position:absolute;margin-left:28.5pt;margin-top:66.9pt;width:93.15pt;height:88.35pt;z-index:251674212;mso-position-horizontal-relative:margin;mso-width-relative:margin;mso-height-relative:margin" coordsize="25833,2474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">
                <v:shape id="Grafik 61" o:spid="_x0000_s1054" type="#_x0000_t75" style="position:absolute;left:4087;width:7429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">
                  <v:imagedata r:id="rId8" o:title=""/>
                </v:shape>
                <v:shape id="Textfeld 62" o:spid="_x0000_s1055" type="#_x0000_t202" style="position:absolute;top:17643;width:20797;height:7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4B1261B7" w14:textId="77777777" w:rsidR="008F503A" w:rsidRPr="008F503A" w:rsidRDefault="008F503A" w:rsidP="004B6DC7">
                        <w:pPr>
                          <w:rPr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8F503A">
                          <w:rPr>
                            <w:color w:val="000000" w:themeColor="text1"/>
                            <w:kern w:val="24"/>
                            <w:szCs w:val="36"/>
                          </w:rPr>
                          <w:t>Biotonne</w:t>
                        </w:r>
                      </w:p>
                    </w:txbxContent>
                  </v:textbox>
                </v:shape>
                <v:shape id="Pfeil: nach rechts 63" o:spid="_x0000_s1056" type="#_x0000_t13" style="position:absolute;left:14599;top:2718;width:11234;height:1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" adj="11409" fillcolor="#cfcdcd [2894]" strokecolor="black [3213]" strokeweight="2.25pt"/>
                <v:shape id="Grafik 64" o:spid="_x0000_s1057" type="#_x0000_t75" style="position:absolute;left:16279;top:5818;width:6102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">
                  <v:imagedata r:id="rId9" o:title=""/>
                </v:shape>
                <w10:wrap anchorx="margin"/>
              </v:group>
            </w:pict>
          </mc:Fallback>
        </mc:AlternateContent>
      </w:r>
      <w:r w:rsidRPr="004B6DC7">
        <w:rPr>
          <w:noProof/>
        </w:rPr>
        <w:drawing>
          <wp:anchor distT="0" distB="0" distL="114300" distR="114300" simplePos="0" relativeHeight="251692032" behindDoc="0" locked="0" layoutInCell="1" allowOverlap="1" wp14:anchorId="5F226A91" wp14:editId="4DD0A52F">
            <wp:simplePos x="0" y="0"/>
            <wp:positionH relativeFrom="margin">
              <wp:posOffset>-238125</wp:posOffset>
            </wp:positionH>
            <wp:positionV relativeFrom="paragraph">
              <wp:posOffset>4502150</wp:posOffset>
            </wp:positionV>
            <wp:extent cx="617658" cy="78168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7658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DC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1813BB" wp14:editId="6629EA05">
                <wp:simplePos x="0" y="0"/>
                <wp:positionH relativeFrom="margin">
                  <wp:posOffset>-198755</wp:posOffset>
                </wp:positionH>
                <wp:positionV relativeFrom="paragraph">
                  <wp:posOffset>4601210</wp:posOffset>
                </wp:positionV>
                <wp:extent cx="7080250" cy="1318260"/>
                <wp:effectExtent l="0" t="0" r="25400" b="15240"/>
                <wp:wrapNone/>
                <wp:docPr id="1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0" cy="13182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A83C4" w14:textId="0A92C0B9" w:rsidR="004B6DC7" w:rsidRPr="00804968" w:rsidRDefault="004B6DC7" w:rsidP="004B6DC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Welche Müllentsorgung ist am gefährlichsten?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813BB" id="Rechteck: abgerundete Ecken 1" o:spid="_x0000_s1058" style="position:absolute;margin-left:-15.65pt;margin-top:362.3pt;width:557.5pt;height:103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" fillcolor="#f2f2f2 [3052]" strokecolor="black [3213]" strokeweight="1.5pt">
                <v:stroke dashstyle="dash" joinstyle="miter"/>
                <v:textbox>
                  <w:txbxContent>
                    <w:p w14:paraId="303A83C4" w14:textId="0A92C0B9" w:rsidR="004B6DC7" w:rsidRPr="00804968" w:rsidRDefault="004B6DC7" w:rsidP="004B6DC7">
                      <w:pPr>
                        <w:ind w:firstLine="708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Welche Müllentsorgung ist am gefährlichsten?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682A99" w:rsidRPr="008F503A" w:rsidSect="000A11D8">
      <w:headerReference w:type="default" r:id="rId17"/>
      <w:footerReference w:type="default" r:id="rId18"/>
      <w:pgSz w:w="11900" w:h="16840"/>
      <w:pgMar w:top="1418" w:right="680" w:bottom="0" w:left="65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0D029A" w14:textId="77777777" w:rsidR="004D3611" w:rsidRDefault="004D3611" w:rsidP="005E3F06">
      <w:pPr>
        <w:spacing w:after="0" w:line="240" w:lineRule="auto"/>
      </w:pPr>
      <w:r>
        <w:separator/>
      </w:r>
    </w:p>
  </w:endnote>
  <w:endnote w:type="continuationSeparator" w:id="0">
    <w:p w14:paraId="699BDACD" w14:textId="77777777" w:rsidR="004D3611" w:rsidRDefault="004D3611" w:rsidP="005E3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779BF" w14:textId="5CAD0D86" w:rsidR="007A4FCE" w:rsidRPr="007A4FCE" w:rsidRDefault="00B35EA1" w:rsidP="007A4FCE">
    <w:pPr>
      <w:pStyle w:val="Fuzeile"/>
    </w:pPr>
    <w:r w:rsidRPr="007A4FCE"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450F4D00" wp14:editId="21EFD734">
          <wp:simplePos x="0" y="0"/>
          <wp:positionH relativeFrom="column">
            <wp:posOffset>6227114</wp:posOffset>
          </wp:positionH>
          <wp:positionV relativeFrom="paragraph">
            <wp:posOffset>-427355</wp:posOffset>
          </wp:positionV>
          <wp:extent cx="534035" cy="592082"/>
          <wp:effectExtent l="76200" t="19050" r="75565" b="11303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035" cy="592082"/>
                  </a:xfrm>
                  <a:prstGeom prst="rect">
                    <a:avLst/>
                  </a:prstGeom>
                  <a:effectLst>
                    <a:outerShdw blurRad="50800" dist="50800" dir="5400000" sx="104000" sy="104000" algn="ctr" rotWithShape="0">
                      <a:srgbClr val="000000">
                        <a:alpha val="43137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11D8">
      <w:t>Wir werden Müll-Experten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20FAA" w14:textId="77777777" w:rsidR="004D3611" w:rsidRDefault="004D3611" w:rsidP="005E3F06">
      <w:pPr>
        <w:spacing w:after="0" w:line="240" w:lineRule="auto"/>
      </w:pPr>
      <w:r>
        <w:separator/>
      </w:r>
    </w:p>
  </w:footnote>
  <w:footnote w:type="continuationSeparator" w:id="0">
    <w:p w14:paraId="529C1A1D" w14:textId="77777777" w:rsidR="004D3611" w:rsidRDefault="004D3611" w:rsidP="005E3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horzAnchor="margin" w:tblpY="-900"/>
      <w:tblW w:w="0" w:type="auto"/>
      <w:tblLook w:val="04A0" w:firstRow="1" w:lastRow="0" w:firstColumn="1" w:lastColumn="0" w:noHBand="0" w:noVBand="1"/>
    </w:tblPr>
    <w:tblGrid>
      <w:gridCol w:w="8080"/>
      <w:gridCol w:w="1270"/>
    </w:tblGrid>
    <w:tr w:rsidR="000303D1" w:rsidRPr="007A4FCE" w14:paraId="430B17CD" w14:textId="77777777" w:rsidTr="00312AD0">
      <w:trPr>
        <w:trHeight w:val="841"/>
      </w:trPr>
      <w:tc>
        <w:tcPr>
          <w:tcW w:w="8080" w:type="dxa"/>
          <w:vAlign w:val="center"/>
        </w:tcPr>
        <w:p w14:paraId="6816F19F" w14:textId="5841EFDC" w:rsidR="000303D1" w:rsidRPr="007A4FCE" w:rsidRDefault="008F503A" w:rsidP="000303D1">
          <w:pPr>
            <w:jc w:val="center"/>
            <w:rPr>
              <w:sz w:val="52"/>
              <w:szCs w:val="52"/>
            </w:rPr>
          </w:pPr>
          <w:r>
            <w:rPr>
              <w:sz w:val="52"/>
              <w:szCs w:val="52"/>
            </w:rPr>
            <w:t>Was passiert mit dem ganzen Müll?</w:t>
          </w:r>
        </w:p>
      </w:tc>
      <w:tc>
        <w:tcPr>
          <w:tcW w:w="1270" w:type="dxa"/>
          <w:vAlign w:val="center"/>
        </w:tcPr>
        <w:p w14:paraId="5340575F" w14:textId="77777777" w:rsidR="000303D1" w:rsidRDefault="000303D1" w:rsidP="000303D1">
          <w:pPr>
            <w:jc w:val="center"/>
            <w:rPr>
              <w:sz w:val="52"/>
              <w:szCs w:val="52"/>
            </w:rPr>
          </w:pPr>
          <w:r w:rsidRPr="007A4FCE">
            <w:rPr>
              <w:sz w:val="52"/>
              <w:szCs w:val="52"/>
            </w:rPr>
            <w:t xml:space="preserve">AB </w:t>
          </w:r>
        </w:p>
        <w:p w14:paraId="6664C5F4" w14:textId="2AD54651" w:rsidR="000303D1" w:rsidRPr="007A4FCE" w:rsidRDefault="000303D1" w:rsidP="000303D1">
          <w:pPr>
            <w:jc w:val="center"/>
            <w:rPr>
              <w:sz w:val="52"/>
              <w:szCs w:val="52"/>
            </w:rPr>
          </w:pPr>
          <w:r w:rsidRPr="007A4FCE">
            <w:rPr>
              <w:sz w:val="52"/>
              <w:szCs w:val="52"/>
            </w:rPr>
            <w:t xml:space="preserve">Nr. </w:t>
          </w:r>
          <w:r w:rsidR="008F503A">
            <w:rPr>
              <w:sz w:val="52"/>
              <w:szCs w:val="52"/>
            </w:rPr>
            <w:t>4</w:t>
          </w:r>
        </w:p>
      </w:tc>
    </w:tr>
  </w:tbl>
  <w:p w14:paraId="18223F29" w14:textId="22EBA9A6" w:rsidR="005E3F06" w:rsidRPr="005E3F06" w:rsidRDefault="000303D1" w:rsidP="000303D1">
    <w:pPr>
      <w:pStyle w:val="Kopfzeile"/>
      <w:tabs>
        <w:tab w:val="clear" w:pos="9072"/>
        <w:tab w:val="right" w:pos="9066"/>
      </w:tabs>
      <w:rPr>
        <w:sz w:val="40"/>
        <w:szCs w:val="40"/>
      </w:rPr>
    </w:pPr>
    <w:r>
      <w:rPr>
        <w:sz w:val="40"/>
        <w:szCs w:val="40"/>
      </w:rPr>
      <w:tab/>
    </w:r>
    <w:r w:rsidR="007A4FCE">
      <w:rPr>
        <w:noProof/>
        <w:sz w:val="40"/>
        <w:szCs w:val="40"/>
      </w:rPr>
      <w:drawing>
        <wp:inline distT="0" distB="0" distL="0" distR="0" wp14:anchorId="67B7B59A" wp14:editId="0CF05E3B">
          <wp:extent cx="319822" cy="698500"/>
          <wp:effectExtent l="0" t="0" r="4445" b="635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729" cy="722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activeWritingStyle w:appName="MSWord" w:lang="de-DE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CBF"/>
    <w:rsid w:val="000303D1"/>
    <w:rsid w:val="000860A1"/>
    <w:rsid w:val="000A11D8"/>
    <w:rsid w:val="000B664C"/>
    <w:rsid w:val="001A6D07"/>
    <w:rsid w:val="001F1D46"/>
    <w:rsid w:val="00290B1D"/>
    <w:rsid w:val="002A2B49"/>
    <w:rsid w:val="002A6BD3"/>
    <w:rsid w:val="002E6C60"/>
    <w:rsid w:val="0032178F"/>
    <w:rsid w:val="003962B8"/>
    <w:rsid w:val="003A30E3"/>
    <w:rsid w:val="003A4CD9"/>
    <w:rsid w:val="004015B4"/>
    <w:rsid w:val="0042710B"/>
    <w:rsid w:val="004A1874"/>
    <w:rsid w:val="004B6DC7"/>
    <w:rsid w:val="004D3611"/>
    <w:rsid w:val="004F01D1"/>
    <w:rsid w:val="00512300"/>
    <w:rsid w:val="005605FC"/>
    <w:rsid w:val="005E1DB3"/>
    <w:rsid w:val="005E3F06"/>
    <w:rsid w:val="00682A99"/>
    <w:rsid w:val="00721124"/>
    <w:rsid w:val="007A4FCE"/>
    <w:rsid w:val="007E6197"/>
    <w:rsid w:val="00804968"/>
    <w:rsid w:val="008244EC"/>
    <w:rsid w:val="008F503A"/>
    <w:rsid w:val="00920A4E"/>
    <w:rsid w:val="0092763F"/>
    <w:rsid w:val="009750F8"/>
    <w:rsid w:val="009762EC"/>
    <w:rsid w:val="009B64E9"/>
    <w:rsid w:val="009E4E69"/>
    <w:rsid w:val="00A00D28"/>
    <w:rsid w:val="00A868F7"/>
    <w:rsid w:val="00A90AEA"/>
    <w:rsid w:val="00AE40F6"/>
    <w:rsid w:val="00B35EA1"/>
    <w:rsid w:val="00B42AC2"/>
    <w:rsid w:val="00B6054C"/>
    <w:rsid w:val="00B75A01"/>
    <w:rsid w:val="00B970DC"/>
    <w:rsid w:val="00BA703E"/>
    <w:rsid w:val="00BD401C"/>
    <w:rsid w:val="00C00DD1"/>
    <w:rsid w:val="00C15ACA"/>
    <w:rsid w:val="00C67E46"/>
    <w:rsid w:val="00C87CBF"/>
    <w:rsid w:val="00CD5493"/>
    <w:rsid w:val="00CF4D7E"/>
    <w:rsid w:val="00D37D6A"/>
    <w:rsid w:val="00D64D30"/>
    <w:rsid w:val="00D922FC"/>
    <w:rsid w:val="00DB0DE1"/>
    <w:rsid w:val="00E24E56"/>
    <w:rsid w:val="00E33063"/>
    <w:rsid w:val="00E909BD"/>
    <w:rsid w:val="00EA2A07"/>
    <w:rsid w:val="00EA50C7"/>
    <w:rsid w:val="00EC04EA"/>
    <w:rsid w:val="00F6322F"/>
    <w:rsid w:val="00F951BB"/>
    <w:rsid w:val="00FD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BB992"/>
  <w15:chartTrackingRefBased/>
  <w15:docId w15:val="{3DF9F6C8-CD8C-42DD-87E6-9C3EA8DEB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Standard_NaWiTAS"/>
    <w:qFormat/>
    <w:rsid w:val="00A00D28"/>
    <w:rPr>
      <w:rFonts w:ascii="Fibel Nord" w:hAnsi="Fibel Nord"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3F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3F06"/>
  </w:style>
  <w:style w:type="paragraph" w:styleId="Fuzeile">
    <w:name w:val="footer"/>
    <w:basedOn w:val="Standard"/>
    <w:link w:val="FuzeileZchn"/>
    <w:uiPriority w:val="99"/>
    <w:unhideWhenUsed/>
    <w:rsid w:val="005E3F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3F06"/>
  </w:style>
  <w:style w:type="table" w:styleId="Tabellenraster">
    <w:name w:val="Table Grid"/>
    <w:basedOn w:val="NormaleTabelle"/>
    <w:uiPriority w:val="39"/>
    <w:rsid w:val="007A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4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4FCE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82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Box\NaWiT%20AS\B1%20Unterrichtsentwicklung\_Distanzlernen\_Vorlagen\NaWiT_AS%20Distanzlernen%20Templa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NaWiT_AS Distanzlernen Template.dotx</Template>
  <TotalTime>0</TotalTime>
  <Pages>1</Pages>
  <Words>12</Words>
  <Characters>60</Characters>
  <Application>Microsoft Office Word</Application>
  <DocSecurity>0</DocSecurity>
  <Lines>6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 Hannes</dc:creator>
  <cp:keywords/>
  <dc:description/>
  <cp:lastModifiedBy>Saskia Nowalder</cp:lastModifiedBy>
  <cp:revision>4</cp:revision>
  <dcterms:created xsi:type="dcterms:W3CDTF">2021-02-10T15:14:00Z</dcterms:created>
  <dcterms:modified xsi:type="dcterms:W3CDTF">2021-02-10T15:39:00Z</dcterms:modified>
</cp:coreProperties>
</file>