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0D870F" w14:textId="77777777" w:rsidR="00F378C4" w:rsidRDefault="00F378C4" w:rsidP="002B4F67">
      <w:pPr>
        <w:spacing w:after="160" w:line="259" w:lineRule="auto"/>
        <w:jc w:val="center"/>
        <w:rPr>
          <w:rFonts w:ascii="Fibel Nord" w:eastAsia="Calibri" w:hAnsi="Fibel Nord" w:cs="Times New Roman"/>
          <w:sz w:val="52"/>
          <w:szCs w:val="52"/>
        </w:rPr>
      </w:pPr>
      <w:r w:rsidRPr="00F378C4">
        <w:rPr>
          <w:rFonts w:ascii="Fibel Nord" w:eastAsia="Calibri" w:hAnsi="Fibel Nord" w:cs="Times New Roman"/>
          <w:sz w:val="52"/>
          <w:szCs w:val="52"/>
        </w:rPr>
        <w:t xml:space="preserve">Mit dem Finger auf der Landkarte entdecke ich </w:t>
      </w:r>
    </w:p>
    <w:p w14:paraId="310D8710" w14:textId="77777777" w:rsidR="00F378C4" w:rsidRPr="00F378C4" w:rsidRDefault="00F378C4" w:rsidP="002B4F67">
      <w:pPr>
        <w:spacing w:after="160" w:line="259" w:lineRule="auto"/>
        <w:jc w:val="center"/>
        <w:rPr>
          <w:rFonts w:ascii="Fibel Nord" w:eastAsia="Calibri" w:hAnsi="Fibel Nord" w:cs="Times New Roman"/>
          <w:sz w:val="52"/>
          <w:szCs w:val="52"/>
        </w:rPr>
      </w:pPr>
    </w:p>
    <w:p w14:paraId="310D8711" w14:textId="77777777" w:rsidR="00F378C4" w:rsidRDefault="00F378C4" w:rsidP="002B4F67">
      <w:pPr>
        <w:spacing w:after="160" w:line="259" w:lineRule="auto"/>
        <w:jc w:val="center"/>
        <w:rPr>
          <w:rFonts w:ascii="Fibel Nord" w:eastAsia="Calibri" w:hAnsi="Fibel Nord" w:cs="Times New Roman"/>
          <w:sz w:val="96"/>
          <w:szCs w:val="96"/>
        </w:rPr>
      </w:pPr>
      <w:r w:rsidRPr="002B4F67">
        <w:rPr>
          <w:rFonts w:ascii="Fibel Nord" w:eastAsia="Calibri" w:hAnsi="Fibel Nord" w:cs="Times New Roman"/>
          <w:sz w:val="96"/>
          <w:szCs w:val="96"/>
        </w:rPr>
        <w:t>Deutschland und Europa</w:t>
      </w:r>
    </w:p>
    <w:p w14:paraId="310D8712" w14:textId="77777777" w:rsidR="00F378C4" w:rsidRDefault="00F378C4" w:rsidP="002B4F67">
      <w:pPr>
        <w:spacing w:after="160" w:line="259" w:lineRule="auto"/>
        <w:jc w:val="center"/>
        <w:rPr>
          <w:rFonts w:ascii="Fibel Nord" w:eastAsia="Calibri" w:hAnsi="Fibel Nord" w:cs="Times New Roman"/>
          <w:sz w:val="96"/>
          <w:szCs w:val="96"/>
        </w:rPr>
      </w:pPr>
      <w:r w:rsidRPr="002B4F67">
        <w:rPr>
          <w:rFonts w:ascii="Calibri" w:eastAsia="Calibri" w:hAnsi="Calibri" w:cs="Times New Roman"/>
          <w:noProof/>
          <w:sz w:val="22"/>
          <w:szCs w:val="22"/>
          <w:lang w:eastAsia="de-DE"/>
        </w:rPr>
        <w:drawing>
          <wp:anchor distT="0" distB="0" distL="114300" distR="114300" simplePos="0" relativeHeight="251645440" behindDoc="1" locked="0" layoutInCell="1" allowOverlap="1" wp14:anchorId="310D871A" wp14:editId="310D871B">
            <wp:simplePos x="0" y="0"/>
            <wp:positionH relativeFrom="column">
              <wp:posOffset>723900</wp:posOffset>
            </wp:positionH>
            <wp:positionV relativeFrom="paragraph">
              <wp:posOffset>757555</wp:posOffset>
            </wp:positionV>
            <wp:extent cx="4753610" cy="3368040"/>
            <wp:effectExtent l="0" t="0" r="8890" b="3810"/>
            <wp:wrapTight wrapText="bothSides">
              <wp:wrapPolygon edited="0">
                <wp:start x="0" y="0"/>
                <wp:lineTo x="0" y="21502"/>
                <wp:lineTo x="21554" y="21502"/>
                <wp:lineTo x="21554" y="0"/>
                <wp:lineTo x="0" y="0"/>
              </wp:wrapPolygon>
            </wp:wrapTight>
            <wp:docPr id="5" name="Grafik 5" descr="C:\Users\Weber\AppData\Local\Microsoft\Windows\INetCache\Content.Word\leere-europakarte-7464 D-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er\AppData\Local\Microsoft\Windows\INetCache\Content.Word\leere-europakarte-7464 D-ro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1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0D8713" w14:textId="77777777" w:rsidR="00F378C4" w:rsidRDefault="00F378C4" w:rsidP="002B4F67">
      <w:pPr>
        <w:spacing w:after="160" w:line="259" w:lineRule="auto"/>
        <w:jc w:val="center"/>
        <w:rPr>
          <w:rFonts w:ascii="Fibel Nord" w:eastAsia="Calibri" w:hAnsi="Fibel Nord" w:cs="Times New Roman"/>
          <w:sz w:val="96"/>
          <w:szCs w:val="96"/>
        </w:rPr>
      </w:pPr>
    </w:p>
    <w:p w14:paraId="310D8714" w14:textId="77777777" w:rsidR="00F378C4" w:rsidRDefault="00F378C4" w:rsidP="002B4F67">
      <w:pPr>
        <w:spacing w:after="160" w:line="259" w:lineRule="auto"/>
        <w:jc w:val="center"/>
        <w:rPr>
          <w:rFonts w:ascii="Fibel Nord" w:eastAsia="Calibri" w:hAnsi="Fibel Nord" w:cs="Times New Roman"/>
          <w:sz w:val="96"/>
          <w:szCs w:val="96"/>
        </w:rPr>
      </w:pPr>
    </w:p>
    <w:p w14:paraId="310D8715" w14:textId="77777777" w:rsidR="00F378C4" w:rsidRDefault="00F378C4" w:rsidP="002B4F67">
      <w:pPr>
        <w:spacing w:after="160" w:line="259" w:lineRule="auto"/>
        <w:jc w:val="center"/>
        <w:rPr>
          <w:rFonts w:ascii="Fibel Nord" w:eastAsia="Calibri" w:hAnsi="Fibel Nord" w:cs="Times New Roman"/>
          <w:sz w:val="96"/>
          <w:szCs w:val="96"/>
        </w:rPr>
      </w:pPr>
    </w:p>
    <w:p w14:paraId="310D8716" w14:textId="77777777" w:rsidR="00F378C4" w:rsidRDefault="00F378C4" w:rsidP="002B4F67">
      <w:pPr>
        <w:spacing w:after="160" w:line="259" w:lineRule="auto"/>
        <w:jc w:val="center"/>
        <w:rPr>
          <w:rFonts w:ascii="Fibel Nord" w:eastAsia="Calibri" w:hAnsi="Fibel Nord" w:cs="Times New Roman"/>
          <w:sz w:val="96"/>
          <w:szCs w:val="96"/>
        </w:rPr>
      </w:pPr>
    </w:p>
    <w:p w14:paraId="310D8717" w14:textId="77777777" w:rsidR="00F378C4" w:rsidRDefault="00F378C4" w:rsidP="002B4F67">
      <w:pPr>
        <w:spacing w:after="160" w:line="259" w:lineRule="auto"/>
        <w:jc w:val="center"/>
        <w:rPr>
          <w:rFonts w:ascii="Fibel Nord" w:eastAsia="Calibri" w:hAnsi="Fibel Nord" w:cs="Times New Roman"/>
          <w:sz w:val="96"/>
          <w:szCs w:val="96"/>
        </w:rPr>
      </w:pPr>
      <w:r>
        <w:rPr>
          <w:rFonts w:ascii="Fibel Nord" w:eastAsia="Calibri" w:hAnsi="Fibel Nord" w:cs="Times New Roman"/>
          <w:sz w:val="96"/>
          <w:szCs w:val="96"/>
        </w:rPr>
        <w:t xml:space="preserve">Entdeckerheft von </w:t>
      </w:r>
    </w:p>
    <w:p w14:paraId="310D8718" w14:textId="77777777" w:rsidR="002B4F67" w:rsidRPr="002B4F67" w:rsidRDefault="000844E2" w:rsidP="002B4F67">
      <w:pPr>
        <w:spacing w:after="160" w:line="259" w:lineRule="auto"/>
        <w:jc w:val="center"/>
        <w:rPr>
          <w:rFonts w:ascii="Calibri" w:eastAsia="Calibri" w:hAnsi="Calibri" w:cs="Times New Roman"/>
          <w:sz w:val="22"/>
          <w:szCs w:val="22"/>
        </w:rPr>
      </w:pPr>
      <w:r>
        <w:rPr>
          <w:rFonts w:ascii="Fibel Nord" w:eastAsia="Calibri" w:hAnsi="Fibel Nord" w:cs="Times New Roman"/>
          <w:noProof/>
          <w:sz w:val="96"/>
          <w:szCs w:val="96"/>
          <w:lang w:eastAsia="de-DE"/>
        </w:rPr>
        <w:pict w14:anchorId="310D871C">
          <v:line id="Gerader Verbinder 6" o:spid="_x0000_s1026" style="position:absolute;left:0;text-align:left;flip:y;z-index:251654656;visibility:visible" from="76.15pt,38pt" to="412.1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" strokecolor="black [3213]" strokeweight="1pt">
            <v:stroke joinstyle="miter"/>
          </v:line>
        </w:pict>
      </w:r>
      <w:r w:rsidR="00F378C4">
        <w:rPr>
          <w:rFonts w:ascii="Fibel Nord" w:eastAsia="Calibri" w:hAnsi="Fibel Nord" w:cs="Times New Roman"/>
          <w:sz w:val="96"/>
          <w:szCs w:val="96"/>
        </w:rPr>
        <w:softHyphen/>
      </w:r>
      <w:r w:rsidR="00F378C4">
        <w:rPr>
          <w:rFonts w:ascii="Fibel Nord" w:eastAsia="Calibri" w:hAnsi="Fibel Nord" w:cs="Times New Roman"/>
          <w:sz w:val="96"/>
          <w:szCs w:val="96"/>
        </w:rPr>
        <w:softHyphen/>
      </w:r>
      <w:r w:rsidR="00F378C4">
        <w:rPr>
          <w:rFonts w:ascii="Fibel Nord" w:eastAsia="Calibri" w:hAnsi="Fibel Nord" w:cs="Times New Roman"/>
          <w:sz w:val="96"/>
          <w:szCs w:val="96"/>
        </w:rPr>
        <w:softHyphen/>
      </w:r>
    </w:p>
    <w:p w14:paraId="310D8719" w14:textId="426B9F52" w:rsidR="00A57D38" w:rsidRDefault="00A57D38" w:rsidP="00607CB3">
      <w:pPr>
        <w:spacing w:before="240" w:after="240" w:line="360" w:lineRule="auto"/>
        <w:rPr>
          <w:rFonts w:ascii="Fibel Nord" w:hAnsi="Fibel Nord"/>
          <w:sz w:val="28"/>
          <w:szCs w:val="28"/>
        </w:rPr>
      </w:pPr>
    </w:p>
    <w:p w14:paraId="6DF3D3D7" w14:textId="77A36A95" w:rsidR="00260EF6" w:rsidRDefault="00260EF6" w:rsidP="00CB2298">
      <w:pPr>
        <w:rPr>
          <w:rFonts w:ascii="Fibel Nord" w:hAnsi="Fibel Nord"/>
          <w:sz w:val="28"/>
          <w:szCs w:val="28"/>
        </w:rPr>
      </w:pPr>
    </w:p>
    <w:p w14:paraId="5FCDCC35" w14:textId="37DD3FF3" w:rsidR="00260EF6" w:rsidRDefault="00CB2298" w:rsidP="00CB2298">
      <w:pPr>
        <w:rPr>
          <w:rFonts w:ascii="Fibel Nord" w:hAnsi="Fibel Nord"/>
          <w:sz w:val="28"/>
          <w:szCs w:val="28"/>
        </w:rPr>
      </w:pPr>
      <w:r>
        <w:rPr>
          <w:rFonts w:ascii="Fibel Nord" w:hAnsi="Fibel Nord"/>
          <w:sz w:val="28"/>
          <w:szCs w:val="28"/>
        </w:rPr>
        <w:br w:type="page"/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466"/>
        <w:gridCol w:w="148"/>
      </w:tblGrid>
      <w:tr w:rsidR="00260EF6" w:rsidRPr="006A1C30" w14:paraId="26E3F36B" w14:textId="77777777" w:rsidTr="00381A0C">
        <w:trPr>
          <w:gridBefore w:val="1"/>
          <w:wBefore w:w="6" w:type="dxa"/>
          <w:trHeight w:val="311"/>
        </w:trPr>
        <w:tc>
          <w:tcPr>
            <w:tcW w:w="9614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44F1EC" w14:textId="77777777" w:rsidR="00260EF6" w:rsidRPr="001A4D7E" w:rsidRDefault="00260EF6" w:rsidP="001A4D7E">
            <w:pPr>
              <w:rPr>
                <w:rFonts w:ascii="Fibel Nord" w:hAnsi="Fibel Nord"/>
              </w:rPr>
            </w:pPr>
            <w:r>
              <w:rPr>
                <w:rFonts w:ascii="Fibel Nord" w:hAnsi="Fibel Nord"/>
              </w:rPr>
              <w:lastRenderedPageBreak/>
              <w:t>Orientierung auf der Karte</w:t>
            </w:r>
          </w:p>
          <w:p w14:paraId="1F01E612" w14:textId="77777777" w:rsidR="00260EF6" w:rsidRPr="006A1C30" w:rsidRDefault="00260EF6" w:rsidP="00B6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de-DE"/>
              </w:rPr>
            </w:pPr>
            <w:r w:rsidRPr="006A1C30">
              <w:rPr>
                <w:rFonts w:ascii="Fibel Nord" w:eastAsia="Times New Roman" w:hAnsi="Fibel Nord" w:cs="Times New Roman"/>
                <w:b/>
                <w:bCs/>
                <w:color w:val="000000"/>
                <w:sz w:val="40"/>
                <w:szCs w:val="40"/>
                <w:lang w:eastAsia="de-DE"/>
              </w:rPr>
              <w:t xml:space="preserve">Die </w:t>
            </w:r>
            <w:r>
              <w:rPr>
                <w:rFonts w:ascii="Fibel Nord" w:eastAsia="Times New Roman" w:hAnsi="Fibel Nord" w:cs="Times New Roman"/>
                <w:b/>
                <w:bCs/>
                <w:color w:val="000000"/>
                <w:sz w:val="40"/>
                <w:szCs w:val="40"/>
                <w:lang w:eastAsia="de-DE"/>
              </w:rPr>
              <w:t>Himmelrichtungen</w:t>
            </w:r>
          </w:p>
        </w:tc>
      </w:tr>
      <w:tr w:rsidR="00260EF6" w:rsidRPr="006A1C30" w14:paraId="47C76C8F" w14:textId="77777777" w:rsidTr="00381A0C">
        <w:trPr>
          <w:gridAfter w:val="1"/>
          <w:wAfter w:w="148" w:type="dxa"/>
          <w:trHeight w:val="1001"/>
        </w:trPr>
        <w:tc>
          <w:tcPr>
            <w:tcW w:w="947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FE102A" w14:textId="77777777" w:rsidR="00260EF6" w:rsidRPr="00564876" w:rsidRDefault="00260EF6" w:rsidP="00D6371D">
            <w:pPr>
              <w:spacing w:after="0"/>
              <w:rPr>
                <w:rFonts w:ascii="Fibel Nord" w:eastAsia="Times New Roman" w:hAnsi="Fibel Nord" w:cs="Times New Roman"/>
                <w:bCs/>
                <w:color w:val="000000"/>
                <w:sz w:val="32"/>
                <w:szCs w:val="32"/>
                <w:lang w:eastAsia="de-DE"/>
              </w:rPr>
            </w:pPr>
            <w:r>
              <w:rPr>
                <w:rFonts w:ascii="Fibel Nord" w:eastAsia="Times New Roman" w:hAnsi="Fibel Nord" w:cs="Times New Roman"/>
                <w:noProof/>
                <w:color w:val="000000" w:themeColor="text1"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48512" behindDoc="1" locked="0" layoutInCell="1" allowOverlap="1" wp14:anchorId="5CC79153" wp14:editId="6F1F0CB8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17780</wp:posOffset>
                  </wp:positionV>
                  <wp:extent cx="360000" cy="360000"/>
                  <wp:effectExtent l="0" t="0" r="2540" b="2540"/>
                  <wp:wrapTight wrapText="bothSides">
                    <wp:wrapPolygon edited="0">
                      <wp:start x="0" y="0"/>
                      <wp:lineTo x="0" y="20608"/>
                      <wp:lineTo x="20608" y="20608"/>
                      <wp:lineTo x="20608" y="0"/>
                      <wp:lineTo x="0" y="0"/>
                    </wp:wrapPolygon>
                  </wp:wrapTight>
                  <wp:docPr id="3" name="Grafik 3" descr="C:\Users\Weber\AppData\Local\Microsoft\Windows\INetCache\Content.Word\Schreibe au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eber\AppData\Local\Microsoft\Windows\INetCache\Content.Word\Schreibe au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Fibel Nord" w:eastAsia="Times New Roman" w:hAnsi="Fibel Nord" w:cs="Times New Roman"/>
                <w:bCs/>
                <w:color w:val="000000"/>
                <w:sz w:val="28"/>
                <w:szCs w:val="28"/>
                <w:lang w:eastAsia="de-DE"/>
              </w:rPr>
              <w:t>1. Kennst du noch die vier Haupthimmelsrichtungen?</w:t>
            </w:r>
            <w:r>
              <w:t xml:space="preserve"> </w:t>
            </w:r>
            <w:r w:rsidRPr="00564876">
              <w:rPr>
                <w:rFonts w:ascii="Fibel Nord" w:hAnsi="Fibel Nord"/>
                <w:sz w:val="28"/>
                <w:szCs w:val="28"/>
              </w:rPr>
              <w:t>Ergänze die fehlenden Buchstaben.</w:t>
            </w:r>
          </w:p>
          <w:p w14:paraId="5ABEC8E3" w14:textId="77777777" w:rsidR="00260EF6" w:rsidRDefault="00260EF6" w:rsidP="00D6371D">
            <w:pPr>
              <w:spacing w:after="0"/>
              <w:ind w:left="933"/>
              <w:rPr>
                <w:rFonts w:ascii="Fibel Nord" w:eastAsia="Times New Roman" w:hAnsi="Fibel Nord" w:cs="Times New Roman"/>
                <w:bCs/>
                <w:color w:val="000000"/>
                <w:sz w:val="28"/>
                <w:szCs w:val="28"/>
                <w:lang w:eastAsia="de-DE"/>
              </w:rPr>
            </w:pPr>
            <w:r>
              <w:rPr>
                <w:rFonts w:ascii="Fibel Nord" w:eastAsia="Times New Roman" w:hAnsi="Fibel Nord" w:cs="Times New Roman"/>
                <w:bCs/>
                <w:color w:val="000000"/>
                <w:sz w:val="28"/>
                <w:szCs w:val="28"/>
                <w:lang w:eastAsia="de-DE"/>
              </w:rPr>
              <w:t xml:space="preserve">N </w:t>
            </w:r>
            <w:r w:rsidRPr="0056487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lang w:eastAsia="de-DE"/>
              </w:rPr>
              <w:t>__ __ __ __ __</w:t>
            </w:r>
          </w:p>
          <w:p w14:paraId="642D9E0E" w14:textId="77777777" w:rsidR="00260EF6" w:rsidRDefault="00260EF6" w:rsidP="00D6371D">
            <w:pPr>
              <w:spacing w:after="0"/>
              <w:ind w:left="933"/>
              <w:rPr>
                <w:rFonts w:ascii="Fibel Nord" w:eastAsia="Times New Roman" w:hAnsi="Fibel Nord" w:cs="Times New Roman"/>
                <w:bCs/>
                <w:color w:val="000000"/>
                <w:sz w:val="28"/>
                <w:szCs w:val="28"/>
                <w:lang w:eastAsia="de-DE"/>
              </w:rPr>
            </w:pPr>
            <w:r>
              <w:rPr>
                <w:rFonts w:ascii="Fibel Nord" w:eastAsia="Times New Roman" w:hAnsi="Fibel Nord" w:cs="Times New Roman"/>
                <w:bCs/>
                <w:color w:val="000000"/>
                <w:sz w:val="28"/>
                <w:szCs w:val="28"/>
                <w:lang w:eastAsia="de-DE"/>
              </w:rPr>
              <w:t xml:space="preserve">S </w:t>
            </w:r>
            <w:r w:rsidRPr="0056487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lang w:eastAsia="de-DE"/>
              </w:rPr>
              <w:t>__ __ __ __</w:t>
            </w:r>
          </w:p>
          <w:p w14:paraId="45156703" w14:textId="77777777" w:rsidR="00260EF6" w:rsidRDefault="00260EF6" w:rsidP="00D6371D">
            <w:pPr>
              <w:spacing w:after="0"/>
              <w:ind w:left="933"/>
              <w:rPr>
                <w:rFonts w:ascii="Fibel Nord" w:eastAsia="Times New Roman" w:hAnsi="Fibel Nord" w:cs="Times New Roman"/>
                <w:bCs/>
                <w:color w:val="000000"/>
                <w:sz w:val="28"/>
                <w:szCs w:val="28"/>
                <w:lang w:eastAsia="de-DE"/>
              </w:rPr>
            </w:pPr>
            <w:r>
              <w:rPr>
                <w:rFonts w:ascii="Fibel Nord" w:eastAsia="Times New Roman" w:hAnsi="Fibel Nord" w:cs="Times New Roman"/>
                <w:bCs/>
                <w:color w:val="000000"/>
                <w:sz w:val="28"/>
                <w:szCs w:val="28"/>
                <w:lang w:eastAsia="de-DE"/>
              </w:rPr>
              <w:t xml:space="preserve">O </w:t>
            </w:r>
            <w:r w:rsidRPr="0056487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lang w:eastAsia="de-DE"/>
              </w:rPr>
              <w:t>__ __ __ __</w:t>
            </w:r>
          </w:p>
          <w:p w14:paraId="611DB574" w14:textId="77777777" w:rsidR="00260EF6" w:rsidRDefault="00260EF6" w:rsidP="00D6371D">
            <w:pPr>
              <w:spacing w:after="0"/>
              <w:ind w:left="933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  <w:r>
              <w:rPr>
                <w:rFonts w:ascii="Fibel Nord" w:eastAsia="Times New Roman" w:hAnsi="Fibel Nord" w:cs="Arial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0560" behindDoc="1" locked="0" layoutInCell="1" allowOverlap="1" wp14:anchorId="1537DA72" wp14:editId="1AC3F49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222885</wp:posOffset>
                  </wp:positionV>
                  <wp:extent cx="360000" cy="360000"/>
                  <wp:effectExtent l="0" t="0" r="2540" b="2540"/>
                  <wp:wrapTight wrapText="bothSides">
                    <wp:wrapPolygon edited="0">
                      <wp:start x="0" y="0"/>
                      <wp:lineTo x="0" y="20608"/>
                      <wp:lineTo x="20608" y="20608"/>
                      <wp:lineTo x="20608" y="0"/>
                      <wp:lineTo x="0" y="0"/>
                    </wp:wrapPolygon>
                  </wp:wrapTight>
                  <wp:docPr id="14" name="Grafik 14" descr="C:\Users\Weber\AppData\Local\Microsoft\Windows\INetCache\Content.Word\Ti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eber\AppData\Local\Microsoft\Windows\INetCache\Content.Word\Ti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Fibel Nord" w:eastAsia="Times New Roman" w:hAnsi="Fibel Nord" w:cs="Times New Roman"/>
                <w:bCs/>
                <w:color w:val="000000"/>
                <w:sz w:val="28"/>
                <w:szCs w:val="28"/>
                <w:lang w:eastAsia="de-DE"/>
              </w:rPr>
              <w:t>W</w:t>
            </w:r>
            <w:r w:rsidRPr="0056487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lang w:eastAsia="de-DE"/>
              </w:rPr>
              <w:t>__ __ __ __ __</w:t>
            </w:r>
            <w:r w:rsidRPr="00DD7171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 xml:space="preserve"> </w:t>
            </w:r>
          </w:p>
          <w:p w14:paraId="4BC71B66" w14:textId="77777777" w:rsidR="00260EF6" w:rsidRDefault="00260EF6" w:rsidP="00D6371D">
            <w:pPr>
              <w:spacing w:after="0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</w:p>
          <w:p w14:paraId="3073065A" w14:textId="77777777" w:rsidR="00260EF6" w:rsidRPr="006A1C30" w:rsidRDefault="00260EF6" w:rsidP="00D6371D">
            <w:pPr>
              <w:spacing w:after="0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  <w:r w:rsidRPr="00D6371D">
              <w:rPr>
                <w:rFonts w:ascii="Fibel Nord" w:eastAsia="Times New Roman" w:hAnsi="Fibel Nord" w:cs="Arial"/>
                <w:b/>
                <w:sz w:val="28"/>
                <w:szCs w:val="28"/>
                <w:lang w:eastAsia="de-DE"/>
              </w:rPr>
              <w:t>Tipp:</w:t>
            </w:r>
            <w:r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 xml:space="preserve"> Wenn du nicht alle Himmelsrichtungen kennst, findest du Hinweise im folgenden Text. </w:t>
            </w:r>
          </w:p>
        </w:tc>
      </w:tr>
      <w:tr w:rsidR="00260EF6" w:rsidRPr="006A1C30" w14:paraId="3587646E" w14:textId="77777777" w:rsidTr="00381A0C">
        <w:trPr>
          <w:gridAfter w:val="1"/>
          <w:wAfter w:w="148" w:type="dxa"/>
          <w:trHeight w:val="1001"/>
        </w:trPr>
        <w:tc>
          <w:tcPr>
            <w:tcW w:w="9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89C76D3" w14:textId="77777777" w:rsidR="00260EF6" w:rsidRDefault="00260EF6" w:rsidP="00725090">
            <w:pPr>
              <w:spacing w:after="0"/>
              <w:rPr>
                <w:rFonts w:ascii="Fibel Nord" w:eastAsia="Times New Roman" w:hAnsi="Fibel Nord" w:cs="Times New Roman"/>
                <w:bCs/>
                <w:color w:val="000000"/>
                <w:sz w:val="28"/>
                <w:szCs w:val="28"/>
                <w:lang w:eastAsia="de-DE"/>
              </w:rPr>
            </w:pPr>
            <w:r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 xml:space="preserve">Man nennt sie auch </w:t>
            </w:r>
            <w:r w:rsidRPr="00D03B67">
              <w:rPr>
                <w:rFonts w:ascii="Fibel Nord" w:eastAsia="Times New Roman" w:hAnsi="Fibel Nord" w:cs="Arial"/>
                <w:b/>
                <w:sz w:val="28"/>
                <w:szCs w:val="28"/>
                <w:lang w:eastAsia="de-DE"/>
              </w:rPr>
              <w:t>Haupthimmelsrichtungen</w:t>
            </w:r>
            <w:r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 xml:space="preserve">, weil es zwischen ihnen natürlich noch viele andere Richtungen gibt. </w:t>
            </w:r>
            <w:r w:rsidRPr="00F5421E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 xml:space="preserve">Schon </w:t>
            </w:r>
            <w:r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>vor Tausenden von Jahren beobachteten die Menschen</w:t>
            </w:r>
            <w:r w:rsidRPr="00F5421E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>, dass die Sonne morgens immer im Osten aufgeht, mittags im Süden steht und abends im Westen untergeht.</w:t>
            </w:r>
            <w:r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 xml:space="preserve"> Die Himmelsrichtungen sind eine gute Hilfe, die Lage von Orten zu beschreiben. </w:t>
            </w:r>
          </w:p>
        </w:tc>
      </w:tr>
    </w:tbl>
    <w:p w14:paraId="26249964" w14:textId="46636115" w:rsidR="00260EF6" w:rsidRPr="00171814" w:rsidRDefault="000844E2" w:rsidP="001A4D7E">
      <w:pPr>
        <w:spacing w:after="0" w:line="240" w:lineRule="auto"/>
        <w:rPr>
          <w:rFonts w:ascii="Fibel Nord" w:eastAsia="Times New Roman" w:hAnsi="Fibel Nord" w:cs="Arial"/>
          <w:sz w:val="16"/>
          <w:szCs w:val="16"/>
          <w:lang w:eastAsia="de-DE"/>
        </w:rPr>
      </w:pPr>
      <w:r>
        <w:rPr>
          <w:noProof/>
        </w:rPr>
        <w:pict w14:anchorId="41DAF62D">
          <v:shapetype id="_x0000_t202" coordsize="21600,21600" o:spt="202" path="m,l,21600r21600,l21600,xe">
            <v:stroke joinstyle="miter"/>
            <v:path gradientshapeok="t" o:connecttype="rect"/>
          </v:shapetype>
          <v:shape id="Textfeld 1" o:spid="_x0000_s1044" type="#_x0000_t202" style="position:absolute;margin-left:366.1pt;margin-top:18.85pt;width:66.6pt;height:52.45pt;z-index:251655680;visibility:visible;mso-wrap-style:square;mso-width-percent:0;mso-wrap-distance-left:9pt;mso-wrap-distance-top:0;mso-wrap-distance-right:9pt;mso-wrap-distance-bottom:0;mso-position-horizontal-relative:text;mso-position-vertical-relative:page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" fillcolor="white [3201]" strokecolor="black [3213]" strokeweight=".25pt">
            <v:textbox>
              <w:txbxContent>
                <w:p w14:paraId="5B057421" w14:textId="77777777" w:rsidR="00260EF6" w:rsidRPr="00DD7171" w:rsidRDefault="00260EF6" w:rsidP="000F1E93">
                  <w:pPr>
                    <w:spacing w:after="0" w:line="240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  <w:r w:rsidRPr="00DD7171">
                    <w:rPr>
                      <w:rFonts w:ascii="Fibel Nord" w:hAnsi="Fibel Nord"/>
                      <w:sz w:val="36"/>
                      <w:szCs w:val="36"/>
                    </w:rPr>
                    <w:t xml:space="preserve">Modul 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1</w:t>
                  </w:r>
                  <w:r w:rsidRPr="00DD7171">
                    <w:rPr>
                      <w:rFonts w:ascii="Fibel Nord" w:hAnsi="Fibel Nord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 xml:space="preserve">AB </w:t>
                  </w:r>
                  <w:r w:rsidRPr="00DD7171">
                    <w:rPr>
                      <w:rFonts w:ascii="Fibel Nord" w:hAnsi="Fibel Nord"/>
                      <w:sz w:val="36"/>
                      <w:szCs w:val="36"/>
                    </w:rPr>
                    <w:t>Nr.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1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 w14:anchorId="29ACB392">
          <v:shape id="Textfeld 2" o:spid="_x0000_s1045" type="#_x0000_t202" style="position:absolute;margin-left:-16.7pt;margin-top:-316.85pt;width:383.4pt;height:53pt;z-index:2516567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" fillcolor="white [3201]" strokecolor="black [3213]" strokeweight=".25pt">
            <v:textbox>
              <w:txbxContent>
                <w:p w14:paraId="7A4598D7" w14:textId="77777777" w:rsidR="00260EF6" w:rsidRPr="005E3F06" w:rsidRDefault="00260EF6" w:rsidP="0073088C">
                  <w:pPr>
                    <w:spacing w:before="240"/>
                    <w:rPr>
                      <w:rFonts w:ascii="Fibel Nord" w:hAnsi="Fibel Nord"/>
                      <w:sz w:val="40"/>
                      <w:szCs w:val="40"/>
                    </w:rPr>
                  </w:pPr>
                  <w:r>
                    <w:rPr>
                      <w:rFonts w:ascii="Fibel Nord" w:hAnsi="Fibel Nord"/>
                      <w:sz w:val="40"/>
                      <w:szCs w:val="40"/>
                    </w:rPr>
                    <w:t>Deutschland und Europa</w:t>
                  </w:r>
                </w:p>
              </w:txbxContent>
            </v:textbox>
          </v:shape>
        </w:pict>
      </w:r>
    </w:p>
    <w:p w14:paraId="651D6B77" w14:textId="77777777" w:rsidR="00260EF6" w:rsidRPr="00381A0C" w:rsidRDefault="00260EF6" w:rsidP="001A4D7E">
      <w:pPr>
        <w:spacing w:after="0" w:line="240" w:lineRule="auto"/>
        <w:rPr>
          <w:rFonts w:ascii="Fibel Nord" w:eastAsia="Times New Roman" w:hAnsi="Fibel Nord" w:cs="Arial"/>
          <w:sz w:val="28"/>
          <w:szCs w:val="28"/>
          <w:lang w:eastAsia="de-DE"/>
        </w:rPr>
      </w:pPr>
      <w:r w:rsidRPr="00381A0C">
        <w:rPr>
          <w:rFonts w:ascii="Fibel Nord" w:eastAsia="Times New Roman" w:hAnsi="Fibel Nord" w:cs="Arial"/>
          <w:sz w:val="28"/>
          <w:szCs w:val="28"/>
          <w:lang w:eastAsia="de-DE"/>
        </w:rPr>
        <w:t xml:space="preserve">Das brauchst du: </w:t>
      </w:r>
    </w:p>
    <w:p w14:paraId="34B0A1C7" w14:textId="77777777" w:rsidR="00260EF6" w:rsidRPr="00381A0C" w:rsidRDefault="00260EF6" w:rsidP="001A4D7E">
      <w:pPr>
        <w:spacing w:after="0" w:line="240" w:lineRule="auto"/>
        <w:rPr>
          <w:rFonts w:ascii="Fibel Nord" w:eastAsia="Times New Roman" w:hAnsi="Fibel Nord" w:cs="Arial"/>
          <w:sz w:val="28"/>
          <w:szCs w:val="28"/>
          <w:lang w:eastAsia="de-DE"/>
        </w:rPr>
      </w:pPr>
      <w:r w:rsidRPr="00381A0C">
        <w:rPr>
          <w:rFonts w:ascii="Fibel Nord" w:eastAsia="Times New Roman" w:hAnsi="Fibel Nord" w:cs="Arial"/>
          <w:sz w:val="28"/>
          <w:szCs w:val="28"/>
          <w:lang w:eastAsia="de-DE"/>
        </w:rPr>
        <w:t>die Deutschlandkarte - physisch (digital oder Faltkarte)</w:t>
      </w:r>
    </w:p>
    <w:p w14:paraId="079A5E57" w14:textId="77777777" w:rsidR="00592B61" w:rsidRDefault="00592B61" w:rsidP="00725090">
      <w:pPr>
        <w:spacing w:line="240" w:lineRule="auto"/>
      </w:pPr>
    </w:p>
    <w:p w14:paraId="311C2C41" w14:textId="418432B7" w:rsidR="00260EF6" w:rsidRPr="00725090" w:rsidRDefault="00260EF6" w:rsidP="00725090">
      <w:pPr>
        <w:spacing w:line="240" w:lineRule="auto"/>
        <w:rPr>
          <w:rFonts w:ascii="Fibel Nord" w:eastAsia="Times New Roman" w:hAnsi="Fibel Nord" w:cs="Times New Roman"/>
          <w:color w:val="000000" w:themeColor="text1"/>
          <w:sz w:val="16"/>
          <w:szCs w:val="16"/>
          <w:lang w:eastAsia="de-DE"/>
        </w:rPr>
      </w:pPr>
      <w:r>
        <w:rPr>
          <w:rFonts w:ascii="Fibel Nord" w:eastAsia="Times New Roman" w:hAnsi="Fibel Nord" w:cs="Times New Roman"/>
          <w:noProof/>
          <w:color w:val="000000" w:themeColor="text1"/>
          <w:sz w:val="28"/>
          <w:szCs w:val="28"/>
          <w:lang w:eastAsia="de-DE"/>
        </w:rPr>
        <w:drawing>
          <wp:anchor distT="0" distB="0" distL="114300" distR="114300" simplePos="0" relativeHeight="251649536" behindDoc="1" locked="0" layoutInCell="1" allowOverlap="1" wp14:anchorId="3A74B5F1" wp14:editId="2A74BB8A">
            <wp:simplePos x="0" y="0"/>
            <wp:positionH relativeFrom="column">
              <wp:posOffset>-7620</wp:posOffset>
            </wp:positionH>
            <wp:positionV relativeFrom="paragraph">
              <wp:posOffset>68580</wp:posOffset>
            </wp:positionV>
            <wp:extent cx="360000" cy="360000"/>
            <wp:effectExtent l="0" t="0" r="2540" b="254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10" name="Grafik 10" descr="C:\Users\Weber\AppData\Local\Microsoft\Windows\INetCache\Content.Word\Schreibe a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er\AppData\Local\Microsoft\Windows\INetCache\Content.Word\Schreibe au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A7748" w14:textId="241CD9A3" w:rsidR="00260EF6" w:rsidRPr="00725090" w:rsidRDefault="000844E2" w:rsidP="00297D86">
      <w:pPr>
        <w:rPr>
          <w:rFonts w:ascii="Fibel Nord" w:eastAsia="Times New Roman" w:hAnsi="Fibel Nord" w:cs="Times New Roman"/>
          <w:color w:val="000000" w:themeColor="text1"/>
          <w:sz w:val="28"/>
          <w:szCs w:val="28"/>
          <w:lang w:eastAsia="de-DE"/>
        </w:rPr>
      </w:pPr>
      <w:r>
        <w:rPr>
          <w:noProof/>
        </w:rPr>
        <w:pict w14:anchorId="036DBDF4">
          <v:rect id="Rechteck 26" o:spid="_x0000_s1043" style="position:absolute;margin-left:324.15pt;margin-top:18.4pt;width:24pt;height:24.75pt;z-index:25166182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" fillcolor="white [3212]" strokecolor="black [3213]" strokeweight="1pt"/>
        </w:pict>
      </w:r>
      <w:r w:rsidR="00260EF6">
        <w:rPr>
          <w:rFonts w:ascii="Fibel Nord" w:eastAsia="Times New Roman" w:hAnsi="Fibel Nord" w:cs="Times New Roman"/>
          <w:color w:val="000000" w:themeColor="text1"/>
          <w:sz w:val="28"/>
          <w:szCs w:val="28"/>
          <w:lang w:eastAsia="de-DE"/>
        </w:rPr>
        <w:t xml:space="preserve">2. </w:t>
      </w:r>
      <w:r w:rsidR="00260EF6" w:rsidRPr="00725090">
        <w:rPr>
          <w:rFonts w:ascii="Fibel Nord" w:eastAsia="Times New Roman" w:hAnsi="Fibel Nord" w:cs="Times New Roman"/>
          <w:color w:val="000000" w:themeColor="text1"/>
          <w:sz w:val="28"/>
          <w:szCs w:val="28"/>
          <w:lang w:eastAsia="de-DE"/>
        </w:rPr>
        <w:t>Trage die Himmelsrichtungen</w:t>
      </w:r>
      <w:r w:rsidR="00260EF6">
        <w:rPr>
          <w:rFonts w:ascii="Fibel Nord" w:eastAsia="Times New Roman" w:hAnsi="Fibel Nord" w:cs="Times New Roman"/>
          <w:color w:val="000000" w:themeColor="text1"/>
          <w:sz w:val="28"/>
          <w:szCs w:val="28"/>
          <w:lang w:eastAsia="de-DE"/>
        </w:rPr>
        <w:t xml:space="preserve"> (N, S, W, O) in die richtigen Kästen ein. </w:t>
      </w:r>
    </w:p>
    <w:p w14:paraId="781ECB70" w14:textId="48F1FF5F" w:rsidR="00260EF6" w:rsidRPr="00725090" w:rsidRDefault="000844E2" w:rsidP="00297D86">
      <w:pPr>
        <w:rPr>
          <w:rFonts w:ascii="Fibel Nord" w:eastAsia="Times New Roman" w:hAnsi="Fibel Nord" w:cs="Times New Roman"/>
          <w:color w:val="000000" w:themeColor="text1"/>
          <w:sz w:val="28"/>
          <w:szCs w:val="28"/>
          <w:lang w:eastAsia="de-DE"/>
        </w:rPr>
      </w:pPr>
      <w:r>
        <w:rPr>
          <w:noProof/>
        </w:rPr>
        <w:pict w14:anchorId="049450F2">
          <v:rect id="Rechteck 13" o:spid="_x0000_s1042" style="position:absolute;margin-left:112.75pt;margin-top:12.95pt;width:24pt;height:24.7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" fillcolor="white [3212]" strokecolor="black [3213]" strokeweight="1pt"/>
        </w:pict>
      </w:r>
      <w:r w:rsidR="00260EF6" w:rsidRPr="00725090">
        <w:rPr>
          <w:rFonts w:ascii="Fibel Nord" w:hAnsi="Fibel Nord"/>
          <w:b/>
          <w:noProof/>
          <w:color w:val="000000" w:themeColor="text1"/>
          <w:sz w:val="28"/>
          <w:szCs w:val="28"/>
          <w:lang w:eastAsia="de-DE"/>
        </w:rPr>
        <w:drawing>
          <wp:anchor distT="0" distB="0" distL="114300" distR="114300" simplePos="0" relativeHeight="251647488" behindDoc="1" locked="0" layoutInCell="1" allowOverlap="1" wp14:anchorId="7B98D364" wp14:editId="30F2A46E">
            <wp:simplePos x="0" y="0"/>
            <wp:positionH relativeFrom="column">
              <wp:posOffset>3415030</wp:posOffset>
            </wp:positionH>
            <wp:positionV relativeFrom="paragraph">
              <wp:posOffset>12065</wp:posOffset>
            </wp:positionV>
            <wp:extent cx="2641600" cy="3749040"/>
            <wp:effectExtent l="0" t="0" r="6350" b="3810"/>
            <wp:wrapTight wrapText="bothSides">
              <wp:wrapPolygon edited="0">
                <wp:start x="0" y="0"/>
                <wp:lineTo x="0" y="21512"/>
                <wp:lineTo x="21496" y="21512"/>
                <wp:lineTo x="21496" y="0"/>
                <wp:lineTo x="0" y="0"/>
              </wp:wrapPolygon>
            </wp:wrapTight>
            <wp:docPr id="4" name="Grafik 4" descr="C:\Users\Weber\AppData\Local\Microsoft\Windows\INetCache\Content.Word\Bild_Wandkarte_BRD physi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ber\AppData\Local\Microsoft\Windows\INetCache\Content.Word\Bild_Wandkarte_BRD physisc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F7010" w14:textId="5A115B30" w:rsidR="00260EF6" w:rsidRPr="00725090" w:rsidRDefault="000844E2" w:rsidP="00297D86">
      <w:pPr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eastAsia="de-DE"/>
        </w:rPr>
      </w:pPr>
      <w:r>
        <w:rPr>
          <w:noProof/>
        </w:rPr>
        <w:pict w14:anchorId="008A70AD">
          <v:group id="Gruppieren 34" o:spid="_x0000_s1039" style="position:absolute;margin-left:50.35pt;margin-top:19.25pt;width:147pt;height:154.2pt;z-index:251657728;mso-width-relative:margin;mso-height-relative:margin" coordsize="12846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35" o:spid="_x0000_s1040" type="#_x0000_t75" alt="Datei:Simple compass rose.svg – Wikipedia" style="position:absolute;left:3162;top:3086;width:6674;height:6648;rotation:29769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">
              <v:imagedata r:id="rId12" o:title="Simple compass rose" croptop="5189f" cropbottom="5381f" cropleft="5766f" cropright="4612f"/>
            </v:shape>
            <v:shape id="Grafik 36" o:spid="_x0000_s1041" type="#_x0000_t75" alt="Datei:Simple compass rose.svg – Wikipedia" style="position:absolute;width:12846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">
              <v:imagedata r:id="rId13" o:title="Simple compass rose" croptop="5189f" cropbottom="5381f" cropleft="5766f" cropright="4612f"/>
            </v:shape>
          </v:group>
        </w:pict>
      </w:r>
    </w:p>
    <w:p w14:paraId="5E2AF0B3" w14:textId="77777777" w:rsidR="00260EF6" w:rsidRPr="00725090" w:rsidRDefault="00260EF6" w:rsidP="00297D86">
      <w:pPr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eastAsia="de-DE"/>
        </w:rPr>
      </w:pPr>
    </w:p>
    <w:p w14:paraId="3060E988" w14:textId="77777777" w:rsidR="00260EF6" w:rsidRPr="00725090" w:rsidRDefault="00260EF6" w:rsidP="00297D86">
      <w:pPr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eastAsia="de-DE"/>
        </w:rPr>
      </w:pPr>
    </w:p>
    <w:p w14:paraId="10EBCC78" w14:textId="7504432C" w:rsidR="00260EF6" w:rsidRPr="00725090" w:rsidRDefault="000844E2" w:rsidP="00297D86">
      <w:pPr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eastAsia="de-DE"/>
        </w:rPr>
      </w:pPr>
      <w:r>
        <w:rPr>
          <w:noProof/>
        </w:rPr>
        <w:pict w14:anchorId="006D1D28">
          <v:rect id="Rechteck 30" o:spid="_x0000_s1038" style="position:absolute;margin-left:22.35pt;margin-top:11.55pt;width:24pt;height:24.7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" fillcolor="white [3212]" strokecolor="black [3213]" strokeweight="1pt"/>
        </w:pict>
      </w:r>
      <w:r>
        <w:rPr>
          <w:noProof/>
        </w:rPr>
        <w:pict w14:anchorId="389BD492">
          <v:rect id="Rechteck 24" o:spid="_x0000_s1037" style="position:absolute;margin-left:204.6pt;margin-top:10.45pt;width:24pt;height:24.7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" fillcolor="white [3212]" strokecolor="black [3213]" strokeweight="1pt"/>
        </w:pict>
      </w:r>
    </w:p>
    <w:p w14:paraId="410FC4B3" w14:textId="48DC1057" w:rsidR="00260EF6" w:rsidRPr="00725090" w:rsidRDefault="000844E2" w:rsidP="00297D86">
      <w:pPr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eastAsia="de-DE"/>
        </w:rPr>
      </w:pPr>
      <w:r>
        <w:rPr>
          <w:noProof/>
        </w:rPr>
        <w:pict w14:anchorId="48B7A905">
          <v:rect id="Rechteck 29" o:spid="_x0000_s1036" style="position:absolute;margin-left:463.8pt;margin-top:12.6pt;width:24pt;height:24.75pt;z-index:25166489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" fillcolor="white [3212]" strokecolor="black [3213]" strokeweight="1pt"/>
        </w:pict>
      </w:r>
      <w:r>
        <w:rPr>
          <w:noProof/>
        </w:rPr>
        <w:pict w14:anchorId="0BB47141">
          <v:rect id="Rechteck 27" o:spid="_x0000_s1035" style="position:absolute;margin-left:256.8pt;margin-top:12.25pt;width:24pt;height:24.7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" fillcolor="white [3212]" strokecolor="black [3213]" strokeweight="1pt"/>
        </w:pict>
      </w:r>
    </w:p>
    <w:p w14:paraId="14F9EE35" w14:textId="77777777" w:rsidR="00260EF6" w:rsidRPr="00725090" w:rsidRDefault="00260EF6" w:rsidP="00297D86">
      <w:pPr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eastAsia="de-DE"/>
        </w:rPr>
      </w:pPr>
    </w:p>
    <w:p w14:paraId="53341F4D" w14:textId="72B071B5" w:rsidR="00260EF6" w:rsidRPr="00725090" w:rsidRDefault="000844E2" w:rsidP="00297D86">
      <w:pPr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eastAsia="de-DE"/>
        </w:rPr>
      </w:pPr>
      <w:r>
        <w:rPr>
          <w:noProof/>
        </w:rPr>
        <w:pict w14:anchorId="400AA032">
          <v:rect id="Rechteck 25" o:spid="_x0000_s1034" style="position:absolute;margin-left:112.8pt;margin-top:10.45pt;width:24pt;height:24.7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" fillcolor="white [3212]" strokecolor="black [3213]" strokeweight="1pt"/>
        </w:pict>
      </w:r>
    </w:p>
    <w:p w14:paraId="11A1A1B8" w14:textId="77777777" w:rsidR="00260EF6" w:rsidRDefault="00260EF6">
      <w:pPr>
        <w:rPr>
          <w:rFonts w:ascii="Fibel Nord" w:hAnsi="Fibel Nord"/>
          <w:b/>
          <w:sz w:val="28"/>
          <w:szCs w:val="28"/>
        </w:rPr>
      </w:pPr>
      <w:r>
        <w:rPr>
          <w:rFonts w:ascii="Fibel Nord" w:eastAsia="Times New Roman" w:hAnsi="Fibel Nord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51584" behindDoc="1" locked="0" layoutInCell="1" allowOverlap="1" wp14:anchorId="43270408" wp14:editId="4AD288FD">
            <wp:simplePos x="0" y="0"/>
            <wp:positionH relativeFrom="column">
              <wp:posOffset>31750</wp:posOffset>
            </wp:positionH>
            <wp:positionV relativeFrom="paragraph">
              <wp:posOffset>155575</wp:posOffset>
            </wp:positionV>
            <wp:extent cx="360000" cy="360000"/>
            <wp:effectExtent l="0" t="0" r="2540" b="254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17" name="Grafik 17" descr="C:\Users\Weber\AppData\Local\Microsoft\Windows\INetCache\Content.Word\T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ber\AppData\Local\Microsoft\Windows\INetCache\Content.Word\Ti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5D408" w14:textId="77777777" w:rsidR="00260EF6" w:rsidRPr="00381A0C" w:rsidRDefault="00260EF6">
      <w:pPr>
        <w:rPr>
          <w:rFonts w:ascii="Fibel Nord" w:hAnsi="Fibel Nord"/>
          <w:b/>
          <w:sz w:val="28"/>
          <w:szCs w:val="28"/>
        </w:rPr>
      </w:pPr>
      <w:r w:rsidRPr="00381A0C">
        <w:rPr>
          <w:rFonts w:ascii="Fibel Nord" w:hAnsi="Fibel Nord"/>
          <w:b/>
          <w:sz w:val="28"/>
          <w:szCs w:val="28"/>
        </w:rPr>
        <w:t>Tipps:</w:t>
      </w:r>
    </w:p>
    <w:p w14:paraId="4063F59F" w14:textId="77FC4C89" w:rsidR="00260EF6" w:rsidRPr="00381A0C" w:rsidRDefault="00260EF6">
      <w:pPr>
        <w:rPr>
          <w:rFonts w:ascii="Fibel Nord" w:hAnsi="Fibel Nord"/>
          <w:sz w:val="28"/>
          <w:szCs w:val="28"/>
        </w:rPr>
      </w:pPr>
      <w:r w:rsidRPr="00381A0C">
        <w:rPr>
          <w:rFonts w:ascii="Fibel Nord" w:hAnsi="Fibel Nord"/>
          <w:sz w:val="28"/>
          <w:szCs w:val="28"/>
        </w:rPr>
        <w:t>Im Norden liegen die Nord</w:t>
      </w:r>
      <w:r w:rsidR="00592B61">
        <w:rPr>
          <w:rFonts w:ascii="Fibel Nord" w:hAnsi="Fibel Nord"/>
          <w:sz w:val="28"/>
          <w:szCs w:val="28"/>
        </w:rPr>
        <w:t>see</w:t>
      </w:r>
      <w:r w:rsidRPr="00381A0C">
        <w:rPr>
          <w:rFonts w:ascii="Fibel Nord" w:hAnsi="Fibel Nord"/>
          <w:sz w:val="28"/>
          <w:szCs w:val="28"/>
        </w:rPr>
        <w:t xml:space="preserve"> und die Ostsee.</w:t>
      </w:r>
    </w:p>
    <w:p w14:paraId="55D2AFE0" w14:textId="40D8BF56" w:rsidR="00260EF6" w:rsidRPr="00381A0C" w:rsidRDefault="000844E2">
      <w:pPr>
        <w:rPr>
          <w:rFonts w:ascii="Fibel Nord" w:hAnsi="Fibel Nord"/>
          <w:sz w:val="28"/>
          <w:szCs w:val="28"/>
        </w:rPr>
      </w:pPr>
      <w:r>
        <w:rPr>
          <w:noProof/>
        </w:rPr>
        <w:pict w14:anchorId="6FB6549B">
          <v:rect id="Rechteck 28" o:spid="_x0000_s1033" style="position:absolute;margin-left:361.05pt;margin-top:17.75pt;width:24pt;height:24.75pt;z-index:25166387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" fillcolor="white [3212]" strokecolor="black [3213]" strokeweight="1pt"/>
        </w:pict>
      </w:r>
      <w:r w:rsidR="00260EF6" w:rsidRPr="00381A0C">
        <w:rPr>
          <w:rFonts w:ascii="Fibel Nord" w:hAnsi="Fibel Nord"/>
          <w:sz w:val="28"/>
          <w:szCs w:val="28"/>
        </w:rPr>
        <w:t>Im Süden liegt der Bodensee, der größte See Deutschlands.</w:t>
      </w:r>
    </w:p>
    <w:p w14:paraId="0EB204E3" w14:textId="77777777" w:rsidR="00260EF6" w:rsidRPr="00381A0C" w:rsidRDefault="00260EF6">
      <w:pPr>
        <w:rPr>
          <w:rFonts w:ascii="Fibel Nord" w:hAnsi="Fibel Nord"/>
          <w:sz w:val="28"/>
          <w:szCs w:val="28"/>
        </w:rPr>
      </w:pPr>
      <w:r w:rsidRPr="00381A0C">
        <w:rPr>
          <w:rFonts w:ascii="Fibel Nord" w:hAnsi="Fibel Nord"/>
          <w:sz w:val="28"/>
          <w:szCs w:val="28"/>
        </w:rPr>
        <w:t>Im Osten Deutschlands liegt unsere Hauptstadt Berlin.</w:t>
      </w:r>
    </w:p>
    <w:p w14:paraId="401C24FB" w14:textId="1A48F646" w:rsidR="00260EF6" w:rsidRPr="00381A0C" w:rsidRDefault="00260EF6">
      <w:pPr>
        <w:rPr>
          <w:rFonts w:ascii="Fibel Nord" w:hAnsi="Fibel Nord"/>
          <w:sz w:val="28"/>
          <w:szCs w:val="28"/>
        </w:rPr>
      </w:pPr>
      <w:r w:rsidRPr="00381A0C">
        <w:rPr>
          <w:rFonts w:ascii="Fibel Nord" w:hAnsi="Fibel Nord"/>
          <w:sz w:val="28"/>
          <w:szCs w:val="28"/>
        </w:rPr>
        <w:t>Im Westen liegt das Ruhrgebiet, wo viele große Städte eng beieinander liegen.</w:t>
      </w:r>
      <w:r w:rsidR="00CB2298">
        <w:rPr>
          <w:rFonts w:ascii="Fibel Nord" w:hAnsi="Fibel Nord"/>
          <w:sz w:val="28"/>
          <w:szCs w:val="28"/>
        </w:rPr>
        <w:br w:type="page"/>
      </w:r>
    </w:p>
    <w:tbl>
      <w:tblPr>
        <w:tblW w:w="0" w:type="auto"/>
        <w:tblInd w:w="-142" w:type="dxa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9073"/>
        <w:gridCol w:w="142"/>
      </w:tblGrid>
      <w:tr w:rsidR="00A56063" w:rsidRPr="006A1C30" w14:paraId="6659F0D6" w14:textId="77777777" w:rsidTr="003A0988">
        <w:trPr>
          <w:gridBefore w:val="1"/>
          <w:wBefore w:w="142" w:type="dxa"/>
          <w:trHeight w:val="300"/>
        </w:trPr>
        <w:tc>
          <w:tcPr>
            <w:tcW w:w="9215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2EF6F4" w14:textId="77777777" w:rsidR="00A56063" w:rsidRPr="001A4D7E" w:rsidRDefault="00A56063" w:rsidP="001A4D7E">
            <w:pPr>
              <w:rPr>
                <w:rFonts w:ascii="Fibel Nord" w:hAnsi="Fibel Nord"/>
              </w:rPr>
            </w:pPr>
            <w:r>
              <w:rPr>
                <w:rFonts w:ascii="Fibel Nord" w:hAnsi="Fibel Nord"/>
              </w:rPr>
              <w:lastRenderedPageBreak/>
              <w:t>Orientierung auf der Karte</w:t>
            </w:r>
          </w:p>
          <w:p w14:paraId="3CC4D631" w14:textId="77777777" w:rsidR="00A56063" w:rsidRPr="006A1C30" w:rsidRDefault="00A56063" w:rsidP="006A1C30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de-DE"/>
              </w:rPr>
            </w:pPr>
            <w:r w:rsidRPr="006A1C30">
              <w:rPr>
                <w:rFonts w:ascii="Fibel Nord" w:eastAsia="Times New Roman" w:hAnsi="Fibel Nord" w:cs="Times New Roman"/>
                <w:b/>
                <w:bCs/>
                <w:color w:val="000000"/>
                <w:sz w:val="40"/>
                <w:szCs w:val="40"/>
                <w:lang w:eastAsia="de-DE"/>
              </w:rPr>
              <w:t>Die Legende</w:t>
            </w:r>
          </w:p>
        </w:tc>
      </w:tr>
      <w:tr w:rsidR="00A56063" w:rsidRPr="006A1C30" w14:paraId="7C2066E3" w14:textId="77777777" w:rsidTr="00297D86">
        <w:trPr>
          <w:gridAfter w:val="1"/>
          <w:wAfter w:w="142" w:type="dxa"/>
          <w:trHeight w:val="965"/>
        </w:trPr>
        <w:tc>
          <w:tcPr>
            <w:tcW w:w="9215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79362F" w14:textId="77777777" w:rsidR="00A56063" w:rsidRPr="006A1C30" w:rsidRDefault="00A56063" w:rsidP="003A0988">
            <w:pPr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  <w:r w:rsidRPr="001A4D7E">
              <w:rPr>
                <w:rFonts w:ascii="Fibel Nord" w:eastAsia="Times New Roman" w:hAnsi="Fibel Nord" w:cs="Times New Roman"/>
                <w:bCs/>
                <w:color w:val="000000"/>
                <w:sz w:val="28"/>
                <w:szCs w:val="28"/>
                <w:lang w:eastAsia="de-DE"/>
              </w:rPr>
              <w:t xml:space="preserve">Bei dem Wort „Legende“ denken die meisten Menschen erstmal an eine sagenhafte Geschichte oder ein Märchen. Legende nennt man aber auch </w:t>
            </w:r>
            <w:r w:rsidRPr="003A0988">
              <w:rPr>
                <w:rFonts w:ascii="Fibel Nord" w:eastAsia="Times New Roman" w:hAnsi="Fibel Nord" w:cs="Times New Roman"/>
                <w:b/>
                <w:bCs/>
                <w:color w:val="000000"/>
                <w:sz w:val="28"/>
                <w:szCs w:val="28"/>
                <w:lang w:eastAsia="de-DE"/>
              </w:rPr>
              <w:t>die Zeichenerklärung am Rand einer Karte</w:t>
            </w:r>
            <w:r w:rsidRPr="001A4D7E">
              <w:rPr>
                <w:rFonts w:ascii="Fibel Nord" w:eastAsia="Times New Roman" w:hAnsi="Fibel Nord" w:cs="Times New Roman"/>
                <w:bCs/>
                <w:color w:val="000000"/>
                <w:sz w:val="28"/>
                <w:szCs w:val="28"/>
                <w:lang w:eastAsia="de-DE"/>
              </w:rPr>
              <w:t>. Sie erzählt dir viel darüber, was du auf der Karte alles entdecken kannst.</w:t>
            </w:r>
            <w:r w:rsidRPr="00DD7171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 xml:space="preserve"> </w:t>
            </w:r>
          </w:p>
        </w:tc>
      </w:tr>
    </w:tbl>
    <w:p w14:paraId="02180D0D" w14:textId="4530C772" w:rsidR="00A56063" w:rsidRPr="00DD7171" w:rsidRDefault="000844E2" w:rsidP="001A4D7E">
      <w:pPr>
        <w:spacing w:after="0" w:line="240" w:lineRule="auto"/>
        <w:rPr>
          <w:rFonts w:ascii="Fibel Nord" w:eastAsia="Times New Roman" w:hAnsi="Fibel Nord" w:cs="Arial"/>
          <w:lang w:eastAsia="de-DE"/>
        </w:rPr>
      </w:pPr>
      <w:r>
        <w:rPr>
          <w:noProof/>
        </w:rPr>
        <w:pict w14:anchorId="308DDF5E">
          <v:shape id="Textfeld 37" o:spid="_x0000_s1032" type="#_x0000_t202" style="position:absolute;margin-left:-14.3pt;margin-top:-162.2pt;width:383.4pt;height:5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" fillcolor="white [3201]" strokecolor="black [3213]" strokeweight=".25pt">
            <v:textbox>
              <w:txbxContent>
                <w:p w14:paraId="78D568A0" w14:textId="77777777" w:rsidR="00A56063" w:rsidRPr="005E3F06" w:rsidRDefault="00A56063" w:rsidP="0073088C">
                  <w:pPr>
                    <w:spacing w:before="240"/>
                    <w:rPr>
                      <w:rFonts w:ascii="Fibel Nord" w:hAnsi="Fibel Nord"/>
                      <w:sz w:val="40"/>
                      <w:szCs w:val="40"/>
                    </w:rPr>
                  </w:pPr>
                  <w:r>
                    <w:rPr>
                      <w:rFonts w:ascii="Fibel Nord" w:hAnsi="Fibel Nord"/>
                      <w:sz w:val="40"/>
                      <w:szCs w:val="40"/>
                    </w:rPr>
                    <w:t>Deutschland und Europa</w:t>
                  </w:r>
                </w:p>
              </w:txbxContent>
            </v:textbox>
          </v:shape>
        </w:pict>
      </w:r>
      <w:r>
        <w:rPr>
          <w:noProof/>
        </w:rPr>
        <w:pict w14:anchorId="2FBD2134">
          <v:shape id="Textfeld 38" o:spid="_x0000_s1031" type="#_x0000_t202" style="position:absolute;margin-left:368.35pt;margin-top:18.45pt;width:66.6pt;height:5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" fillcolor="white [3201]" strokecolor="black [3213]" strokeweight=".25pt">
            <v:textbox>
              <w:txbxContent>
                <w:p w14:paraId="2E1BB657" w14:textId="77777777" w:rsidR="00A56063" w:rsidRPr="00DD7171" w:rsidRDefault="00A56063" w:rsidP="000F1E93">
                  <w:pPr>
                    <w:spacing w:after="0" w:line="240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  <w:r w:rsidRPr="00DD7171">
                    <w:rPr>
                      <w:rFonts w:ascii="Fibel Nord" w:hAnsi="Fibel Nord"/>
                      <w:sz w:val="36"/>
                      <w:szCs w:val="36"/>
                    </w:rPr>
                    <w:t xml:space="preserve">Modul 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1</w:t>
                  </w:r>
                  <w:r w:rsidRPr="00DD7171">
                    <w:rPr>
                      <w:rFonts w:ascii="Fibel Nord" w:hAnsi="Fibel Nord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 xml:space="preserve">AB </w:t>
                  </w:r>
                  <w:r w:rsidRPr="00DD7171">
                    <w:rPr>
                      <w:rFonts w:ascii="Fibel Nord" w:hAnsi="Fibel Nord"/>
                      <w:sz w:val="36"/>
                      <w:szCs w:val="36"/>
                    </w:rPr>
                    <w:t>Nr.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2a</w:t>
                  </w:r>
                </w:p>
              </w:txbxContent>
            </v:textbox>
            <w10:wrap anchory="page"/>
          </v:shape>
        </w:pict>
      </w:r>
      <w:r w:rsidR="00A56063" w:rsidRPr="00DD7171">
        <w:rPr>
          <w:rFonts w:ascii="Fibel Nord" w:eastAsia="Times New Roman" w:hAnsi="Fibel Nord" w:cs="Arial"/>
          <w:lang w:eastAsia="de-DE"/>
        </w:rPr>
        <w:t>Das brauchst du:</w:t>
      </w:r>
      <w:r w:rsidR="00A56063" w:rsidRPr="00297D86">
        <w:rPr>
          <w:rFonts w:ascii="Fibel Nord" w:eastAsia="Times New Roman" w:hAnsi="Fibel Nord" w:cs="Arial"/>
          <w:lang w:eastAsia="de-DE"/>
        </w:rPr>
        <w:t xml:space="preserve"> </w:t>
      </w:r>
    </w:p>
    <w:p w14:paraId="6FB9657D" w14:textId="77777777" w:rsidR="00A56063" w:rsidRPr="00DD7171" w:rsidRDefault="00A56063" w:rsidP="001A4D7E">
      <w:pPr>
        <w:spacing w:after="0" w:line="240" w:lineRule="auto"/>
        <w:rPr>
          <w:rFonts w:ascii="Fibel Nord" w:eastAsia="Times New Roman" w:hAnsi="Fibel Nord" w:cs="Arial"/>
          <w:lang w:eastAsia="de-DE"/>
        </w:rPr>
      </w:pPr>
      <w:r w:rsidRPr="00DD7171">
        <w:rPr>
          <w:rFonts w:ascii="Fibel Nord" w:eastAsia="Times New Roman" w:hAnsi="Fibel Nord" w:cs="Arial"/>
          <w:lang w:eastAsia="de-DE"/>
        </w:rPr>
        <w:t xml:space="preserve">die Deutschlandkarte - </w:t>
      </w:r>
      <w:r>
        <w:rPr>
          <w:rFonts w:ascii="Fibel Nord" w:eastAsia="Times New Roman" w:hAnsi="Fibel Nord" w:cs="Arial"/>
          <w:lang w:eastAsia="de-DE"/>
        </w:rPr>
        <w:t>physisch</w:t>
      </w:r>
      <w:r w:rsidRPr="00DD7171">
        <w:rPr>
          <w:rFonts w:ascii="Fibel Nord" w:eastAsia="Times New Roman" w:hAnsi="Fibel Nord" w:cs="Arial"/>
          <w:lang w:eastAsia="de-DE"/>
        </w:rPr>
        <w:t xml:space="preserve"> (digital oder Faltkarte)</w:t>
      </w:r>
    </w:p>
    <w:p w14:paraId="1ED0C8D0" w14:textId="7EA7EB9B" w:rsidR="00A56063" w:rsidRDefault="00A56063" w:rsidP="00297D86">
      <w:pPr>
        <w:rPr>
          <w:rFonts w:ascii="Times New Roman" w:eastAsia="Times New Roman" w:hAnsi="Times New Roman" w:cs="Times New Roman"/>
          <w:color w:val="808080" w:themeColor="background1" w:themeShade="80"/>
          <w:sz w:val="18"/>
          <w:szCs w:val="18"/>
          <w:lang w:eastAsia="de-DE"/>
        </w:rPr>
      </w:pPr>
    </w:p>
    <w:p w14:paraId="0B069BC3" w14:textId="77777777" w:rsidR="00B6433B" w:rsidRPr="00726E39" w:rsidRDefault="00B6433B" w:rsidP="00297D86">
      <w:pPr>
        <w:rPr>
          <w:rFonts w:ascii="Times New Roman" w:eastAsia="Times New Roman" w:hAnsi="Times New Roman" w:cs="Times New Roman"/>
          <w:color w:val="808080" w:themeColor="background1" w:themeShade="80"/>
          <w:sz w:val="18"/>
          <w:szCs w:val="18"/>
          <w:lang w:eastAsia="de-DE"/>
        </w:rPr>
      </w:pPr>
    </w:p>
    <w:p w14:paraId="4AB498CC" w14:textId="060C9853" w:rsidR="00A56063" w:rsidRPr="00480D78" w:rsidRDefault="00A56063" w:rsidP="00297D86">
      <w:pPr>
        <w:spacing w:before="240"/>
        <w:ind w:left="851"/>
        <w:rPr>
          <w:rFonts w:ascii="Fibel Nord" w:hAnsi="Fibel Nord"/>
          <w:b/>
          <w:sz w:val="28"/>
          <w:szCs w:val="28"/>
        </w:rPr>
      </w:pPr>
      <w:r>
        <w:rPr>
          <w:rFonts w:eastAsia="Times New Roman" w:cs="Arial"/>
          <w:b/>
          <w:noProof/>
          <w:lang w:eastAsia="de-DE"/>
        </w:rPr>
        <w:drawing>
          <wp:anchor distT="0" distB="0" distL="114300" distR="114300" simplePos="0" relativeHeight="251643392" behindDoc="0" locked="0" layoutInCell="1" allowOverlap="1" wp14:anchorId="722E1E90" wp14:editId="210A32E1">
            <wp:simplePos x="0" y="0"/>
            <wp:positionH relativeFrom="column">
              <wp:posOffset>14605</wp:posOffset>
            </wp:positionH>
            <wp:positionV relativeFrom="paragraph">
              <wp:posOffset>30480</wp:posOffset>
            </wp:positionV>
            <wp:extent cx="365760" cy="365760"/>
            <wp:effectExtent l="0" t="0" r="0" b="0"/>
            <wp:wrapNone/>
            <wp:docPr id="40" name="Grafik 40" descr="C:\Users\Weber\AppData\Local\Microsoft\Windows\INetCache\Content.Word\Beobachte_ Schau gen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ber\AppData\Local\Microsoft\Windows\INetCache\Content.Word\Beobachte_ Schau gena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0D78">
        <w:rPr>
          <w:rFonts w:ascii="Fibel Nord" w:hAnsi="Fibel Nord"/>
          <w:b/>
          <w:sz w:val="28"/>
          <w:szCs w:val="28"/>
        </w:rPr>
        <w:t xml:space="preserve">1. Was kannst du auf </w:t>
      </w:r>
      <w:r>
        <w:rPr>
          <w:rFonts w:ascii="Fibel Nord" w:hAnsi="Fibel Nord"/>
          <w:b/>
          <w:sz w:val="28"/>
          <w:szCs w:val="28"/>
        </w:rPr>
        <w:t>deiner Karte</w:t>
      </w:r>
      <w:r w:rsidRPr="00480D78">
        <w:rPr>
          <w:rFonts w:ascii="Fibel Nord" w:hAnsi="Fibel Nord"/>
          <w:b/>
          <w:sz w:val="28"/>
          <w:szCs w:val="28"/>
        </w:rPr>
        <w:t xml:space="preserve"> entdecken? </w:t>
      </w:r>
    </w:p>
    <w:p w14:paraId="0D569DA8" w14:textId="4BFE89B5" w:rsidR="00A56063" w:rsidRDefault="00A56063" w:rsidP="00726E39">
      <w:pPr>
        <w:spacing w:after="0"/>
        <w:ind w:left="851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sz w:val="28"/>
          <w:szCs w:val="28"/>
        </w:rPr>
        <w:t xml:space="preserve">  Schreibe die dickgedruckten Überschriften der Legende auf. </w:t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87"/>
      </w:tblGrid>
      <w:tr w:rsidR="00A56063" w14:paraId="2817EEDA" w14:textId="77777777" w:rsidTr="00726E39">
        <w:trPr>
          <w:trHeight w:val="510"/>
        </w:trPr>
        <w:tc>
          <w:tcPr>
            <w:tcW w:w="5387" w:type="dxa"/>
            <w:vAlign w:val="bottom"/>
          </w:tcPr>
          <w:p w14:paraId="4EEAFDD0" w14:textId="77777777" w:rsidR="00A56063" w:rsidRPr="003A0988" w:rsidRDefault="00A56063" w:rsidP="00726E39">
            <w:pPr>
              <w:pStyle w:val="Listenabsatz"/>
              <w:numPr>
                <w:ilvl w:val="0"/>
                <w:numId w:val="1"/>
              </w:numPr>
              <w:ind w:right="307" w:hanging="691"/>
              <w:rPr>
                <w:rFonts w:ascii="Fibel Nord" w:hAnsi="Fibel Nord"/>
                <w:sz w:val="32"/>
                <w:szCs w:val="32"/>
              </w:rPr>
            </w:pPr>
          </w:p>
        </w:tc>
      </w:tr>
      <w:tr w:rsidR="00A56063" w14:paraId="73204216" w14:textId="77777777" w:rsidTr="00726E39">
        <w:trPr>
          <w:trHeight w:val="510"/>
        </w:trPr>
        <w:tc>
          <w:tcPr>
            <w:tcW w:w="5387" w:type="dxa"/>
            <w:vAlign w:val="bottom"/>
          </w:tcPr>
          <w:p w14:paraId="3932F651" w14:textId="77777777" w:rsidR="00A56063" w:rsidRPr="003A0988" w:rsidRDefault="00A56063" w:rsidP="00726E39">
            <w:pPr>
              <w:pStyle w:val="Listenabsatz"/>
              <w:numPr>
                <w:ilvl w:val="0"/>
                <w:numId w:val="1"/>
              </w:numPr>
              <w:ind w:right="307" w:hanging="691"/>
              <w:rPr>
                <w:rFonts w:ascii="Fibel Nord" w:hAnsi="Fibel Nord"/>
                <w:sz w:val="32"/>
                <w:szCs w:val="32"/>
              </w:rPr>
            </w:pPr>
          </w:p>
        </w:tc>
      </w:tr>
      <w:tr w:rsidR="00A56063" w14:paraId="4CEE6E27" w14:textId="77777777" w:rsidTr="00726E39">
        <w:trPr>
          <w:trHeight w:val="510"/>
        </w:trPr>
        <w:tc>
          <w:tcPr>
            <w:tcW w:w="5387" w:type="dxa"/>
            <w:vAlign w:val="bottom"/>
          </w:tcPr>
          <w:p w14:paraId="37943CD4" w14:textId="77777777" w:rsidR="00A56063" w:rsidRPr="003A0988" w:rsidRDefault="00A56063" w:rsidP="00726E39">
            <w:pPr>
              <w:pStyle w:val="Listenabsatz"/>
              <w:numPr>
                <w:ilvl w:val="0"/>
                <w:numId w:val="1"/>
              </w:numPr>
              <w:ind w:right="307" w:hanging="691"/>
              <w:rPr>
                <w:rFonts w:ascii="Fibel Nord" w:hAnsi="Fibel Nord"/>
                <w:sz w:val="32"/>
                <w:szCs w:val="32"/>
              </w:rPr>
            </w:pPr>
          </w:p>
        </w:tc>
      </w:tr>
      <w:tr w:rsidR="00A56063" w14:paraId="36695503" w14:textId="77777777" w:rsidTr="00726E39">
        <w:trPr>
          <w:trHeight w:val="510"/>
        </w:trPr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14:paraId="72049F8A" w14:textId="77777777" w:rsidR="00A56063" w:rsidRPr="003A0988" w:rsidRDefault="00A56063" w:rsidP="00726E39">
            <w:pPr>
              <w:pStyle w:val="Listenabsatz"/>
              <w:numPr>
                <w:ilvl w:val="0"/>
                <w:numId w:val="1"/>
              </w:numPr>
              <w:ind w:right="307" w:hanging="691"/>
              <w:rPr>
                <w:rFonts w:ascii="Fibel Nord" w:hAnsi="Fibel Nord"/>
                <w:sz w:val="32"/>
                <w:szCs w:val="32"/>
              </w:rPr>
            </w:pPr>
          </w:p>
        </w:tc>
      </w:tr>
      <w:tr w:rsidR="00A56063" w14:paraId="507F8C99" w14:textId="77777777" w:rsidTr="00726E39">
        <w:trPr>
          <w:trHeight w:val="510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EF32E1" w14:textId="77777777" w:rsidR="00A56063" w:rsidRPr="003A0988" w:rsidRDefault="00A56063" w:rsidP="00726E39">
            <w:pPr>
              <w:pStyle w:val="Listenabsatz"/>
              <w:numPr>
                <w:ilvl w:val="0"/>
                <w:numId w:val="1"/>
              </w:numPr>
              <w:ind w:right="307" w:hanging="691"/>
              <w:rPr>
                <w:rFonts w:ascii="Fibel Nord" w:hAnsi="Fibel Nord"/>
                <w:sz w:val="32"/>
                <w:szCs w:val="32"/>
              </w:rPr>
            </w:pPr>
          </w:p>
        </w:tc>
      </w:tr>
      <w:tr w:rsidR="00A56063" w14:paraId="1891D5A3" w14:textId="77777777" w:rsidTr="00726E39">
        <w:trPr>
          <w:trHeight w:val="510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419F87" w14:textId="77777777" w:rsidR="00A56063" w:rsidRPr="003A0988" w:rsidRDefault="00A56063" w:rsidP="00726E39">
            <w:pPr>
              <w:pStyle w:val="Listenabsatz"/>
              <w:numPr>
                <w:ilvl w:val="0"/>
                <w:numId w:val="1"/>
              </w:numPr>
              <w:ind w:right="307" w:hanging="691"/>
              <w:rPr>
                <w:rFonts w:ascii="Fibel Nord" w:hAnsi="Fibel Nord"/>
                <w:sz w:val="32"/>
                <w:szCs w:val="32"/>
              </w:rPr>
            </w:pPr>
          </w:p>
        </w:tc>
      </w:tr>
    </w:tbl>
    <w:p w14:paraId="2DBD8EA8" w14:textId="59E66DFC" w:rsidR="00A56063" w:rsidRDefault="009559AB">
      <w:pPr>
        <w:rPr>
          <w:rFonts w:ascii="Fibel Nord" w:hAnsi="Fibel Nord"/>
        </w:rPr>
      </w:pPr>
      <w:r w:rsidRPr="009559AB">
        <w:rPr>
          <w:rFonts w:ascii="Fibel Nord" w:eastAsia="Times New Roman" w:hAnsi="Fibel Nord" w:cs="Arial"/>
          <w:noProof/>
          <w:lang w:eastAsia="de-DE"/>
        </w:rPr>
        <w:drawing>
          <wp:anchor distT="0" distB="0" distL="114300" distR="114300" simplePos="0" relativeHeight="251646464" behindDoc="1" locked="0" layoutInCell="1" allowOverlap="1" wp14:anchorId="66D5B600" wp14:editId="24A34286">
            <wp:simplePos x="0" y="0"/>
            <wp:positionH relativeFrom="column">
              <wp:posOffset>949960</wp:posOffset>
            </wp:positionH>
            <wp:positionV relativeFrom="paragraph">
              <wp:posOffset>64770</wp:posOffset>
            </wp:positionV>
            <wp:extent cx="1787912" cy="2537460"/>
            <wp:effectExtent l="0" t="0" r="3175" b="0"/>
            <wp:wrapNone/>
            <wp:docPr id="47" name="Grafik 47" descr="C:\Users\Weber\AppData\Local\Microsoft\Windows\INetCache\Content.Word\Bild_Wandkarte_BRD physi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ber\AppData\Local\Microsoft\Windows\INetCache\Content.Word\Bild_Wandkarte_BRD physisc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12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4E2">
        <w:rPr>
          <w:noProof/>
        </w:rPr>
        <w:pict w14:anchorId="7CE3FB34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Pfeil nach rechts 14" o:spid="_x0000_s1030" type="#_x0000_t13" style="position:absolute;margin-left:294pt;margin-top:175.5pt;width:45pt;height:13.8pt;rotation:1971477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" adj="18288" fillcolor="red" strokecolor="#c00000" strokeweight="1pt"/>
        </w:pict>
      </w:r>
      <w:r w:rsidR="00A56063">
        <w:rPr>
          <w:rFonts w:ascii="Fibel Nord" w:hAnsi="Fibel Nord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42368" behindDoc="1" locked="0" layoutInCell="1" allowOverlap="1" wp14:anchorId="36585AA2" wp14:editId="7699C68D">
            <wp:simplePos x="0" y="0"/>
            <wp:positionH relativeFrom="column">
              <wp:posOffset>4248785</wp:posOffset>
            </wp:positionH>
            <wp:positionV relativeFrom="paragraph">
              <wp:posOffset>65319</wp:posOffset>
            </wp:positionV>
            <wp:extent cx="1787912" cy="2537460"/>
            <wp:effectExtent l="0" t="0" r="3175" b="0"/>
            <wp:wrapNone/>
            <wp:docPr id="41" name="Grafik 41" descr="C:\Users\Weber\AppData\Local\Microsoft\Windows\INetCache\Content.Word\Bild_Wandkarte_BRD physi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ber\AppData\Local\Microsoft\Windows\INetCache\Content.Word\Bild_Wandkarte_BRD physisc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12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063">
        <w:rPr>
          <w:rFonts w:ascii="Fibel Nord" w:hAnsi="Fibel Nord"/>
        </w:rPr>
        <w:br w:type="textWrapping" w:clear="all"/>
      </w:r>
    </w:p>
    <w:p w14:paraId="5C167E99" w14:textId="62C57662" w:rsidR="00A56063" w:rsidRDefault="000844E2">
      <w:pPr>
        <w:rPr>
          <w:rFonts w:ascii="Fibel Nord" w:hAnsi="Fibel Nord"/>
        </w:rPr>
      </w:pPr>
      <w:r>
        <w:rPr>
          <w:noProof/>
        </w:rPr>
        <w:pict w14:anchorId="45F1E6D5">
          <v:shape id="_x0000_s1046" type="#_x0000_t13" style="position:absolute;margin-left:307.1pt;margin-top:2.45pt;width:45pt;height:13.8pt;rotation:1971477fd;z-index:2516730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" adj="18288" fillcolor="red" strokecolor="#c00000" strokeweight="1pt"/>
        </w:pict>
      </w:r>
    </w:p>
    <w:p w14:paraId="66039CEE" w14:textId="2F0B6243" w:rsidR="00A56063" w:rsidRDefault="00A56063">
      <w:pPr>
        <w:rPr>
          <w:rFonts w:ascii="Fibel Nord" w:hAnsi="Fibel Nord"/>
        </w:rPr>
      </w:pPr>
      <w:r>
        <w:rPr>
          <w:rFonts w:eastAsia="Times New Roman" w:cs="Arial"/>
          <w:b/>
          <w:noProof/>
          <w:lang w:eastAsia="de-DE"/>
        </w:rPr>
        <w:drawing>
          <wp:anchor distT="0" distB="0" distL="114300" distR="114300" simplePos="0" relativeHeight="251652608" behindDoc="0" locked="0" layoutInCell="1" allowOverlap="1" wp14:anchorId="0462F6ED" wp14:editId="63A7A48F">
            <wp:simplePos x="0" y="0"/>
            <wp:positionH relativeFrom="column">
              <wp:posOffset>53340</wp:posOffset>
            </wp:positionH>
            <wp:positionV relativeFrom="paragraph">
              <wp:posOffset>209550</wp:posOffset>
            </wp:positionV>
            <wp:extent cx="365760" cy="365760"/>
            <wp:effectExtent l="0" t="0" r="0" b="0"/>
            <wp:wrapNone/>
            <wp:docPr id="6" name="Grafik 6" descr="C:\Users\Weber\AppData\Local\Microsoft\Windows\INetCache\Content.Word\Beobachte_ Schau gen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ber\AppData\Local\Microsoft\Windows\INetCache\Content.Word\Beobachte_ Schau gena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83F23" w14:textId="77777777" w:rsidR="00A56063" w:rsidRPr="00480D78" w:rsidRDefault="00A56063" w:rsidP="00496E69">
      <w:pPr>
        <w:ind w:left="851"/>
        <w:rPr>
          <w:rFonts w:ascii="Fibel Nord" w:hAnsi="Fibel Nord"/>
          <w:b/>
          <w:sz w:val="28"/>
          <w:szCs w:val="28"/>
        </w:rPr>
      </w:pPr>
      <w:r w:rsidRPr="00480D78">
        <w:rPr>
          <w:rFonts w:ascii="Fibel Nord" w:hAnsi="Fibel Nord"/>
          <w:b/>
          <w:sz w:val="28"/>
          <w:szCs w:val="28"/>
        </w:rPr>
        <w:t xml:space="preserve">2. Was bedeuten die Symbole? </w:t>
      </w:r>
    </w:p>
    <w:p w14:paraId="588AF209" w14:textId="77777777" w:rsidR="00A56063" w:rsidRPr="00496E69" w:rsidRDefault="00A56063" w:rsidP="00496E69">
      <w:pPr>
        <w:ind w:left="851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sz w:val="28"/>
          <w:szCs w:val="28"/>
        </w:rPr>
        <w:t xml:space="preserve">   Schreibe die Bedeutung oder zeichne das passende Symbol. </w:t>
      </w:r>
    </w:p>
    <w:tbl>
      <w:tblPr>
        <w:tblStyle w:val="Tabellenraster1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2"/>
        <w:gridCol w:w="1843"/>
        <w:gridCol w:w="6662"/>
      </w:tblGrid>
      <w:tr w:rsidR="00A56063" w:rsidRPr="00976D32" w14:paraId="13F6F7C5" w14:textId="77777777" w:rsidTr="00C4030E">
        <w:trPr>
          <w:trHeight w:val="413"/>
        </w:trPr>
        <w:tc>
          <w:tcPr>
            <w:tcW w:w="562" w:type="dxa"/>
            <w:tcBorders>
              <w:top w:val="nil"/>
              <w:left w:val="nil"/>
            </w:tcBorders>
            <w:vAlign w:val="center"/>
          </w:tcPr>
          <w:p w14:paraId="657438AE" w14:textId="77777777" w:rsidR="00A56063" w:rsidRPr="00976D32" w:rsidRDefault="00A56063" w:rsidP="00976D32">
            <w:pPr>
              <w:spacing w:after="120" w:line="276" w:lineRule="auto"/>
              <w:ind w:left="360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36AF5D41" w14:textId="77777777" w:rsidR="00A56063" w:rsidRPr="00976D32" w:rsidRDefault="00A56063" w:rsidP="00976D32">
            <w:pPr>
              <w:spacing w:after="120" w:line="276" w:lineRule="auto"/>
              <w:jc w:val="center"/>
              <w:rPr>
                <w:rFonts w:ascii="Fibel Nord" w:hAnsi="Fibel Nord"/>
                <w:b/>
                <w:sz w:val="32"/>
                <w:szCs w:val="32"/>
              </w:rPr>
            </w:pPr>
            <w:r w:rsidRPr="00976D32">
              <w:rPr>
                <w:rFonts w:ascii="Fibel Nord" w:hAnsi="Fibel Nord"/>
                <w:b/>
                <w:sz w:val="32"/>
                <w:szCs w:val="32"/>
              </w:rPr>
              <w:t>Symbol</w:t>
            </w:r>
          </w:p>
        </w:tc>
        <w:tc>
          <w:tcPr>
            <w:tcW w:w="6662" w:type="dxa"/>
            <w:vAlign w:val="center"/>
          </w:tcPr>
          <w:p w14:paraId="00994BA0" w14:textId="77777777" w:rsidR="00A56063" w:rsidRPr="00976D32" w:rsidRDefault="00A56063" w:rsidP="00976D32">
            <w:pPr>
              <w:spacing w:after="120" w:line="276" w:lineRule="auto"/>
              <w:jc w:val="center"/>
              <w:rPr>
                <w:rFonts w:ascii="Fibel Nord" w:hAnsi="Fibel Nord"/>
                <w:b/>
                <w:sz w:val="32"/>
                <w:szCs w:val="32"/>
              </w:rPr>
            </w:pPr>
            <w:r w:rsidRPr="00976D32">
              <w:rPr>
                <w:rFonts w:ascii="Fibel Nord" w:hAnsi="Fibel Nord"/>
                <w:b/>
                <w:sz w:val="32"/>
                <w:szCs w:val="32"/>
              </w:rPr>
              <w:t>Bedeutung</w:t>
            </w:r>
          </w:p>
        </w:tc>
      </w:tr>
      <w:tr w:rsidR="00A56063" w:rsidRPr="00976D32" w14:paraId="113346A0" w14:textId="77777777" w:rsidTr="00C4030E">
        <w:trPr>
          <w:trHeight w:val="567"/>
        </w:trPr>
        <w:tc>
          <w:tcPr>
            <w:tcW w:w="562" w:type="dxa"/>
            <w:vAlign w:val="center"/>
          </w:tcPr>
          <w:p w14:paraId="048BEE5A" w14:textId="77777777" w:rsidR="00A56063" w:rsidRPr="00976D32" w:rsidRDefault="00A56063" w:rsidP="00976D32">
            <w:pPr>
              <w:numPr>
                <w:ilvl w:val="0"/>
                <w:numId w:val="2"/>
              </w:numPr>
              <w:spacing w:line="276" w:lineRule="auto"/>
              <w:ind w:hanging="691"/>
              <w:contextualSpacing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0743B101" w14:textId="471F9B06" w:rsidR="00A56063" w:rsidRPr="00976D32" w:rsidRDefault="000844E2" w:rsidP="00976D32">
            <w:pPr>
              <w:spacing w:line="276" w:lineRule="auto"/>
              <w:rPr>
                <w:rFonts w:ascii="Fibel Nord" w:hAnsi="Fibel Nord"/>
              </w:rPr>
            </w:pPr>
            <w:r>
              <w:rPr>
                <w:noProof/>
              </w:rPr>
              <w:pict w14:anchorId="7A0C5B83">
                <v:rect id="Rechteck 8" o:spid="_x0000_s1029" style="position:absolute;margin-left:32.6pt;margin-top:.25pt;width:11.4pt;height:13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" fillcolor="red" strokecolor="windowText" strokeweight="2.25pt"/>
              </w:pict>
            </w:r>
          </w:p>
        </w:tc>
        <w:tc>
          <w:tcPr>
            <w:tcW w:w="6662" w:type="dxa"/>
            <w:vAlign w:val="center"/>
          </w:tcPr>
          <w:p w14:paraId="4AEA14F8" w14:textId="77777777" w:rsidR="00A56063" w:rsidRPr="00976D32" w:rsidRDefault="00A56063" w:rsidP="00976D32">
            <w:pPr>
              <w:spacing w:line="276" w:lineRule="auto"/>
              <w:rPr>
                <w:rFonts w:ascii="Fibel Nord" w:hAnsi="Fibel Nord"/>
                <w:b/>
                <w:color w:val="FF0000"/>
                <w:sz w:val="32"/>
                <w:szCs w:val="32"/>
              </w:rPr>
            </w:pPr>
          </w:p>
        </w:tc>
      </w:tr>
      <w:tr w:rsidR="00A56063" w:rsidRPr="00976D32" w14:paraId="363C17F5" w14:textId="77777777" w:rsidTr="00C4030E">
        <w:trPr>
          <w:trHeight w:val="567"/>
        </w:trPr>
        <w:tc>
          <w:tcPr>
            <w:tcW w:w="562" w:type="dxa"/>
            <w:vAlign w:val="center"/>
          </w:tcPr>
          <w:p w14:paraId="77291FB8" w14:textId="77777777" w:rsidR="00A56063" w:rsidRPr="00976D32" w:rsidRDefault="00A56063" w:rsidP="00976D32">
            <w:pPr>
              <w:numPr>
                <w:ilvl w:val="0"/>
                <w:numId w:val="2"/>
              </w:numPr>
              <w:spacing w:line="276" w:lineRule="auto"/>
              <w:ind w:hanging="691"/>
              <w:contextualSpacing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tbl>
            <w:tblPr>
              <w:tblStyle w:val="Tabellenraster1"/>
              <w:tblW w:w="0" w:type="auto"/>
              <w:tblInd w:w="5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A56063" w:rsidRPr="00976D32" w14:paraId="0982AADA" w14:textId="77777777" w:rsidTr="00C4030E">
              <w:trPr>
                <w:trHeight w:val="86"/>
              </w:trPr>
              <w:tc>
                <w:tcPr>
                  <w:tcW w:w="528" w:type="dxa"/>
                  <w:shd w:val="clear" w:color="auto" w:fill="FFCCFF"/>
                </w:tcPr>
                <w:p w14:paraId="7FB2CD80" w14:textId="77777777" w:rsidR="00A56063" w:rsidRPr="00976D32" w:rsidRDefault="00A56063" w:rsidP="000844E2">
                  <w:pPr>
                    <w:framePr w:hSpace="141" w:wrap="around" w:vAnchor="text" w:hAnchor="text" w:y="1"/>
                    <w:tabs>
                      <w:tab w:val="left" w:pos="171"/>
                    </w:tabs>
                    <w:spacing w:line="276" w:lineRule="auto"/>
                    <w:ind w:left="-125" w:firstLine="125"/>
                    <w:suppressOverlap/>
                    <w:rPr>
                      <w:rFonts w:ascii="Fibel Nord" w:hAnsi="Fibel Nord"/>
                      <w:sz w:val="6"/>
                      <w:szCs w:val="6"/>
                    </w:rPr>
                  </w:pPr>
                </w:p>
              </w:tc>
            </w:tr>
            <w:tr w:rsidR="00A56063" w:rsidRPr="00976D32" w14:paraId="7E165C7A" w14:textId="77777777" w:rsidTr="00C4030E">
              <w:tc>
                <w:tcPr>
                  <w:tcW w:w="528" w:type="dxa"/>
                  <w:shd w:val="clear" w:color="auto" w:fill="FF3399"/>
                </w:tcPr>
                <w:p w14:paraId="74E130B4" w14:textId="77777777" w:rsidR="00A56063" w:rsidRPr="00976D32" w:rsidRDefault="00A56063" w:rsidP="000844E2">
                  <w:pPr>
                    <w:framePr w:hSpace="141" w:wrap="around" w:vAnchor="text" w:hAnchor="text" w:y="1"/>
                    <w:spacing w:line="276" w:lineRule="auto"/>
                    <w:suppressOverlap/>
                    <w:rPr>
                      <w:rFonts w:ascii="Fibel Nord" w:hAnsi="Fibel Nord"/>
                      <w:sz w:val="2"/>
                      <w:szCs w:val="2"/>
                    </w:rPr>
                  </w:pPr>
                </w:p>
              </w:tc>
            </w:tr>
          </w:tbl>
          <w:p w14:paraId="3AE6B486" w14:textId="77777777" w:rsidR="00A56063" w:rsidRPr="00976D32" w:rsidRDefault="00A56063" w:rsidP="00976D32">
            <w:pPr>
              <w:spacing w:line="276" w:lineRule="auto"/>
              <w:rPr>
                <w:rFonts w:ascii="Fibel Nord" w:hAnsi="Fibel Nord"/>
              </w:rPr>
            </w:pPr>
          </w:p>
        </w:tc>
        <w:tc>
          <w:tcPr>
            <w:tcW w:w="6662" w:type="dxa"/>
            <w:vAlign w:val="center"/>
          </w:tcPr>
          <w:p w14:paraId="3FA84A6D" w14:textId="77777777" w:rsidR="00A56063" w:rsidRPr="00976D32" w:rsidRDefault="00A56063" w:rsidP="00976D32">
            <w:pPr>
              <w:spacing w:line="276" w:lineRule="auto"/>
              <w:rPr>
                <w:rFonts w:ascii="Fibel Nord" w:hAnsi="Fibel Nord"/>
                <w:b/>
                <w:color w:val="FF0000"/>
                <w:sz w:val="32"/>
                <w:szCs w:val="32"/>
              </w:rPr>
            </w:pPr>
          </w:p>
        </w:tc>
      </w:tr>
      <w:tr w:rsidR="00A56063" w:rsidRPr="00976D32" w14:paraId="390BCC50" w14:textId="77777777" w:rsidTr="00C4030E">
        <w:trPr>
          <w:trHeight w:val="567"/>
        </w:trPr>
        <w:tc>
          <w:tcPr>
            <w:tcW w:w="562" w:type="dxa"/>
            <w:vAlign w:val="center"/>
          </w:tcPr>
          <w:p w14:paraId="3A6FDC1C" w14:textId="77777777" w:rsidR="00A56063" w:rsidRPr="00976D32" w:rsidRDefault="00A56063" w:rsidP="00976D32">
            <w:pPr>
              <w:numPr>
                <w:ilvl w:val="0"/>
                <w:numId w:val="2"/>
              </w:numPr>
              <w:spacing w:line="276" w:lineRule="auto"/>
              <w:ind w:hanging="691"/>
              <w:contextualSpacing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705BEA4C" w14:textId="77777777" w:rsidR="00A56063" w:rsidRPr="00976D32" w:rsidRDefault="00A56063" w:rsidP="00976D32">
            <w:pPr>
              <w:spacing w:line="276" w:lineRule="auto"/>
              <w:rPr>
                <w:rFonts w:ascii="Fibel Nord" w:hAnsi="Fibel Nord"/>
              </w:rPr>
            </w:pPr>
          </w:p>
        </w:tc>
        <w:tc>
          <w:tcPr>
            <w:tcW w:w="6662" w:type="dxa"/>
            <w:vAlign w:val="center"/>
          </w:tcPr>
          <w:p w14:paraId="1138546E" w14:textId="77777777" w:rsidR="00A56063" w:rsidRPr="00976D32" w:rsidRDefault="00A56063" w:rsidP="00976D32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976D32">
              <w:rPr>
                <w:rFonts w:ascii="Fibel Nord" w:hAnsi="Fibel Nord"/>
                <w:sz w:val="32"/>
                <w:szCs w:val="32"/>
              </w:rPr>
              <w:t>Autobahn</w:t>
            </w:r>
          </w:p>
        </w:tc>
      </w:tr>
      <w:tr w:rsidR="00A56063" w:rsidRPr="00976D32" w14:paraId="26AB2BA5" w14:textId="77777777" w:rsidTr="00C4030E">
        <w:trPr>
          <w:trHeight w:val="567"/>
        </w:trPr>
        <w:tc>
          <w:tcPr>
            <w:tcW w:w="562" w:type="dxa"/>
            <w:vAlign w:val="center"/>
          </w:tcPr>
          <w:p w14:paraId="14A9F66D" w14:textId="77777777" w:rsidR="00A56063" w:rsidRPr="00976D32" w:rsidRDefault="00A56063" w:rsidP="00976D32">
            <w:pPr>
              <w:numPr>
                <w:ilvl w:val="0"/>
                <w:numId w:val="2"/>
              </w:numPr>
              <w:spacing w:line="276" w:lineRule="auto"/>
              <w:ind w:hanging="691"/>
              <w:contextualSpacing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575F7383" w14:textId="77777777" w:rsidR="00A56063" w:rsidRPr="00976D32" w:rsidRDefault="00A56063" w:rsidP="00976D32">
            <w:pPr>
              <w:spacing w:line="276" w:lineRule="auto"/>
              <w:rPr>
                <w:rFonts w:ascii="Fibel Nord" w:hAnsi="Fibel Nord"/>
              </w:rPr>
            </w:pPr>
          </w:p>
        </w:tc>
        <w:tc>
          <w:tcPr>
            <w:tcW w:w="6662" w:type="dxa"/>
            <w:vAlign w:val="center"/>
          </w:tcPr>
          <w:p w14:paraId="03DF401C" w14:textId="77777777" w:rsidR="00A56063" w:rsidRPr="00976D32" w:rsidRDefault="00A56063" w:rsidP="00976D32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976D32">
              <w:rPr>
                <w:rFonts w:ascii="Fibel Nord" w:hAnsi="Fibel Nord"/>
                <w:sz w:val="32"/>
                <w:szCs w:val="32"/>
              </w:rPr>
              <w:t>Ort mit 100</w:t>
            </w:r>
            <w:r w:rsidRPr="00976D32">
              <w:rPr>
                <w:rFonts w:ascii="Fibel Nord" w:hAnsi="Fibel Nord"/>
                <w:sz w:val="16"/>
                <w:szCs w:val="16"/>
              </w:rPr>
              <w:t xml:space="preserve"> </w:t>
            </w:r>
            <w:r w:rsidRPr="00976D32">
              <w:rPr>
                <w:rFonts w:ascii="Fibel Nord" w:hAnsi="Fibel Nord"/>
                <w:sz w:val="32"/>
                <w:szCs w:val="32"/>
              </w:rPr>
              <w:t>000 – 500</w:t>
            </w:r>
            <w:r w:rsidRPr="00976D32">
              <w:rPr>
                <w:rFonts w:ascii="Fibel Nord" w:hAnsi="Fibel Nord"/>
                <w:sz w:val="16"/>
                <w:szCs w:val="16"/>
              </w:rPr>
              <w:t xml:space="preserve"> </w:t>
            </w:r>
            <w:r w:rsidRPr="00976D32">
              <w:rPr>
                <w:rFonts w:ascii="Fibel Nord" w:hAnsi="Fibel Nord"/>
                <w:sz w:val="32"/>
                <w:szCs w:val="32"/>
              </w:rPr>
              <w:t>000 Einwohnern</w:t>
            </w:r>
          </w:p>
        </w:tc>
      </w:tr>
      <w:tr w:rsidR="00A56063" w:rsidRPr="00976D32" w14:paraId="383722BE" w14:textId="77777777" w:rsidTr="00C4030E">
        <w:trPr>
          <w:trHeight w:val="567"/>
        </w:trPr>
        <w:tc>
          <w:tcPr>
            <w:tcW w:w="562" w:type="dxa"/>
            <w:vAlign w:val="center"/>
          </w:tcPr>
          <w:p w14:paraId="0FB618A2" w14:textId="77777777" w:rsidR="00A56063" w:rsidRPr="00976D32" w:rsidRDefault="00A56063" w:rsidP="00976D32">
            <w:pPr>
              <w:numPr>
                <w:ilvl w:val="0"/>
                <w:numId w:val="2"/>
              </w:numPr>
              <w:spacing w:line="276" w:lineRule="auto"/>
              <w:ind w:hanging="691"/>
              <w:contextualSpacing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57DBC176" w14:textId="77777777" w:rsidR="00A56063" w:rsidRPr="00976D32" w:rsidRDefault="00A56063" w:rsidP="00976D32">
            <w:pPr>
              <w:spacing w:line="276" w:lineRule="auto"/>
              <w:rPr>
                <w:rFonts w:ascii="Fibel Nord" w:hAnsi="Fibel Nord"/>
                <w:color w:val="FF0000"/>
              </w:rPr>
            </w:pPr>
          </w:p>
        </w:tc>
        <w:tc>
          <w:tcPr>
            <w:tcW w:w="6662" w:type="dxa"/>
            <w:vAlign w:val="center"/>
          </w:tcPr>
          <w:p w14:paraId="2499B811" w14:textId="77777777" w:rsidR="00A56063" w:rsidRPr="00976D32" w:rsidRDefault="00A56063" w:rsidP="00976D32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976D32">
              <w:rPr>
                <w:rFonts w:ascii="Fibel Nord" w:hAnsi="Fibel Nord"/>
                <w:sz w:val="32"/>
                <w:szCs w:val="32"/>
              </w:rPr>
              <w:t>Die Hauptstadt deines Bundeslandes</w:t>
            </w:r>
          </w:p>
        </w:tc>
      </w:tr>
    </w:tbl>
    <w:p w14:paraId="363CA033" w14:textId="77777777" w:rsidR="00A56063" w:rsidRPr="00480D78" w:rsidRDefault="00A56063">
      <w:pPr>
        <w:rPr>
          <w:rFonts w:ascii="Fibel Nord" w:hAnsi="Fibel Nord"/>
        </w:rPr>
      </w:pPr>
    </w:p>
    <w:p w14:paraId="454186C9" w14:textId="7515A806" w:rsidR="00260EF6" w:rsidRDefault="00260EF6" w:rsidP="00607CB3">
      <w:pPr>
        <w:spacing w:before="240" w:after="240" w:line="360" w:lineRule="auto"/>
        <w:rPr>
          <w:rFonts w:ascii="Fibel Nord" w:hAnsi="Fibel Nord"/>
          <w:sz w:val="28"/>
          <w:szCs w:val="28"/>
        </w:rPr>
      </w:pPr>
    </w:p>
    <w:p w14:paraId="5ADBD282" w14:textId="3E27A775" w:rsidR="00A56063" w:rsidRPr="00A56063" w:rsidRDefault="00A56063" w:rsidP="00A56063">
      <w:pPr>
        <w:rPr>
          <w:rFonts w:ascii="Fibel Nord" w:hAnsi="Fibel Nord"/>
          <w:sz w:val="28"/>
          <w:szCs w:val="28"/>
        </w:rPr>
      </w:pPr>
    </w:p>
    <w:p w14:paraId="1250125E" w14:textId="24DD51FA" w:rsidR="00A56063" w:rsidRPr="00A56063" w:rsidRDefault="00A56063" w:rsidP="00A56063">
      <w:pPr>
        <w:rPr>
          <w:rFonts w:ascii="Fibel Nord" w:hAnsi="Fibel Nord"/>
          <w:sz w:val="28"/>
          <w:szCs w:val="28"/>
        </w:rPr>
      </w:pPr>
    </w:p>
    <w:p w14:paraId="599EB5A4" w14:textId="38AB3BE8" w:rsidR="00A56063" w:rsidRPr="00A56063" w:rsidRDefault="00A56063" w:rsidP="00A56063">
      <w:pPr>
        <w:rPr>
          <w:rFonts w:ascii="Fibel Nord" w:hAnsi="Fibel Nord"/>
          <w:sz w:val="28"/>
          <w:szCs w:val="28"/>
        </w:rPr>
      </w:pPr>
    </w:p>
    <w:p w14:paraId="1C25F944" w14:textId="77D87234" w:rsidR="00A56063" w:rsidRPr="00A56063" w:rsidRDefault="00A56063" w:rsidP="00A56063">
      <w:pPr>
        <w:rPr>
          <w:rFonts w:ascii="Fibel Nord" w:hAnsi="Fibel Nord"/>
          <w:sz w:val="28"/>
          <w:szCs w:val="28"/>
        </w:rPr>
      </w:pPr>
    </w:p>
    <w:p w14:paraId="45A22030" w14:textId="77B9AF78" w:rsidR="00A56063" w:rsidRPr="00A56063" w:rsidRDefault="00A56063" w:rsidP="00A56063">
      <w:pPr>
        <w:rPr>
          <w:rFonts w:ascii="Fibel Nord" w:hAnsi="Fibel Nord"/>
          <w:sz w:val="28"/>
          <w:szCs w:val="28"/>
        </w:rPr>
      </w:pPr>
    </w:p>
    <w:p w14:paraId="0176851C" w14:textId="295F2CE6" w:rsidR="00A56063" w:rsidRDefault="00CB2298" w:rsidP="00A56063">
      <w:pPr>
        <w:rPr>
          <w:rFonts w:ascii="Fibel Nord" w:hAnsi="Fibel Nord"/>
          <w:sz w:val="28"/>
          <w:szCs w:val="28"/>
        </w:rPr>
      </w:pPr>
      <w:r>
        <w:rPr>
          <w:rFonts w:ascii="Fibel Nord" w:hAnsi="Fibel Nord"/>
          <w:sz w:val="28"/>
          <w:szCs w:val="28"/>
        </w:rPr>
        <w:br w:type="page"/>
      </w:r>
    </w:p>
    <w:p w14:paraId="3586B0C1" w14:textId="360E51EC" w:rsidR="00A56063" w:rsidRPr="00CB2298" w:rsidRDefault="00A56063" w:rsidP="00CB2298">
      <w:pPr>
        <w:tabs>
          <w:tab w:val="left" w:pos="2700"/>
        </w:tabs>
        <w:rPr>
          <w:rFonts w:ascii="Fibel Nord" w:hAnsi="Fibel Nord"/>
          <w:sz w:val="28"/>
          <w:szCs w:val="28"/>
        </w:rPr>
      </w:pPr>
      <w:r>
        <w:rPr>
          <w:rFonts w:ascii="Fibel Nord" w:hAnsi="Fibel Nord"/>
          <w:sz w:val="28"/>
          <w:szCs w:val="28"/>
        </w:rPr>
        <w:lastRenderedPageBreak/>
        <w:tab/>
      </w:r>
      <w:r w:rsidR="000844E2">
        <w:rPr>
          <w:noProof/>
        </w:rPr>
        <w:pict w14:anchorId="085240CA">
          <v:shape id="Textfeld 42" o:spid="_x0000_s1028" type="#_x0000_t202" style="position:absolute;margin-left:365.35pt;margin-top:18.6pt;width:66.6pt;height:53pt;z-index:251671040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" fillcolor="white [3201]" strokecolor="black [3213]" strokeweight=".25pt">
            <v:textbox>
              <w:txbxContent>
                <w:p w14:paraId="4E8440ED" w14:textId="77777777" w:rsidR="00A56063" w:rsidRPr="00DD7171" w:rsidRDefault="00A56063" w:rsidP="000F1E93">
                  <w:pPr>
                    <w:spacing w:after="0" w:line="240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  <w:r w:rsidRPr="00DD7171">
                    <w:rPr>
                      <w:rFonts w:ascii="Fibel Nord" w:hAnsi="Fibel Nord"/>
                      <w:sz w:val="36"/>
                      <w:szCs w:val="36"/>
                    </w:rPr>
                    <w:t xml:space="preserve">Modul 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1</w:t>
                  </w:r>
                  <w:r w:rsidRPr="00DD7171">
                    <w:rPr>
                      <w:rFonts w:ascii="Fibel Nord" w:hAnsi="Fibel Nord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 xml:space="preserve">AB </w:t>
                  </w:r>
                  <w:r w:rsidRPr="00DD7171">
                    <w:rPr>
                      <w:rFonts w:ascii="Fibel Nord" w:hAnsi="Fibel Nord"/>
                      <w:sz w:val="36"/>
                      <w:szCs w:val="36"/>
                    </w:rPr>
                    <w:t>Nr.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2b</w:t>
                  </w:r>
                </w:p>
              </w:txbxContent>
            </v:textbox>
            <w10:wrap anchory="page"/>
          </v:shape>
        </w:pict>
      </w:r>
      <w:r w:rsidR="000844E2">
        <w:rPr>
          <w:noProof/>
        </w:rPr>
        <w:pict w14:anchorId="05E903F0">
          <v:shape id="Textfeld 43" o:spid="_x0000_s1027" type="#_x0000_t202" style="position:absolute;margin-left:-18.05pt;margin-top:-59.25pt;width:383.4pt;height:53pt;z-index:251672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" fillcolor="white [3201]" strokecolor="black [3213]" strokeweight=".25pt">
            <v:textbox>
              <w:txbxContent>
                <w:p w14:paraId="42BBB11E" w14:textId="77777777" w:rsidR="00A56063" w:rsidRPr="005E3F06" w:rsidRDefault="00A56063" w:rsidP="0073088C">
                  <w:pPr>
                    <w:spacing w:before="240"/>
                    <w:rPr>
                      <w:rFonts w:ascii="Fibel Nord" w:hAnsi="Fibel Nord"/>
                      <w:sz w:val="40"/>
                      <w:szCs w:val="40"/>
                    </w:rPr>
                  </w:pPr>
                  <w:r>
                    <w:rPr>
                      <w:rFonts w:ascii="Fibel Nord" w:hAnsi="Fibel Nord"/>
                      <w:sz w:val="40"/>
                      <w:szCs w:val="40"/>
                    </w:rPr>
                    <w:t>Deutschland und Europa</w:t>
                  </w:r>
                </w:p>
              </w:txbxContent>
            </v:textbox>
          </v:shape>
        </w:pict>
      </w:r>
    </w:p>
    <w:tbl>
      <w:tblPr>
        <w:tblW w:w="0" w:type="auto"/>
        <w:tblInd w:w="-142" w:type="dxa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9215"/>
      </w:tblGrid>
      <w:tr w:rsidR="00A56063" w:rsidRPr="006A1C30" w14:paraId="6EE32E18" w14:textId="77777777" w:rsidTr="003A0988">
        <w:trPr>
          <w:gridBefore w:val="1"/>
          <w:wBefore w:w="142" w:type="dxa"/>
          <w:trHeight w:val="300"/>
        </w:trPr>
        <w:tc>
          <w:tcPr>
            <w:tcW w:w="9215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37A253" w14:textId="77777777" w:rsidR="00A56063" w:rsidRPr="001A4D7E" w:rsidRDefault="00A56063" w:rsidP="001A4D7E">
            <w:pPr>
              <w:rPr>
                <w:rFonts w:ascii="Fibel Nord" w:hAnsi="Fibel Nord"/>
              </w:rPr>
            </w:pPr>
            <w:r>
              <w:rPr>
                <w:rFonts w:ascii="Fibel Nord" w:hAnsi="Fibel Nord"/>
              </w:rPr>
              <w:t>Orientierung auf der Karte</w:t>
            </w:r>
          </w:p>
          <w:p w14:paraId="705B0531" w14:textId="77777777" w:rsidR="00A56063" w:rsidRPr="006A1C30" w:rsidRDefault="00A56063" w:rsidP="006A1C30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de-DE"/>
              </w:rPr>
            </w:pPr>
            <w:r w:rsidRPr="006A1C30">
              <w:rPr>
                <w:rFonts w:ascii="Fibel Nord" w:eastAsia="Times New Roman" w:hAnsi="Fibel Nord" w:cs="Times New Roman"/>
                <w:b/>
                <w:bCs/>
                <w:color w:val="000000"/>
                <w:sz w:val="40"/>
                <w:szCs w:val="40"/>
                <w:lang w:eastAsia="de-DE"/>
              </w:rPr>
              <w:t>Die Legende</w:t>
            </w:r>
          </w:p>
        </w:tc>
      </w:tr>
      <w:tr w:rsidR="00A56063" w:rsidRPr="006A1C30" w14:paraId="27D2A7A0" w14:textId="77777777" w:rsidTr="00AB4714">
        <w:trPr>
          <w:trHeight w:val="398"/>
        </w:trPr>
        <w:tc>
          <w:tcPr>
            <w:tcW w:w="9215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6C5452" w14:textId="77777777" w:rsidR="00A56063" w:rsidRPr="00607CB3" w:rsidRDefault="00A56063" w:rsidP="00607CB3">
            <w:pPr>
              <w:spacing w:after="0" w:line="240" w:lineRule="auto"/>
              <w:rPr>
                <w:rFonts w:ascii="Fibel Nord" w:eastAsia="Times New Roman" w:hAnsi="Fibel Nord" w:cs="Arial"/>
                <w:lang w:eastAsia="de-DE"/>
              </w:rPr>
            </w:pPr>
            <w:r w:rsidRPr="00607CB3">
              <w:rPr>
                <w:rFonts w:ascii="Fibel Nord" w:eastAsia="Times New Roman" w:hAnsi="Fibel Nord" w:cs="Arial"/>
                <w:lang w:eastAsia="de-DE"/>
              </w:rPr>
              <w:t xml:space="preserve">Das brauchst du: </w:t>
            </w:r>
          </w:p>
          <w:p w14:paraId="02EB7C2C" w14:textId="77777777" w:rsidR="00A56063" w:rsidRPr="00607CB3" w:rsidRDefault="00A56063" w:rsidP="00607CB3">
            <w:pPr>
              <w:spacing w:after="0" w:line="240" w:lineRule="auto"/>
              <w:rPr>
                <w:rFonts w:ascii="Fibel Nord" w:eastAsia="Times New Roman" w:hAnsi="Fibel Nord" w:cs="Arial"/>
                <w:lang w:eastAsia="de-DE"/>
              </w:rPr>
            </w:pPr>
            <w:r w:rsidRPr="00607CB3">
              <w:rPr>
                <w:rFonts w:ascii="Fibel Nord" w:eastAsia="Times New Roman" w:hAnsi="Fibel Nord" w:cs="Arial"/>
                <w:lang w:eastAsia="de-DE"/>
              </w:rPr>
              <w:t>die Deutschlandkarte - politisch (digital oder Faltkarte)</w:t>
            </w:r>
          </w:p>
          <w:p w14:paraId="7A341EB3" w14:textId="316D6322" w:rsidR="00A56063" w:rsidRDefault="00A56063" w:rsidP="00607CB3">
            <w:pPr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4C80E4EB" w14:textId="77777777" w:rsidR="00B6433B" w:rsidRPr="00607CB3" w:rsidRDefault="00B6433B" w:rsidP="00607CB3">
            <w:pPr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3C8AAB25" w14:textId="77777777" w:rsidR="00A56063" w:rsidRDefault="00A56063" w:rsidP="00607CB3">
            <w:pPr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/>
                <w:noProof/>
                <w:lang w:eastAsia="de-DE"/>
              </w:rPr>
              <w:drawing>
                <wp:anchor distT="0" distB="0" distL="114300" distR="114300" simplePos="0" relativeHeight="251653632" behindDoc="0" locked="0" layoutInCell="1" allowOverlap="1" wp14:anchorId="29ECD5F6" wp14:editId="7DD90B2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219075</wp:posOffset>
                  </wp:positionV>
                  <wp:extent cx="373380" cy="373380"/>
                  <wp:effectExtent l="0" t="0" r="7620" b="7620"/>
                  <wp:wrapNone/>
                  <wp:docPr id="44" name="Grafik 44" descr="C:\Users\Weber\AppData\Local\Microsoft\Windows\INetCache\Content.Word\Beobachte_ Schau gen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eber\AppData\Local\Microsoft\Windows\INetCache\Content.Word\Beobachte_ Schau gen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D4767F" w14:textId="77777777" w:rsidR="00A56063" w:rsidRPr="00607CB3" w:rsidRDefault="00A56063" w:rsidP="00607CB3">
            <w:pPr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  <w:lang w:eastAsia="de-DE"/>
              </w:rPr>
              <w:t xml:space="preserve">          </w:t>
            </w:r>
            <w:r w:rsidRPr="00607CB3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>Nutze die Legende, zu</w:t>
            </w:r>
            <w:r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>r Orientierung auf deiner Karte und beantworte die Fragen.</w:t>
            </w:r>
          </w:p>
        </w:tc>
      </w:tr>
    </w:tbl>
    <w:tbl>
      <w:tblPr>
        <w:tblStyle w:val="Tabellenraster"/>
        <w:tblW w:w="9786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4400"/>
        <w:gridCol w:w="992"/>
        <w:gridCol w:w="287"/>
        <w:gridCol w:w="1556"/>
        <w:gridCol w:w="567"/>
        <w:gridCol w:w="90"/>
        <w:gridCol w:w="1845"/>
        <w:gridCol w:w="49"/>
      </w:tblGrid>
      <w:tr w:rsidR="00A56063" w14:paraId="06727996" w14:textId="77777777" w:rsidTr="00B2096B">
        <w:trPr>
          <w:trHeight w:val="810"/>
        </w:trPr>
        <w:tc>
          <w:tcPr>
            <w:tcW w:w="78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7757586" w14:textId="77777777" w:rsidR="00A56063" w:rsidRDefault="00A56063" w:rsidP="00B2096B">
            <w:pPr>
              <w:pStyle w:val="Listenabsatz"/>
              <w:numPr>
                <w:ilvl w:val="0"/>
                <w:numId w:val="8"/>
              </w:numPr>
              <w:spacing w:before="240" w:line="360" w:lineRule="auto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sz w:val="28"/>
                <w:szCs w:val="28"/>
              </w:rPr>
              <w:t>Wie viele Städte in Deutschland haben über 1</w:t>
            </w:r>
            <w:r>
              <w:rPr>
                <w:rFonts w:ascii="Fibel Nord" w:hAnsi="Fibel Nord"/>
                <w:sz w:val="16"/>
                <w:szCs w:val="16"/>
              </w:rPr>
              <w:t xml:space="preserve"> </w:t>
            </w:r>
            <w:r>
              <w:rPr>
                <w:rFonts w:ascii="Fibel Nord" w:hAnsi="Fibel Nord"/>
                <w:sz w:val="28"/>
                <w:szCs w:val="28"/>
              </w:rPr>
              <w:t>000</w:t>
            </w:r>
            <w:r>
              <w:rPr>
                <w:rFonts w:ascii="Fibel Nord" w:hAnsi="Fibel Nord"/>
                <w:sz w:val="16"/>
                <w:szCs w:val="16"/>
              </w:rPr>
              <w:t xml:space="preserve"> </w:t>
            </w:r>
            <w:r>
              <w:rPr>
                <w:rFonts w:ascii="Fibel Nord" w:hAnsi="Fibel Nord"/>
                <w:sz w:val="28"/>
                <w:szCs w:val="28"/>
              </w:rPr>
              <w:t>000 (1 Million) Einwohner?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02A6BB2" w14:textId="77777777" w:rsidR="00A56063" w:rsidRDefault="00A56063">
            <w:pPr>
              <w:spacing w:before="240"/>
              <w:ind w:left="176"/>
              <w:rPr>
                <w:rFonts w:ascii="Fibel Nord" w:hAnsi="Fibel Nord"/>
                <w:b/>
                <w:sz w:val="32"/>
                <w:szCs w:val="32"/>
              </w:rPr>
            </w:pPr>
            <w:r>
              <w:rPr>
                <w:rFonts w:ascii="Fibel Nord" w:hAnsi="Fibel Nord"/>
                <w:b/>
                <w:color w:val="FF0000"/>
                <w:sz w:val="32"/>
                <w:szCs w:val="32"/>
              </w:rPr>
              <w:t xml:space="preserve">       </w:t>
            </w:r>
          </w:p>
        </w:tc>
      </w:tr>
      <w:tr w:rsidR="00A56063" w14:paraId="7EECF588" w14:textId="77777777" w:rsidTr="00B2096B">
        <w:trPr>
          <w:trHeight w:val="810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AF34E0" w14:textId="77777777" w:rsidR="00A56063" w:rsidRDefault="00A56063" w:rsidP="00B2096B">
            <w:pPr>
              <w:pStyle w:val="Listenabsatz"/>
              <w:numPr>
                <w:ilvl w:val="0"/>
                <w:numId w:val="9"/>
              </w:numPr>
              <w:spacing w:before="240" w:line="360" w:lineRule="auto"/>
              <w:ind w:left="1173" w:hanging="425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sz w:val="28"/>
                <w:szCs w:val="28"/>
              </w:rPr>
              <w:t xml:space="preserve">Welche liegt am nördlichsten? </w:t>
            </w:r>
          </w:p>
        </w:tc>
        <w:tc>
          <w:tcPr>
            <w:tcW w:w="538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C8C56DC" w14:textId="77777777" w:rsidR="00A56063" w:rsidRDefault="00A56063">
            <w:pPr>
              <w:spacing w:before="240" w:line="360" w:lineRule="auto"/>
              <w:ind w:left="1980"/>
              <w:rPr>
                <w:rFonts w:ascii="Fibel Nord" w:hAnsi="Fibel Nord"/>
                <w:b/>
                <w:color w:val="FF0000"/>
                <w:sz w:val="28"/>
                <w:szCs w:val="28"/>
              </w:rPr>
            </w:pPr>
          </w:p>
        </w:tc>
      </w:tr>
      <w:tr w:rsidR="00A56063" w14:paraId="24823B71" w14:textId="77777777" w:rsidTr="00B2096B">
        <w:trPr>
          <w:trHeight w:val="810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946AC6" w14:textId="77777777" w:rsidR="00A56063" w:rsidRDefault="00A56063" w:rsidP="00B2096B">
            <w:pPr>
              <w:pStyle w:val="Listenabsatz"/>
              <w:numPr>
                <w:ilvl w:val="0"/>
                <w:numId w:val="9"/>
              </w:numPr>
              <w:spacing w:before="240" w:line="360" w:lineRule="auto"/>
              <w:ind w:left="1173" w:hanging="425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sz w:val="28"/>
                <w:szCs w:val="28"/>
              </w:rPr>
              <w:t>Welche liegt am südlichsten?</w:t>
            </w:r>
          </w:p>
        </w:tc>
        <w:tc>
          <w:tcPr>
            <w:tcW w:w="538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FD11E3F" w14:textId="77777777" w:rsidR="00A56063" w:rsidRDefault="00A56063">
            <w:pPr>
              <w:spacing w:before="240" w:line="360" w:lineRule="auto"/>
              <w:ind w:left="1980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A56063" w14:paraId="7BB84C3A" w14:textId="77777777" w:rsidTr="00B2096B">
        <w:trPr>
          <w:gridAfter w:val="2"/>
          <w:wAfter w:w="1894" w:type="dxa"/>
          <w:trHeight w:val="810"/>
        </w:trPr>
        <w:tc>
          <w:tcPr>
            <w:tcW w:w="56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2F2EC0" w14:textId="77777777" w:rsidR="00A56063" w:rsidRDefault="00A56063" w:rsidP="00B2096B">
            <w:pPr>
              <w:pStyle w:val="Listenabsatz"/>
              <w:numPr>
                <w:ilvl w:val="0"/>
                <w:numId w:val="9"/>
              </w:numPr>
              <w:spacing w:before="240" w:line="360" w:lineRule="auto"/>
              <w:ind w:left="1173" w:hanging="425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sz w:val="28"/>
                <w:szCs w:val="28"/>
              </w:rPr>
              <w:t>Welche</w:t>
            </w:r>
            <w:r>
              <w:t xml:space="preserve"> </w:t>
            </w:r>
            <w:r>
              <w:rPr>
                <w:rFonts w:ascii="Fibel Nord" w:hAnsi="Fibel Nord"/>
                <w:sz w:val="28"/>
                <w:szCs w:val="28"/>
              </w:rPr>
              <w:t>liegt am westlichsten?</w:t>
            </w: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4214747" w14:textId="77777777" w:rsidR="00A56063" w:rsidRDefault="00A56063">
            <w:pPr>
              <w:spacing w:before="240" w:line="360" w:lineRule="auto"/>
              <w:ind w:left="360"/>
              <w:jc w:val="center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A56063" w14:paraId="4D60003D" w14:textId="77777777" w:rsidTr="00B2096B">
        <w:trPr>
          <w:trHeight w:val="810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8513A50" w14:textId="77777777" w:rsidR="00A56063" w:rsidRDefault="00A56063" w:rsidP="00B2096B">
            <w:pPr>
              <w:pStyle w:val="Listenabsatz"/>
              <w:numPr>
                <w:ilvl w:val="0"/>
                <w:numId w:val="9"/>
              </w:numPr>
              <w:spacing w:before="240" w:line="360" w:lineRule="auto"/>
              <w:ind w:left="1173" w:hanging="425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sz w:val="28"/>
                <w:szCs w:val="28"/>
              </w:rPr>
              <w:t>Welche liegt am östlichsten?</w:t>
            </w:r>
          </w:p>
        </w:tc>
        <w:tc>
          <w:tcPr>
            <w:tcW w:w="538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F3708F9" w14:textId="77777777" w:rsidR="00A56063" w:rsidRDefault="00A56063">
            <w:pPr>
              <w:spacing w:before="240" w:line="360" w:lineRule="auto"/>
              <w:ind w:left="360"/>
              <w:jc w:val="center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A56063" w14:paraId="71257637" w14:textId="77777777" w:rsidTr="00B2096B">
        <w:trPr>
          <w:gridAfter w:val="1"/>
          <w:wAfter w:w="49" w:type="dxa"/>
          <w:trHeight w:val="810"/>
        </w:trPr>
        <w:tc>
          <w:tcPr>
            <w:tcW w:w="53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F5FE72" w14:textId="77777777" w:rsidR="00A56063" w:rsidRDefault="00A56063" w:rsidP="00B2096B">
            <w:pPr>
              <w:pStyle w:val="Listenabsatz"/>
              <w:numPr>
                <w:ilvl w:val="0"/>
                <w:numId w:val="8"/>
              </w:numPr>
              <w:spacing w:before="240" w:line="360" w:lineRule="auto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sz w:val="28"/>
                <w:szCs w:val="28"/>
              </w:rPr>
              <w:t>Wie viele Staaten treffen sich am Bodensee?</w:t>
            </w:r>
          </w:p>
        </w:tc>
        <w:tc>
          <w:tcPr>
            <w:tcW w:w="43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62F56E5" w14:textId="77777777" w:rsidR="00A56063" w:rsidRDefault="00A56063">
            <w:pPr>
              <w:spacing w:before="240"/>
              <w:ind w:left="176"/>
              <w:jc w:val="center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A56063" w14:paraId="7C0B6C2E" w14:textId="77777777" w:rsidTr="00B2096B">
        <w:trPr>
          <w:gridAfter w:val="1"/>
          <w:wAfter w:w="49" w:type="dxa"/>
          <w:trHeight w:val="810"/>
        </w:trPr>
        <w:tc>
          <w:tcPr>
            <w:tcW w:w="53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53512D1" w14:textId="77777777" w:rsidR="00A56063" w:rsidRDefault="00A56063" w:rsidP="00B2096B">
            <w:pPr>
              <w:pStyle w:val="Listenabsatz"/>
              <w:numPr>
                <w:ilvl w:val="0"/>
                <w:numId w:val="8"/>
              </w:numPr>
              <w:spacing w:before="240" w:line="360" w:lineRule="auto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sz w:val="28"/>
                <w:szCs w:val="28"/>
              </w:rPr>
              <w:t>Wie hoch liegt Leipzig?</w:t>
            </w:r>
          </w:p>
        </w:tc>
        <w:tc>
          <w:tcPr>
            <w:tcW w:w="43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1FB910" w14:textId="77777777" w:rsidR="00A56063" w:rsidRDefault="00A56063">
            <w:pPr>
              <w:spacing w:before="240"/>
              <w:ind w:left="176"/>
              <w:jc w:val="center"/>
              <w:rPr>
                <w:rFonts w:ascii="Fibel Nord" w:hAnsi="Fibel Nord"/>
                <w:b/>
                <w:color w:val="FF0000"/>
                <w:sz w:val="28"/>
                <w:szCs w:val="28"/>
              </w:rPr>
            </w:pPr>
          </w:p>
        </w:tc>
      </w:tr>
      <w:tr w:rsidR="00A56063" w14:paraId="3A8173D2" w14:textId="77777777" w:rsidTr="00B2096B">
        <w:trPr>
          <w:gridAfter w:val="1"/>
          <w:wAfter w:w="49" w:type="dxa"/>
          <w:trHeight w:val="810"/>
        </w:trPr>
        <w:tc>
          <w:tcPr>
            <w:tcW w:w="53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422AF4" w14:textId="77777777" w:rsidR="00A56063" w:rsidRDefault="00A56063" w:rsidP="00B2096B">
            <w:pPr>
              <w:pStyle w:val="Listenabsatz"/>
              <w:numPr>
                <w:ilvl w:val="0"/>
                <w:numId w:val="8"/>
              </w:numPr>
              <w:spacing w:before="240" w:line="360" w:lineRule="auto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sz w:val="28"/>
                <w:szCs w:val="28"/>
              </w:rPr>
              <w:t>Wie heißt die südlichste Landeshauptstadt?</w:t>
            </w:r>
          </w:p>
        </w:tc>
        <w:tc>
          <w:tcPr>
            <w:tcW w:w="43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E76B16D" w14:textId="77777777" w:rsidR="00A56063" w:rsidRDefault="00A56063">
            <w:pPr>
              <w:spacing w:before="240"/>
              <w:ind w:left="176"/>
              <w:jc w:val="center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A56063" w14:paraId="1CCE5A74" w14:textId="77777777" w:rsidTr="00B2096B">
        <w:trPr>
          <w:gridAfter w:val="1"/>
          <w:wAfter w:w="49" w:type="dxa"/>
          <w:trHeight w:val="810"/>
        </w:trPr>
        <w:tc>
          <w:tcPr>
            <w:tcW w:w="53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45153C" w14:textId="77777777" w:rsidR="00A56063" w:rsidRPr="00B2096B" w:rsidRDefault="00A56063" w:rsidP="00B2096B">
            <w:pPr>
              <w:pStyle w:val="Listenabsatz"/>
              <w:spacing w:line="360" w:lineRule="auto"/>
              <w:rPr>
                <w:rFonts w:ascii="Fibel Nord" w:hAnsi="Fibel Nord"/>
                <w:sz w:val="16"/>
                <w:szCs w:val="16"/>
              </w:rPr>
            </w:pPr>
          </w:p>
          <w:p w14:paraId="5C4C5F62" w14:textId="2BBC804B" w:rsidR="00A56063" w:rsidRDefault="009559AB" w:rsidP="00B2096B">
            <w:pPr>
              <w:pStyle w:val="Listenabsatz"/>
              <w:numPr>
                <w:ilvl w:val="0"/>
                <w:numId w:val="8"/>
              </w:numPr>
              <w:spacing w:line="360" w:lineRule="auto"/>
              <w:rPr>
                <w:rFonts w:ascii="Fibel Nord" w:hAnsi="Fibel Nord"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44416" behindDoc="0" locked="0" layoutInCell="1" allowOverlap="1" wp14:anchorId="0A8E516F" wp14:editId="5BC38B1B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276860</wp:posOffset>
                  </wp:positionV>
                  <wp:extent cx="359410" cy="359410"/>
                  <wp:effectExtent l="0" t="0" r="2540" b="2540"/>
                  <wp:wrapNone/>
                  <wp:docPr id="45" name="Grafik 45" descr="Ti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Ti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6063">
              <w:rPr>
                <w:rFonts w:ascii="Fibel Nord" w:hAnsi="Fibel Nord"/>
                <w:sz w:val="28"/>
                <w:szCs w:val="28"/>
              </w:rPr>
              <w:t xml:space="preserve">Wie hoch ist der Kahle Asten? </w:t>
            </w:r>
          </w:p>
          <w:p w14:paraId="78F42277" w14:textId="3BF5AF2C" w:rsidR="00A56063" w:rsidRDefault="00A56063">
            <w:pPr>
              <w:pStyle w:val="Listenabsatz"/>
              <w:spacing w:before="240" w:line="360" w:lineRule="auto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sz w:val="28"/>
                <w:szCs w:val="28"/>
              </w:rPr>
              <w:t xml:space="preserve">    </w:t>
            </w:r>
            <w:r>
              <w:rPr>
                <w:rFonts w:ascii="Fibel Nord" w:hAnsi="Fibel Nord"/>
                <w:b/>
                <w:sz w:val="28"/>
                <w:szCs w:val="28"/>
              </w:rPr>
              <w:t>Tipp:</w:t>
            </w:r>
            <w:r>
              <w:rPr>
                <w:rFonts w:ascii="Fibel Nord" w:hAnsi="Fibel Nord"/>
                <w:sz w:val="28"/>
                <w:szCs w:val="28"/>
              </w:rPr>
              <w:t xml:space="preserve"> Suche das Rothaargebirge in NRW.</w:t>
            </w:r>
          </w:p>
        </w:tc>
        <w:tc>
          <w:tcPr>
            <w:tcW w:w="43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DB36B3" w14:textId="77777777" w:rsidR="00A56063" w:rsidRDefault="00A56063">
            <w:pPr>
              <w:spacing w:before="240"/>
              <w:ind w:left="176"/>
              <w:jc w:val="center"/>
              <w:rPr>
                <w:rFonts w:ascii="Fibel Nord" w:hAnsi="Fibel Nord"/>
                <w:b/>
                <w:color w:val="FF0000"/>
                <w:sz w:val="28"/>
                <w:szCs w:val="28"/>
              </w:rPr>
            </w:pPr>
          </w:p>
        </w:tc>
      </w:tr>
      <w:tr w:rsidR="00A56063" w14:paraId="5BAD4C1C" w14:textId="77777777" w:rsidTr="00B2096B">
        <w:trPr>
          <w:trHeight w:val="810"/>
        </w:trPr>
        <w:tc>
          <w:tcPr>
            <w:tcW w:w="72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70DD6C" w14:textId="35102E74" w:rsidR="00A56063" w:rsidRDefault="00A56063" w:rsidP="00B2096B">
            <w:pPr>
              <w:pStyle w:val="Listenabsatz"/>
              <w:numPr>
                <w:ilvl w:val="0"/>
                <w:numId w:val="8"/>
              </w:numPr>
              <w:spacing w:before="240" w:line="360" w:lineRule="auto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sz w:val="28"/>
                <w:szCs w:val="28"/>
              </w:rPr>
              <w:t>Wie viele Einwohner hat deine Heimatstadt ungefähr laut Legende?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BEB4471" w14:textId="77777777" w:rsidR="00A56063" w:rsidRDefault="00A56063">
            <w:pPr>
              <w:pStyle w:val="Listenabsatz"/>
              <w:spacing w:before="240"/>
              <w:rPr>
                <w:rFonts w:ascii="Fibel Nord" w:hAnsi="Fibel Nord"/>
                <w:sz w:val="28"/>
                <w:szCs w:val="28"/>
              </w:rPr>
            </w:pPr>
          </w:p>
        </w:tc>
      </w:tr>
    </w:tbl>
    <w:p w14:paraId="224DBCB1" w14:textId="34048058" w:rsidR="00A56063" w:rsidRPr="00607CB3" w:rsidRDefault="00A56063" w:rsidP="00607CB3">
      <w:pPr>
        <w:spacing w:before="240" w:after="240" w:line="360" w:lineRule="auto"/>
        <w:rPr>
          <w:rFonts w:ascii="Fibel Nord" w:hAnsi="Fibel Nord"/>
          <w:sz w:val="28"/>
          <w:szCs w:val="28"/>
        </w:rPr>
      </w:pPr>
    </w:p>
    <w:p w14:paraId="2C865EB3" w14:textId="66548CEF" w:rsidR="00A56063" w:rsidRDefault="00A56063" w:rsidP="00261EEE">
      <w:pPr>
        <w:rPr>
          <w:rFonts w:ascii="Fibel Nord" w:hAnsi="Fibel Nord"/>
          <w:sz w:val="28"/>
          <w:szCs w:val="28"/>
        </w:rPr>
      </w:pPr>
    </w:p>
    <w:p w14:paraId="54AF9A12" w14:textId="6FB677EF" w:rsidR="00261EEE" w:rsidRDefault="00261EEE" w:rsidP="00261EEE">
      <w:pPr>
        <w:rPr>
          <w:rFonts w:ascii="Fibel Nord" w:hAnsi="Fibel Nord"/>
          <w:sz w:val="28"/>
          <w:szCs w:val="28"/>
        </w:rPr>
      </w:pPr>
    </w:p>
    <w:p w14:paraId="00C52D89" w14:textId="7E70B04D" w:rsidR="002164E8" w:rsidRDefault="000844E2" w:rsidP="002164E8">
      <w:pPr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/>
          <w:noProof/>
          <w:sz w:val="40"/>
          <w:szCs w:val="40"/>
        </w:rPr>
        <w:lastRenderedPageBreak/>
        <w:pict w14:anchorId="54CB8AFC">
          <v:shape id="_x0000_s1108" type="#_x0000_t202" style="position:absolute;margin-left:325.5pt;margin-top:18pt;width:105.9pt;height:53.35pt;z-index:251690496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" fillcolor="white [3201]" strokecolor="black [3213]" strokeweight=".25pt">
            <v:textbox>
              <w:txbxContent>
                <w:p w14:paraId="71B8F275" w14:textId="77777777" w:rsidR="002164E8" w:rsidRPr="002516A7" w:rsidRDefault="002164E8" w:rsidP="00B35EA1">
                  <w:pPr>
                    <w:rPr>
                      <w:rFonts w:ascii="Fibel Nord" w:hAnsi="Fibel Nord"/>
                      <w:sz w:val="32"/>
                      <w:szCs w:val="32"/>
                    </w:rPr>
                  </w:pPr>
                  <w:r w:rsidRPr="002516A7">
                    <w:rPr>
                      <w:rFonts w:ascii="Fibel Nord" w:hAnsi="Fibel Nord"/>
                      <w:sz w:val="32"/>
                      <w:szCs w:val="32"/>
                    </w:rPr>
                    <w:t>Modul 2</w:t>
                  </w:r>
                </w:p>
                <w:p w14:paraId="5F3A7075" w14:textId="77777777" w:rsidR="002164E8" w:rsidRPr="002516A7" w:rsidRDefault="002164E8" w:rsidP="00B35EA1">
                  <w:pPr>
                    <w:rPr>
                      <w:rFonts w:ascii="Fibel Nord" w:hAnsi="Fibel Nord"/>
                      <w:sz w:val="32"/>
                      <w:szCs w:val="32"/>
                    </w:rPr>
                  </w:pPr>
                  <w:r w:rsidRPr="002516A7">
                    <w:rPr>
                      <w:rFonts w:ascii="Fibel Nord" w:hAnsi="Fibel Nord"/>
                      <w:sz w:val="32"/>
                      <w:szCs w:val="32"/>
                    </w:rPr>
                    <w:t>AB Nr.</w:t>
                  </w:r>
                  <w:r>
                    <w:rPr>
                      <w:rFonts w:ascii="Fibel Nord" w:hAnsi="Fibel Nord"/>
                      <w:sz w:val="32"/>
                      <w:szCs w:val="32"/>
                    </w:rPr>
                    <w:t>1</w:t>
                  </w:r>
                </w:p>
              </w:txbxContent>
            </v:textbox>
            <w10:wrap anchory="page"/>
          </v:shape>
        </w:pict>
      </w:r>
      <w:r>
        <w:rPr>
          <w:rFonts w:ascii="Fibel Nord" w:hAnsi="Fibel Nord"/>
          <w:noProof/>
          <w:sz w:val="40"/>
          <w:szCs w:val="40"/>
        </w:rPr>
        <w:pict w14:anchorId="1F9FB86B">
          <v:shape id="_x0000_s1109" type="#_x0000_t202" style="position:absolute;margin-left:-13.5pt;margin-top:-59.5pt;width:339pt;height:53pt;z-index:251692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" fillcolor="white [3201]" strokecolor="black [3213]" strokeweight=".25pt">
            <v:textbox>
              <w:txbxContent>
                <w:p w14:paraId="5FF91F61" w14:textId="77777777" w:rsidR="002164E8" w:rsidRPr="005E3F06" w:rsidRDefault="002164E8" w:rsidP="00F6322F">
                  <w:pPr>
                    <w:rPr>
                      <w:rFonts w:ascii="Fibel Nord" w:hAnsi="Fibel Nord"/>
                      <w:sz w:val="40"/>
                      <w:szCs w:val="40"/>
                    </w:rPr>
                  </w:pPr>
                  <w:r>
                    <w:rPr>
                      <w:rFonts w:ascii="Fibel Nord" w:hAnsi="Fibel Nord"/>
                      <w:sz w:val="40"/>
                      <w:szCs w:val="40"/>
                    </w:rPr>
                    <w:t>Thema Deutschland und Europa</w:t>
                  </w:r>
                </w:p>
              </w:txbxContent>
            </v:textbox>
          </v:shape>
        </w:pict>
      </w:r>
    </w:p>
    <w:tbl>
      <w:tblPr>
        <w:tblW w:w="0" w:type="auto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6"/>
        <w:gridCol w:w="3107"/>
      </w:tblGrid>
      <w:tr w:rsidR="002164E8" w:rsidRPr="003269CC" w14:paraId="46FCBE91" w14:textId="77777777" w:rsidTr="00A57F0B">
        <w:trPr>
          <w:trHeight w:val="300"/>
        </w:trPr>
        <w:tc>
          <w:tcPr>
            <w:tcW w:w="7088" w:type="dxa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7083FD" w14:textId="77777777" w:rsidR="002164E8" w:rsidRPr="003269CC" w:rsidRDefault="002164E8" w:rsidP="003269C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lang w:eastAsia="de-DE"/>
              </w:rPr>
            </w:pPr>
            <w:r>
              <w:rPr>
                <w:rFonts w:ascii="Fibel Nord" w:eastAsia="Times New Roman" w:hAnsi="Fibel Nord" w:cs="Times New Roman"/>
                <w:b/>
                <w:bCs/>
                <w:color w:val="000000"/>
                <w:sz w:val="32"/>
                <w:lang w:eastAsia="de-DE"/>
              </w:rPr>
              <w:t>Deutschlandkarte - politisch</w:t>
            </w:r>
          </w:p>
        </w:tc>
        <w:tc>
          <w:tcPr>
            <w:tcW w:w="3200" w:type="dxa"/>
            <w:vMerge w:val="restart"/>
            <w:tcBorders>
              <w:lef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8442A0" w14:textId="77777777" w:rsidR="002164E8" w:rsidRPr="003269CC" w:rsidRDefault="000844E2" w:rsidP="00326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de-DE"/>
              </w:rPr>
              <w:pict w14:anchorId="4D72B6AA">
                <v:shape id="_x0000_s1110" type="#_x0000_t202" style="position:absolute;margin-left:-2.55pt;margin-top:-3.45pt;width:158.25pt;height:194.65pt;z-index:251693568;mso-position-horizontal-relative:text;mso-position-vertical-relative:text;mso-width-relative:margin;mso-height-relative:margin">
                  <v:textbox style="mso-next-textbox:#_x0000_s1110">
                    <w:txbxContent>
                      <w:p w14:paraId="7335B523" w14:textId="77777777" w:rsidR="002164E8" w:rsidRDefault="002164E8" w:rsidP="00104289">
                        <w:pPr>
                          <w:jc w:val="center"/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6E72E4F1" wp14:editId="48C5DAAD">
                              <wp:extent cx="1661160" cy="2383873"/>
                              <wp:effectExtent l="0" t="0" r="0" b="0"/>
                              <wp:docPr id="20" name="Bild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70115" cy="23967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2164E8" w:rsidRPr="003269CC" w14:paraId="5E3E3C96" w14:textId="77777777" w:rsidTr="00A57F0B">
        <w:trPr>
          <w:trHeight w:val="1140"/>
        </w:trPr>
        <w:tc>
          <w:tcPr>
            <w:tcW w:w="7088" w:type="dxa"/>
            <w:tcBorders>
              <w:top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249E51" w14:textId="503572BE" w:rsidR="002164E8" w:rsidRDefault="002164E8" w:rsidP="00326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2D7FCD93" w14:textId="77777777" w:rsidR="00B6433B" w:rsidRDefault="00B6433B" w:rsidP="00326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2ADA47B1" w14:textId="77777777" w:rsidR="002164E8" w:rsidRDefault="002164E8" w:rsidP="00326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12FD28F8" w14:textId="77777777" w:rsidR="002164E8" w:rsidRPr="00916059" w:rsidRDefault="002164E8" w:rsidP="003269CC">
            <w:pPr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  <w:r w:rsidRPr="00916059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>Das brauchst du:</w:t>
            </w:r>
          </w:p>
          <w:p w14:paraId="15197981" w14:textId="77777777" w:rsidR="002164E8" w:rsidRDefault="002164E8" w:rsidP="00E350BB">
            <w:pPr>
              <w:pStyle w:val="Listenabsatz"/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</w:p>
          <w:p w14:paraId="0D570150" w14:textId="77777777" w:rsidR="002164E8" w:rsidRPr="00E350BB" w:rsidRDefault="002164E8" w:rsidP="002164E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  <w:r w:rsidRPr="00E350BB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>die Deutschlandkarte - politisch (digital oder im Original)</w:t>
            </w:r>
          </w:p>
          <w:p w14:paraId="5DDA1D6C" w14:textId="77777777" w:rsidR="002164E8" w:rsidRPr="000A27E1" w:rsidRDefault="002164E8" w:rsidP="003269CC">
            <w:pPr>
              <w:spacing w:after="0" w:line="240" w:lineRule="auto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13A79D64" w14:textId="77777777" w:rsidR="002164E8" w:rsidRDefault="002164E8" w:rsidP="00326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204DC10C" w14:textId="77777777" w:rsidR="002164E8" w:rsidRPr="00E63B0C" w:rsidRDefault="002164E8" w:rsidP="00326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</w:tc>
        <w:tc>
          <w:tcPr>
            <w:tcW w:w="3200" w:type="dxa"/>
            <w:vMerge/>
            <w:tcBorders>
              <w:left w:val="nil"/>
            </w:tcBorders>
            <w:vAlign w:val="center"/>
            <w:hideMark/>
          </w:tcPr>
          <w:p w14:paraId="61F3BA48" w14:textId="77777777" w:rsidR="002164E8" w:rsidRPr="003269CC" w:rsidRDefault="002164E8" w:rsidP="00326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</w:tbl>
    <w:p w14:paraId="14A73DEE" w14:textId="77777777" w:rsidR="002164E8" w:rsidRDefault="002164E8" w:rsidP="003269CC">
      <w:pPr>
        <w:rPr>
          <w:rFonts w:ascii="Fibel Nord" w:hAnsi="Fibel Nord"/>
          <w:sz w:val="28"/>
          <w:szCs w:val="28"/>
        </w:rPr>
      </w:pPr>
    </w:p>
    <w:p w14:paraId="6EFF9B77" w14:textId="77777777" w:rsidR="002164E8" w:rsidRDefault="002164E8" w:rsidP="005E430C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</w:p>
    <w:p w14:paraId="5EFC136C" w14:textId="77777777" w:rsidR="002164E8" w:rsidRDefault="002164E8" w:rsidP="005E430C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5"/>
      </w:tblGrid>
      <w:tr w:rsidR="002164E8" w:rsidRPr="00CD386F" w14:paraId="221435D9" w14:textId="77777777" w:rsidTr="00A57F0B">
        <w:trPr>
          <w:trHeight w:val="300"/>
        </w:trPr>
        <w:tc>
          <w:tcPr>
            <w:tcW w:w="10065" w:type="dxa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82055B" w14:textId="77777777" w:rsidR="002164E8" w:rsidRPr="00CD386F" w:rsidRDefault="002164E8" w:rsidP="00CD386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de-DE"/>
              </w:rPr>
            </w:pPr>
            <w:r>
              <w:rPr>
                <w:rFonts w:ascii="Fibel Nord" w:eastAsia="Times New Roman" w:hAnsi="Fibel Nord" w:cs="Times New Roman"/>
                <w:b/>
                <w:bCs/>
                <w:color w:val="000000"/>
                <w:sz w:val="32"/>
                <w:szCs w:val="32"/>
                <w:lang w:eastAsia="de-DE"/>
              </w:rPr>
              <w:t>Bundesländer - Orientierung auf der Karte</w:t>
            </w:r>
          </w:p>
        </w:tc>
      </w:tr>
      <w:tr w:rsidR="002164E8" w:rsidRPr="00CD386F" w14:paraId="6B97BD8E" w14:textId="77777777" w:rsidTr="002A6F41">
        <w:trPr>
          <w:trHeight w:val="863"/>
        </w:trPr>
        <w:tc>
          <w:tcPr>
            <w:tcW w:w="10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628BBD" w14:textId="77777777" w:rsidR="002164E8" w:rsidRPr="002A6F41" w:rsidRDefault="002164E8" w:rsidP="00877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de-DE"/>
              </w:rPr>
            </w:pPr>
            <w:r w:rsidRPr="002A6F41">
              <w:rPr>
                <w:rFonts w:ascii="Fibel Nord" w:eastAsia="Times New Roman" w:hAnsi="Fibel Nord" w:cs="Times New Roman"/>
                <w:noProof/>
                <w:color w:val="000000"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81280" behindDoc="1" locked="0" layoutInCell="1" allowOverlap="1" wp14:anchorId="6B18B0F2" wp14:editId="2D491A9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2540</wp:posOffset>
                  </wp:positionV>
                  <wp:extent cx="360000" cy="360000"/>
                  <wp:effectExtent l="0" t="0" r="0" b="0"/>
                  <wp:wrapTight wrapText="bothSides">
                    <wp:wrapPolygon edited="0">
                      <wp:start x="0" y="0"/>
                      <wp:lineTo x="0" y="20608"/>
                      <wp:lineTo x="20608" y="20608"/>
                      <wp:lineTo x="20608" y="0"/>
                      <wp:lineTo x="0" y="0"/>
                    </wp:wrapPolygon>
                  </wp:wrapTight>
                  <wp:docPr id="67" name="Grafik 67" descr="C:\Users\Weber\AppData\Local\Microsoft\Windows\INetCache\Content.Word\Info_Mer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eber\AppData\Local\Microsoft\Windows\INetCache\Content.Word\Info_Mer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6F41">
              <w:rPr>
                <w:rFonts w:ascii="Fibel Nord" w:eastAsia="Times New Roman" w:hAnsi="Fibel Nord" w:cs="Times New Roman"/>
                <w:color w:val="000000"/>
                <w:sz w:val="28"/>
                <w:szCs w:val="28"/>
                <w:lang w:eastAsia="de-DE"/>
              </w:rPr>
              <w:t>Die Bundesrepublik Deutschland ist in 16 Bundesländer aufgeteilt. Auf der Karte sind sie mit unterschiedlichen Farben gekennzeichnet. Das größte Bundesland ist Bayern; das Bundesland mit den meisten Einwohnern ist Nordrhein-Westfalen.</w:t>
            </w:r>
          </w:p>
        </w:tc>
      </w:tr>
    </w:tbl>
    <w:p w14:paraId="374FE001" w14:textId="77777777" w:rsidR="002164E8" w:rsidRPr="004443F9" w:rsidRDefault="002164E8" w:rsidP="004443F9">
      <w:pPr>
        <w:rPr>
          <w:rFonts w:ascii="Fibel Nord" w:hAnsi="Fibel Nord"/>
          <w:sz w:val="18"/>
          <w:szCs w:val="18"/>
        </w:rPr>
      </w:pPr>
      <w:r>
        <w:rPr>
          <w:rFonts w:ascii="Fibel Nord" w:hAnsi="Fibel Nord" w:cs="Fibel Nord"/>
          <w:b/>
          <w:bCs/>
          <w:i/>
          <w:iCs/>
          <w:noProof/>
          <w:color w:val="E6000E"/>
          <w:sz w:val="32"/>
          <w:szCs w:val="32"/>
          <w:lang w:eastAsia="de-DE"/>
        </w:rPr>
        <w:drawing>
          <wp:anchor distT="0" distB="0" distL="114300" distR="114300" simplePos="0" relativeHeight="251675136" behindDoc="1" locked="0" layoutInCell="1" allowOverlap="1" wp14:anchorId="688E70B7" wp14:editId="3B871677">
            <wp:simplePos x="0" y="0"/>
            <wp:positionH relativeFrom="column">
              <wp:posOffset>-3810</wp:posOffset>
            </wp:positionH>
            <wp:positionV relativeFrom="paragraph">
              <wp:posOffset>153035</wp:posOffset>
            </wp:positionV>
            <wp:extent cx="360000" cy="360000"/>
            <wp:effectExtent l="0" t="0" r="0" b="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68" name="Grafik 68" descr="C:\Users\Weber\AppData\Local\Microsoft\Windows\INetCache\Content.Word\S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ber\AppData\Local\Microsoft\Windows\INetCache\Content.Word\Such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1641A" w14:textId="77777777" w:rsidR="002164E8" w:rsidRDefault="002164E8" w:rsidP="004443F9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  <w:t>Suche auf der Karte...</w:t>
      </w:r>
    </w:p>
    <w:p w14:paraId="6379F5D6" w14:textId="77777777" w:rsidR="002164E8" w:rsidRPr="004443F9" w:rsidRDefault="002164E8" w:rsidP="005E430C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18"/>
          <w:szCs w:val="18"/>
        </w:rPr>
      </w:pPr>
    </w:p>
    <w:p w14:paraId="58D8FC04" w14:textId="77777777" w:rsidR="002164E8" w:rsidRPr="00104289" w:rsidRDefault="002164E8" w:rsidP="00104289">
      <w:pPr>
        <w:autoSpaceDE w:val="0"/>
        <w:autoSpaceDN w:val="0"/>
        <w:adjustRightInd w:val="0"/>
        <w:spacing w:after="0" w:line="360" w:lineRule="auto"/>
        <w:rPr>
          <w:rFonts w:ascii="Fibel Nord" w:hAnsi="Fibel Nord" w:cs="Fibel Nord"/>
          <w:bCs/>
          <w:iCs/>
          <w:sz w:val="28"/>
          <w:szCs w:val="28"/>
        </w:rPr>
      </w:pPr>
      <w:r w:rsidRPr="00104289">
        <w:rPr>
          <w:rFonts w:ascii="Fibel Nord" w:hAnsi="Fibel Nord" w:cs="Fibel Nord"/>
          <w:bCs/>
          <w:iCs/>
          <w:sz w:val="28"/>
          <w:szCs w:val="28"/>
        </w:rPr>
        <w:t>... die Stadt, in der du wohnst. Kreise auf der Karte ein (am Laptop/Tablet: Zeige darauf).</w:t>
      </w:r>
    </w:p>
    <w:p w14:paraId="1749072A" w14:textId="77777777" w:rsidR="002164E8" w:rsidRPr="00104289" w:rsidRDefault="002164E8" w:rsidP="00104289">
      <w:pPr>
        <w:autoSpaceDE w:val="0"/>
        <w:autoSpaceDN w:val="0"/>
        <w:adjustRightInd w:val="0"/>
        <w:spacing w:after="0" w:line="360" w:lineRule="auto"/>
        <w:rPr>
          <w:rFonts w:ascii="Fibel Nord" w:hAnsi="Fibel Nord" w:cs="Fibel Nord"/>
          <w:bCs/>
          <w:iCs/>
          <w:sz w:val="28"/>
          <w:szCs w:val="28"/>
        </w:rPr>
      </w:pPr>
    </w:p>
    <w:p w14:paraId="67A48456" w14:textId="77777777" w:rsidR="002164E8" w:rsidRDefault="002164E8" w:rsidP="00104289">
      <w:pPr>
        <w:spacing w:line="360" w:lineRule="auto"/>
        <w:rPr>
          <w:rFonts w:ascii="Fibel Nord" w:hAnsi="Fibel Nord"/>
          <w:sz w:val="28"/>
          <w:szCs w:val="28"/>
        </w:rPr>
      </w:pPr>
      <w:r w:rsidRPr="00104289">
        <w:rPr>
          <w:rFonts w:ascii="Fibel Nord" w:hAnsi="Fibel Nord"/>
          <w:sz w:val="28"/>
          <w:szCs w:val="28"/>
        </w:rPr>
        <w:t xml:space="preserve">... das Bundesland Nordrhein-Westfalen. </w:t>
      </w:r>
      <w:proofErr w:type="gramStart"/>
      <w:r w:rsidRPr="00104289">
        <w:rPr>
          <w:rFonts w:ascii="Fibel Nord" w:hAnsi="Fibel Nord"/>
          <w:sz w:val="28"/>
          <w:szCs w:val="28"/>
        </w:rPr>
        <w:t>Finde</w:t>
      </w:r>
      <w:proofErr w:type="gramEnd"/>
      <w:r w:rsidRPr="00104289">
        <w:rPr>
          <w:rFonts w:ascii="Fibel Nord" w:hAnsi="Fibel Nord"/>
          <w:sz w:val="28"/>
          <w:szCs w:val="28"/>
        </w:rPr>
        <w:t xml:space="preserve"> drei Städte in Nordrhein-Westfalen, die mit einem 'D' beginnen: </w:t>
      </w:r>
    </w:p>
    <w:p w14:paraId="2D75CC48" w14:textId="77777777" w:rsidR="002164E8" w:rsidRPr="000925FB" w:rsidRDefault="002164E8" w:rsidP="00104289">
      <w:pPr>
        <w:spacing w:line="360" w:lineRule="auto"/>
        <w:rPr>
          <w:rFonts w:ascii="Fibel Nord" w:hAnsi="Fibel Nord"/>
          <w:sz w:val="2"/>
          <w:szCs w:val="2"/>
        </w:rPr>
      </w:pPr>
    </w:p>
    <w:p w14:paraId="1B2AB55C" w14:textId="77777777" w:rsidR="002164E8" w:rsidRDefault="002164E8" w:rsidP="00104289">
      <w:pPr>
        <w:spacing w:line="360" w:lineRule="auto"/>
        <w:rPr>
          <w:rFonts w:ascii="Fibel Nord" w:hAnsi="Fibel Nord"/>
          <w:sz w:val="28"/>
          <w:szCs w:val="28"/>
        </w:rPr>
      </w:pPr>
      <w:r w:rsidRPr="00617E6C">
        <w:rPr>
          <w:rFonts w:ascii="Arial" w:hAnsi="Arial" w:cs="Arial"/>
        </w:rPr>
        <w:t>____________________________________</w:t>
      </w:r>
      <w:r>
        <w:rPr>
          <w:rFonts w:ascii="Arial" w:hAnsi="Arial" w:cs="Arial"/>
        </w:rPr>
        <w:t>__________</w:t>
      </w:r>
      <w:r w:rsidRPr="00617E6C">
        <w:rPr>
          <w:rFonts w:ascii="Arial" w:hAnsi="Arial" w:cs="Arial"/>
        </w:rPr>
        <w:t>_____________________</w:t>
      </w:r>
    </w:p>
    <w:p w14:paraId="507C3DAC" w14:textId="77777777" w:rsidR="002164E8" w:rsidRPr="00104289" w:rsidRDefault="002164E8" w:rsidP="00104289">
      <w:pPr>
        <w:spacing w:line="360" w:lineRule="auto"/>
        <w:rPr>
          <w:rFonts w:ascii="Fibel Nord" w:hAnsi="Fibel Nord"/>
          <w:sz w:val="16"/>
          <w:szCs w:val="16"/>
        </w:rPr>
      </w:pPr>
    </w:p>
    <w:p w14:paraId="4956D29D" w14:textId="77777777" w:rsidR="002164E8" w:rsidRPr="00104289" w:rsidRDefault="002164E8" w:rsidP="00104289">
      <w:pPr>
        <w:spacing w:line="360" w:lineRule="auto"/>
        <w:rPr>
          <w:rFonts w:ascii="Fibel Nord" w:hAnsi="Fibel Nord"/>
          <w:sz w:val="28"/>
          <w:szCs w:val="28"/>
        </w:rPr>
      </w:pPr>
      <w:r w:rsidRPr="00104289">
        <w:rPr>
          <w:rFonts w:ascii="Fibel Nord" w:hAnsi="Fibel Nord"/>
          <w:sz w:val="28"/>
          <w:szCs w:val="28"/>
        </w:rPr>
        <w:t xml:space="preserve">... das Bundesland Baden-Württemberg. Finde die Landeshauptstadt von Baden-Württemberg (Tipp: Der Name der Stadt ist mit einer Linie unterstrichen): </w:t>
      </w:r>
      <w:r w:rsidRPr="00617E6C">
        <w:rPr>
          <w:rFonts w:ascii="Arial" w:hAnsi="Arial" w:cs="Arial"/>
        </w:rPr>
        <w:t>____________</w:t>
      </w:r>
    </w:p>
    <w:p w14:paraId="22DAB6CA" w14:textId="77777777" w:rsidR="002164E8" w:rsidRDefault="002164E8" w:rsidP="00104289">
      <w:pPr>
        <w:spacing w:line="360" w:lineRule="auto"/>
        <w:rPr>
          <w:rFonts w:ascii="Fibel Nord" w:hAnsi="Fibel Nord"/>
          <w:sz w:val="28"/>
          <w:szCs w:val="28"/>
        </w:rPr>
      </w:pPr>
      <w:r w:rsidRPr="00104289">
        <w:rPr>
          <w:rFonts w:ascii="Fibel Nord" w:hAnsi="Fibel Nord"/>
          <w:sz w:val="28"/>
          <w:szCs w:val="28"/>
        </w:rPr>
        <w:t xml:space="preserve">... ein Bundesland oder mehrere Bundesländer, in denen du schon einmal gewesen bist: </w:t>
      </w:r>
    </w:p>
    <w:p w14:paraId="3BA3307C" w14:textId="77777777" w:rsidR="002164E8" w:rsidRPr="000925FB" w:rsidRDefault="002164E8" w:rsidP="00104289">
      <w:pPr>
        <w:spacing w:line="360" w:lineRule="auto"/>
        <w:rPr>
          <w:rFonts w:ascii="Fibel Nord" w:hAnsi="Fibel Nord"/>
          <w:sz w:val="2"/>
          <w:szCs w:val="2"/>
        </w:rPr>
      </w:pPr>
    </w:p>
    <w:p w14:paraId="7E87DB5C" w14:textId="77777777" w:rsidR="002164E8" w:rsidRDefault="002164E8" w:rsidP="00FF2B47">
      <w:pPr>
        <w:spacing w:line="360" w:lineRule="auto"/>
        <w:rPr>
          <w:rFonts w:ascii="Fibel Nord" w:hAnsi="Fibel Nord"/>
          <w:sz w:val="28"/>
          <w:szCs w:val="28"/>
        </w:rPr>
      </w:pPr>
      <w:r w:rsidRPr="00617E6C">
        <w:rPr>
          <w:rFonts w:ascii="Arial" w:hAnsi="Arial" w:cs="Arial"/>
        </w:rPr>
        <w:t>____________________________________</w:t>
      </w:r>
      <w:r>
        <w:rPr>
          <w:rFonts w:ascii="Arial" w:hAnsi="Arial" w:cs="Arial"/>
        </w:rPr>
        <w:t>__________</w:t>
      </w:r>
      <w:r w:rsidRPr="00617E6C">
        <w:rPr>
          <w:rFonts w:ascii="Arial" w:hAnsi="Arial" w:cs="Arial"/>
        </w:rPr>
        <w:t>_____________________</w:t>
      </w:r>
    </w:p>
    <w:p w14:paraId="3CF76237" w14:textId="77777777" w:rsidR="002164E8" w:rsidRDefault="002164E8" w:rsidP="00FF2B47">
      <w:pPr>
        <w:spacing w:line="360" w:lineRule="auto"/>
        <w:rPr>
          <w:rFonts w:ascii="Fibel Nord" w:hAnsi="Fibel Nord"/>
          <w:sz w:val="28"/>
          <w:szCs w:val="28"/>
        </w:rPr>
      </w:pPr>
      <w:r w:rsidRPr="00104289">
        <w:rPr>
          <w:rFonts w:ascii="Fibel Nord" w:hAnsi="Fibel Nord"/>
          <w:sz w:val="28"/>
          <w:szCs w:val="28"/>
        </w:rPr>
        <w:t xml:space="preserve">... ein Bundesland, wohin du gerne reisen möchtest. Warum interessiert dich das Bundesland? </w:t>
      </w:r>
    </w:p>
    <w:p w14:paraId="797FB351" w14:textId="77777777" w:rsidR="002164E8" w:rsidRPr="000925FB" w:rsidRDefault="002164E8" w:rsidP="00FF2B47">
      <w:pPr>
        <w:spacing w:line="360" w:lineRule="auto"/>
        <w:rPr>
          <w:rFonts w:ascii="Fibel Nord" w:hAnsi="Fibel Nord"/>
          <w:sz w:val="2"/>
          <w:szCs w:val="2"/>
        </w:rPr>
      </w:pPr>
    </w:p>
    <w:p w14:paraId="330F1460" w14:textId="77777777" w:rsidR="002164E8" w:rsidRDefault="002164E8" w:rsidP="000925FB">
      <w:pPr>
        <w:spacing w:line="360" w:lineRule="auto"/>
        <w:rPr>
          <w:rFonts w:ascii="Fibel Nord" w:hAnsi="Fibel Nord"/>
          <w:sz w:val="28"/>
          <w:szCs w:val="28"/>
        </w:rPr>
      </w:pPr>
      <w:r w:rsidRPr="00617E6C">
        <w:rPr>
          <w:rFonts w:ascii="Arial" w:hAnsi="Arial" w:cs="Arial"/>
        </w:rPr>
        <w:t>____________________________________</w:t>
      </w:r>
      <w:r>
        <w:rPr>
          <w:rFonts w:ascii="Arial" w:hAnsi="Arial" w:cs="Arial"/>
        </w:rPr>
        <w:t>__________</w:t>
      </w:r>
      <w:r w:rsidRPr="00617E6C">
        <w:rPr>
          <w:rFonts w:ascii="Arial" w:hAnsi="Arial" w:cs="Arial"/>
        </w:rPr>
        <w:t>_____________________</w:t>
      </w:r>
    </w:p>
    <w:p w14:paraId="648D7AB8" w14:textId="77777777" w:rsidR="002164E8" w:rsidRDefault="002164E8"/>
    <w:p w14:paraId="22A9C880" w14:textId="77777777" w:rsidR="002164E8" w:rsidRDefault="002164E8" w:rsidP="00B52E51">
      <w:pPr>
        <w:rPr>
          <w:rFonts w:ascii="Fibel Nord" w:hAnsi="Fibel Nord"/>
          <w:sz w:val="28"/>
          <w:szCs w:val="28"/>
        </w:rPr>
      </w:pPr>
      <w:r>
        <w:rPr>
          <w:rFonts w:ascii="Fibel Nord" w:hAnsi="Fibel Nord"/>
          <w:sz w:val="28"/>
          <w:szCs w:val="28"/>
        </w:rPr>
        <w:br w:type="page"/>
      </w:r>
    </w:p>
    <w:p w14:paraId="7C7BA6F3" w14:textId="607D7BFC" w:rsidR="002164E8" w:rsidRPr="00B75FAA" w:rsidRDefault="000844E2" w:rsidP="002164E8">
      <w:pPr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/>
          <w:noProof/>
          <w:sz w:val="40"/>
          <w:szCs w:val="40"/>
        </w:rPr>
        <w:lastRenderedPageBreak/>
        <w:pict w14:anchorId="71B12DAC">
          <v:shape id="_x0000_s1111" type="#_x0000_t202" style="position:absolute;margin-left:-18pt;margin-top:-58.75pt;width:327.6pt;height:53pt;z-index:251694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" fillcolor="white [3201]" strokecolor="black [3213]" strokeweight=".25pt">
            <v:textbox style="mso-next-textbox:#_x0000_s1111">
              <w:txbxContent>
                <w:p w14:paraId="2B72A7CF" w14:textId="77777777" w:rsidR="002164E8" w:rsidRPr="00585A25" w:rsidRDefault="002164E8" w:rsidP="00B75FAA">
                  <w:pPr>
                    <w:rPr>
                      <w:rFonts w:ascii="Fibel Nord" w:hAnsi="Fibel Nord"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Fibel Nord" w:hAnsi="Fibel Nord"/>
                      <w:sz w:val="40"/>
                      <w:szCs w:val="40"/>
                    </w:rPr>
                    <w:t>Thema Deutschland und Europa</w:t>
                  </w:r>
                </w:p>
              </w:txbxContent>
            </v:textbox>
          </v:shape>
        </w:pict>
      </w:r>
      <w:r>
        <w:rPr>
          <w:rFonts w:ascii="Fibel Nord" w:hAnsi="Fibel Nord"/>
          <w:noProof/>
          <w:sz w:val="40"/>
          <w:szCs w:val="40"/>
        </w:rPr>
        <w:pict w14:anchorId="44D670C6">
          <v:shape id="_x0000_s1113" type="#_x0000_t202" style="position:absolute;margin-left:309.6pt;margin-top:19.1pt;width:122.1pt;height:53pt;z-index:251696640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" fillcolor="white [3201]" strokecolor="black [3213]" strokeweight=".25pt">
            <v:textbox style="mso-next-textbox:#_x0000_s1113">
              <w:txbxContent>
                <w:p w14:paraId="6962F2B1" w14:textId="77777777" w:rsidR="002164E8" w:rsidRPr="002516A7" w:rsidRDefault="002164E8" w:rsidP="00B75FAA">
                  <w:pPr>
                    <w:rPr>
                      <w:rFonts w:ascii="Fibel Nord" w:hAnsi="Fibel Nord"/>
                      <w:sz w:val="32"/>
                      <w:szCs w:val="32"/>
                    </w:rPr>
                  </w:pPr>
                  <w:r w:rsidRPr="002516A7">
                    <w:rPr>
                      <w:rFonts w:ascii="Fibel Nord" w:hAnsi="Fibel Nord"/>
                      <w:sz w:val="32"/>
                      <w:szCs w:val="32"/>
                    </w:rPr>
                    <w:t>Modul 2</w:t>
                  </w:r>
                </w:p>
                <w:p w14:paraId="140553F5" w14:textId="77777777" w:rsidR="002164E8" w:rsidRPr="002516A7" w:rsidRDefault="002164E8" w:rsidP="00B75FAA">
                  <w:pPr>
                    <w:rPr>
                      <w:rFonts w:ascii="Fibel Nord" w:hAnsi="Fibel Nord"/>
                      <w:sz w:val="32"/>
                      <w:szCs w:val="32"/>
                    </w:rPr>
                  </w:pPr>
                  <w:r w:rsidRPr="002516A7">
                    <w:rPr>
                      <w:rFonts w:ascii="Fibel Nord" w:hAnsi="Fibel Nord"/>
                      <w:sz w:val="32"/>
                      <w:szCs w:val="32"/>
                    </w:rPr>
                    <w:t>AB Nr.</w:t>
                  </w:r>
                  <w:r>
                    <w:rPr>
                      <w:rFonts w:ascii="Fibel Nord" w:hAnsi="Fibel Nord"/>
                      <w:sz w:val="32"/>
                      <w:szCs w:val="32"/>
                    </w:rPr>
                    <w:t>2</w:t>
                  </w:r>
                </w:p>
              </w:txbxContent>
            </v:textbox>
            <w10:wrap anchory="page"/>
          </v:shape>
        </w:pict>
      </w:r>
    </w:p>
    <w:tbl>
      <w:tblPr>
        <w:tblW w:w="0" w:type="auto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6"/>
        <w:gridCol w:w="3107"/>
      </w:tblGrid>
      <w:tr w:rsidR="002164E8" w:rsidRPr="00B75FAA" w14:paraId="32D31DA2" w14:textId="77777777" w:rsidTr="00E021A8">
        <w:trPr>
          <w:trHeight w:val="300"/>
        </w:trPr>
        <w:tc>
          <w:tcPr>
            <w:tcW w:w="7088" w:type="dxa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C0B795" w14:textId="77777777" w:rsidR="002164E8" w:rsidRPr="00B75FAA" w:rsidRDefault="002164E8" w:rsidP="00B75FA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lang w:eastAsia="de-DE"/>
              </w:rPr>
            </w:pPr>
            <w:r w:rsidRPr="00B75FAA">
              <w:rPr>
                <w:rFonts w:ascii="Fibel Nord" w:eastAsia="Times New Roman" w:hAnsi="Fibel Nord" w:cs="Times New Roman"/>
                <w:b/>
                <w:bCs/>
                <w:color w:val="000000"/>
                <w:sz w:val="32"/>
                <w:lang w:eastAsia="de-DE"/>
              </w:rPr>
              <w:t>Deutschlandkarte - politisch</w:t>
            </w:r>
          </w:p>
        </w:tc>
        <w:tc>
          <w:tcPr>
            <w:tcW w:w="3200" w:type="dxa"/>
            <w:vMerge w:val="restart"/>
            <w:tcBorders>
              <w:lef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4F99FC" w14:textId="77777777" w:rsidR="002164E8" w:rsidRPr="00B75FAA" w:rsidRDefault="000844E2" w:rsidP="00B75F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de-DE"/>
              </w:rPr>
              <w:pict w14:anchorId="35322635">
                <v:shape id="_x0000_s1114" type="#_x0000_t202" style="position:absolute;margin-left:-2.4pt;margin-top:-3.5pt;width:142.3pt;height:186.9pt;z-index:251697664;mso-position-horizontal-relative:text;mso-position-vertical-relative:text;mso-width-relative:margin;mso-height-relative:margin">
                  <v:textbox style="mso-next-textbox:#_x0000_s1114">
                    <w:txbxContent>
                      <w:p w14:paraId="689C86D0" w14:textId="77777777" w:rsidR="002164E8" w:rsidRDefault="002164E8" w:rsidP="00B75FAA">
                        <w:pPr>
                          <w:jc w:val="center"/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57ECD8DD" wp14:editId="3448876E">
                              <wp:extent cx="1561100" cy="2240280"/>
                              <wp:effectExtent l="0" t="0" r="0" b="0"/>
                              <wp:docPr id="74" name="Bild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9080" cy="22517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2164E8" w:rsidRPr="00B75FAA" w14:paraId="46D98816" w14:textId="77777777" w:rsidTr="00C15227">
        <w:trPr>
          <w:trHeight w:val="2202"/>
        </w:trPr>
        <w:tc>
          <w:tcPr>
            <w:tcW w:w="7088" w:type="dxa"/>
            <w:tcBorders>
              <w:top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869FE4" w14:textId="6AD97122" w:rsidR="002164E8" w:rsidRDefault="002164E8" w:rsidP="00B75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32D60569" w14:textId="77777777" w:rsidR="00B6433B" w:rsidRPr="00B75FAA" w:rsidRDefault="00B6433B" w:rsidP="00B75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6DB0C75D" w14:textId="77777777" w:rsidR="002164E8" w:rsidRPr="00B75FAA" w:rsidRDefault="002164E8" w:rsidP="00B75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31DD3D50" w14:textId="77777777" w:rsidR="002164E8" w:rsidRPr="00B75FAA" w:rsidRDefault="002164E8" w:rsidP="00B75FAA">
            <w:pPr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  <w:r w:rsidRPr="00B75FAA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>Das brauchst du:</w:t>
            </w:r>
          </w:p>
          <w:p w14:paraId="0F85E9BA" w14:textId="77777777" w:rsidR="002164E8" w:rsidRPr="00DE2D9C" w:rsidRDefault="002164E8" w:rsidP="002164E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  <w:r w:rsidRPr="00DE2D9C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>die Deutschlandkarte - politisch (digital oder im Original)</w:t>
            </w:r>
          </w:p>
          <w:p w14:paraId="1F6438DF" w14:textId="77777777" w:rsidR="002164E8" w:rsidRPr="00B75FAA" w:rsidRDefault="002164E8" w:rsidP="00B75FAA">
            <w:pPr>
              <w:spacing w:after="0" w:line="240" w:lineRule="auto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62E6949B" w14:textId="77777777" w:rsidR="002164E8" w:rsidRPr="00B75FAA" w:rsidRDefault="000844E2" w:rsidP="00B75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  <w:r>
              <w:rPr>
                <w:rFonts w:ascii="Fibel Nord" w:hAnsi="Fibel Nord" w:cs="Fibel Nord"/>
                <w:b/>
                <w:bCs/>
                <w:i/>
                <w:iCs/>
                <w:noProof/>
                <w:color w:val="E6000E"/>
                <w:sz w:val="32"/>
                <w:szCs w:val="32"/>
                <w:lang w:eastAsia="de-DE"/>
              </w:rPr>
              <w:pict w14:anchorId="5FF08982">
                <v:shape id="_x0000_s1112" type="#_x0000_t202" style="position:absolute;margin-left:35.75pt;margin-top:6.15pt;width:67.45pt;height:26.4pt;z-index:251695616;mso-width-relative:margin;mso-height-relative:margin" stroked="f">
                  <v:textbox style="mso-next-textbox:#_x0000_s1112">
                    <w:txbxContent>
                      <w:p w14:paraId="5D804513" w14:textId="77777777" w:rsidR="002164E8" w:rsidRPr="00682502" w:rsidRDefault="002164E8" w:rsidP="00B75FAA">
                        <w:pPr>
                          <w:rPr>
                            <w:b/>
                            <w:color w:val="4472C4" w:themeColor="accent1"/>
                          </w:rPr>
                        </w:pPr>
                        <w:r w:rsidRPr="00682502">
                          <w:rPr>
                            <w:b/>
                            <w:color w:val="4472C4" w:themeColor="accent1"/>
                          </w:rPr>
                          <w:t>Donau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Fibel Nord" w:hAnsi="Fibel Nord" w:cs="Fibel Nord"/>
                <w:b/>
                <w:bCs/>
                <w:i/>
                <w:iCs/>
                <w:noProof/>
                <w:color w:val="E6000E"/>
                <w:sz w:val="32"/>
                <w:szCs w:val="32"/>
                <w:lang w:eastAsia="de-DE"/>
              </w:rPr>
              <w:pict w14:anchorId="29D81A4B">
                <v:shape id="_x0000_s1119" type="#_x0000_t202" style="position:absolute;margin-left:260.55pt;margin-top:2.55pt;width:78pt;height:26.4pt;z-index:251702784;mso-width-relative:margin;mso-height-relative:margin" stroked="f">
                  <v:textbox style="mso-next-textbox:#_x0000_s1119">
                    <w:txbxContent>
                      <w:p w14:paraId="1CE6D9FF" w14:textId="77777777" w:rsidR="002164E8" w:rsidRPr="00682502" w:rsidRDefault="002164E8" w:rsidP="00B75FA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Regensburg</w:t>
                        </w:r>
                      </w:p>
                    </w:txbxContent>
                  </v:textbox>
                </v:shape>
              </w:pict>
            </w:r>
          </w:p>
          <w:p w14:paraId="42DFF718" w14:textId="77777777" w:rsidR="002164E8" w:rsidRPr="00B75FAA" w:rsidRDefault="000844E2" w:rsidP="00B75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08080" w:themeColor="background1" w:themeShade="80"/>
                <w:sz w:val="18"/>
                <w:szCs w:val="18"/>
                <w:lang w:eastAsia="de-DE"/>
              </w:rPr>
              <w:pict w14:anchorId="62756F75">
                <v:oval id="_x0000_s1116" style="position:absolute;margin-left:160.3pt;margin-top:.55pt;width:9pt;height:7.15pt;z-index:251699712" fillcolor="red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808080" w:themeColor="background1" w:themeShade="80"/>
                <w:sz w:val="18"/>
                <w:szCs w:val="18"/>
                <w:lang w:eastAsia="de-DE"/>
              </w:rPr>
              <w:pict w14:anchorId="4E41CEE5">
                <v:shape id="_x0000_s1115" style="position:absolute;margin-left:-3.8pt;margin-top:.55pt;width:478.8pt;height:94.95pt;z-index:251698688" coordsize="9576,1899" path="m,1512hdc66,1521,126,1537,192,1548v44,-56,100,-104,132,-168c344,1340,364,1300,384,1260v8,-16,24,-48,24,-48c404,1180,396,1148,396,1116v,-16,-4,48,12,48c426,1164,424,1132,432,1116v18,-158,-15,-105,84,-72c536,1040,563,1047,576,1032v38,-44,-22,-84,48,-96c679,926,736,928,792,924v4,-28,4,-57,12,-84c808,826,824,818,828,804v29,-95,-8,-143,84,-204c949,526,926,567,984,480v7,-11,25,-6,36,-12c1134,411,1203,398,1332,384v196,-49,400,-93,588,-168c2004,132,2072,154,2196,144v225,-45,376,-30,648,-36c2877,100,2906,77,2940,72v95,-15,193,-10,288,-24c3317,35,3393,15,3480,v265,7,444,12,684,60c4237,109,4330,106,4416,120v129,20,258,38,384,72c4880,214,4951,257,5028,288v23,9,47,18,72,24c5116,316,5133,318,5148,324v45,17,87,43,132,60c5373,419,5473,436,5568,468v56,19,78,66,132,84c5712,564,5721,580,5736,588v64,37,32,-16,84,36c5909,713,5807,639,5892,696v59,89,162,138,252,192c6181,910,6216,936,6252,960v12,8,36,24,36,24c6331,1048,6302,1010,6384,1092v13,13,15,33,24,48c6423,1165,6440,1188,6456,1212v48,71,-1,59,48,108c6514,1330,6529,1335,6540,1344v36,30,70,69,108,96c6674,1459,6706,1469,6732,1488v67,48,124,100,204,120c6982,1654,7003,1655,7068,1668v131,66,288,45,432,60c7838,1764,8180,1779,8520,1800v141,20,278,37,420,48c9144,1899,9370,1884,9576,1884e" filled="f" strokecolor="#0070c0" strokeweight="2.25pt">
                  <v:path arrowok="t"/>
                </v:shape>
              </w:pict>
            </w:r>
          </w:p>
          <w:p w14:paraId="25172611" w14:textId="77777777" w:rsidR="002164E8" w:rsidRPr="00B75FAA" w:rsidRDefault="000844E2" w:rsidP="00B75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  <w:r>
              <w:rPr>
                <w:rFonts w:ascii="Fibel Nord" w:hAnsi="Fibel Nord"/>
                <w:noProof/>
                <w:sz w:val="28"/>
                <w:szCs w:val="28"/>
              </w:rPr>
              <w:pict w14:anchorId="4DAAF68A">
                <v:shape id="_x0000_s1118" type="#_x0000_t202" style="position:absolute;margin-left:132.95pt;margin-top:-.6pt;width:67.45pt;height:26.4pt;z-index:251701760;mso-width-relative:margin;mso-height-relative:margin" stroked="f">
                  <v:textbox style="mso-next-textbox:#_x0000_s1118">
                    <w:txbxContent>
                      <w:p w14:paraId="5F45DB49" w14:textId="77777777" w:rsidR="002164E8" w:rsidRPr="00682502" w:rsidRDefault="002164E8" w:rsidP="00B75FAA">
                        <w:pPr>
                          <w:rPr>
                            <w:b/>
                          </w:rPr>
                        </w:pPr>
                        <w:r w:rsidRPr="00682502">
                          <w:rPr>
                            <w:b/>
                          </w:rPr>
                          <w:t>Ingolstadt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808080" w:themeColor="background1" w:themeShade="80"/>
                <w:sz w:val="18"/>
                <w:szCs w:val="18"/>
                <w:lang w:eastAsia="de-DE"/>
              </w:rPr>
              <w:pict w14:anchorId="32C0F3AF">
                <v:oval id="_x0000_s1117" style="position:absolute;margin-left:265.3pt;margin-top:4.8pt;width:7.15pt;height:7.8pt;z-index:251700736" fillcolor="red">
                  <v:textbox style="mso-next-textbox:#_x0000_s1117">
                    <w:txbxContent>
                      <w:p w14:paraId="15FA5C95" w14:textId="77777777" w:rsidR="002164E8" w:rsidRDefault="002164E8" w:rsidP="00B75FAA"/>
                    </w:txbxContent>
                  </v:textbox>
                </v:oval>
              </w:pict>
            </w:r>
          </w:p>
        </w:tc>
        <w:tc>
          <w:tcPr>
            <w:tcW w:w="3200" w:type="dxa"/>
            <w:vMerge/>
            <w:tcBorders>
              <w:left w:val="nil"/>
            </w:tcBorders>
            <w:vAlign w:val="center"/>
            <w:hideMark/>
          </w:tcPr>
          <w:p w14:paraId="041C258F" w14:textId="77777777" w:rsidR="002164E8" w:rsidRPr="00B75FAA" w:rsidRDefault="002164E8" w:rsidP="00B75F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</w:tbl>
    <w:p w14:paraId="2246831E" w14:textId="77777777" w:rsidR="002164E8" w:rsidRPr="00B75FAA" w:rsidRDefault="002164E8" w:rsidP="00B75FAA">
      <w:pPr>
        <w:rPr>
          <w:rFonts w:ascii="Fibel Nord" w:hAnsi="Fibel Nord"/>
          <w:sz w:val="28"/>
          <w:szCs w:val="28"/>
        </w:rPr>
      </w:pPr>
    </w:p>
    <w:p w14:paraId="0620E88C" w14:textId="77777777" w:rsidR="002164E8" w:rsidRPr="00B75FAA" w:rsidRDefault="002164E8" w:rsidP="00B75FAA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</w:p>
    <w:p w14:paraId="378603C0" w14:textId="77777777" w:rsidR="002164E8" w:rsidRPr="00B75FAA" w:rsidRDefault="002164E8" w:rsidP="00B75FAA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5"/>
      </w:tblGrid>
      <w:tr w:rsidR="002164E8" w:rsidRPr="00B75FAA" w14:paraId="68467ED3" w14:textId="77777777" w:rsidTr="00B52E51">
        <w:trPr>
          <w:trHeight w:val="291"/>
        </w:trPr>
        <w:tc>
          <w:tcPr>
            <w:tcW w:w="10065" w:type="dxa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4A9BC4" w14:textId="77777777" w:rsidR="002164E8" w:rsidRPr="00B52E51" w:rsidRDefault="002164E8" w:rsidP="00B75FAA">
            <w:pPr>
              <w:spacing w:after="0" w:line="240" w:lineRule="auto"/>
              <w:rPr>
                <w:rFonts w:ascii="Fibel Nord" w:eastAsia="Times New Roman" w:hAnsi="Fibel Nord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B75FAA">
              <w:rPr>
                <w:rFonts w:ascii="Fibel Nord" w:eastAsia="Times New Roman" w:hAnsi="Fibel Nord" w:cs="Times New Roman"/>
                <w:b/>
                <w:bCs/>
                <w:color w:val="000000"/>
                <w:sz w:val="32"/>
                <w:szCs w:val="32"/>
                <w:lang w:eastAsia="de-DE"/>
              </w:rPr>
              <w:t>Bundesländer - Große Flüsse</w:t>
            </w:r>
          </w:p>
        </w:tc>
      </w:tr>
      <w:tr w:rsidR="002164E8" w:rsidRPr="00B75FAA" w14:paraId="03059BF7" w14:textId="77777777" w:rsidTr="00D97200">
        <w:trPr>
          <w:trHeight w:val="949"/>
        </w:trPr>
        <w:tc>
          <w:tcPr>
            <w:tcW w:w="10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7C4F92" w14:textId="77777777" w:rsidR="002164E8" w:rsidRPr="00B75FAA" w:rsidRDefault="002164E8" w:rsidP="00D972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 w:rsidRPr="007A2DB2">
              <w:rPr>
                <w:rFonts w:ascii="Fibel Nord" w:eastAsia="Times New Roman" w:hAnsi="Fibel Nord" w:cs="Times New Roman"/>
                <w:noProof/>
                <w:color w:val="000000"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86400" behindDoc="1" locked="0" layoutInCell="1" allowOverlap="1" wp14:anchorId="4875A1FB" wp14:editId="63D3F059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-15240</wp:posOffset>
                  </wp:positionV>
                  <wp:extent cx="360000" cy="360000"/>
                  <wp:effectExtent l="0" t="0" r="0" b="0"/>
                  <wp:wrapTight wrapText="bothSides">
                    <wp:wrapPolygon edited="0">
                      <wp:start x="0" y="0"/>
                      <wp:lineTo x="0" y="20608"/>
                      <wp:lineTo x="20608" y="20608"/>
                      <wp:lineTo x="20608" y="0"/>
                      <wp:lineTo x="0" y="0"/>
                    </wp:wrapPolygon>
                  </wp:wrapTight>
                  <wp:docPr id="2" name="Grafik 2" descr="C:\Users\Weber\AppData\Local\Microsoft\Windows\INetCache\Content.Word\Info_Mer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eber\AppData\Local\Microsoft\Windows\INetCache\Content.Word\Info_Mer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2DB2">
              <w:rPr>
                <w:rFonts w:ascii="Fibel Nord" w:eastAsia="Times New Roman" w:hAnsi="Fibel Nord" w:cs="Times New Roman"/>
                <w:color w:val="000000"/>
                <w:sz w:val="28"/>
                <w:szCs w:val="28"/>
                <w:lang w:eastAsia="de-DE"/>
              </w:rPr>
              <w:t>Es gibt einige bedeutende, große Flüsse, die durch Deutschland fließen. Auf ihnen fahren große Schiffe, die Waren transportieren.</w:t>
            </w:r>
            <w:r>
              <w:rPr>
                <w:rFonts w:ascii="Fibel Nord" w:eastAsia="Times New Roman" w:hAnsi="Fibel Nord" w:cs="Times New Roman"/>
                <w:color w:val="000000"/>
                <w:sz w:val="28"/>
                <w:szCs w:val="28"/>
                <w:lang w:eastAsia="de-DE"/>
              </w:rPr>
              <w:t xml:space="preserve"> </w:t>
            </w:r>
            <w:r w:rsidRPr="007A2DB2">
              <w:rPr>
                <w:rFonts w:ascii="Fibel Nord" w:eastAsia="Times New Roman" w:hAnsi="Fibel Nord" w:cs="Times New Roman"/>
                <w:color w:val="000000"/>
                <w:sz w:val="28"/>
                <w:szCs w:val="28"/>
                <w:lang w:eastAsia="de-DE"/>
              </w:rPr>
              <w:t>Einige große Flüsse in Deutschland: Der Rhein, die Donau, die Elbe, der Main, die Ruhr, die Mosel, die Ems, die Weser, die Leine, die Werra, ... und andere</w:t>
            </w:r>
          </w:p>
        </w:tc>
      </w:tr>
    </w:tbl>
    <w:p w14:paraId="093CF307" w14:textId="77777777" w:rsidR="002164E8" w:rsidRPr="00B75FAA" w:rsidRDefault="002164E8" w:rsidP="00B75FAA">
      <w:pPr>
        <w:rPr>
          <w:rFonts w:ascii="Fibel Nord" w:hAnsi="Fibel Nord"/>
          <w:sz w:val="18"/>
          <w:szCs w:val="18"/>
        </w:rPr>
      </w:pPr>
      <w:r w:rsidRPr="00B75FAA">
        <w:rPr>
          <w:rFonts w:ascii="Fibel Nord" w:hAnsi="Fibel Nord" w:cs="Fibel Nord"/>
          <w:b/>
          <w:bCs/>
          <w:i/>
          <w:iCs/>
          <w:noProof/>
          <w:color w:val="E6000E"/>
          <w:sz w:val="32"/>
          <w:szCs w:val="32"/>
          <w:lang w:eastAsia="de-DE"/>
        </w:rPr>
        <w:drawing>
          <wp:anchor distT="0" distB="0" distL="114300" distR="114300" simplePos="0" relativeHeight="251676160" behindDoc="1" locked="0" layoutInCell="1" allowOverlap="1" wp14:anchorId="54B88230" wp14:editId="45674EF1">
            <wp:simplePos x="0" y="0"/>
            <wp:positionH relativeFrom="column">
              <wp:posOffset>0</wp:posOffset>
            </wp:positionH>
            <wp:positionV relativeFrom="paragraph">
              <wp:posOffset>155575</wp:posOffset>
            </wp:positionV>
            <wp:extent cx="360000" cy="360000"/>
            <wp:effectExtent l="0" t="0" r="0" b="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69" name="Grafik 69" descr="C:\Users\Weber\AppData\Local\Microsoft\Windows\INetCache\Content.Word\S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ber\AppData\Local\Microsoft\Windows\INetCache\Content.Word\Such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4120A" w14:textId="77777777" w:rsidR="002164E8" w:rsidRPr="00B75FAA" w:rsidRDefault="002164E8" w:rsidP="00B75FAA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 w:rsidRPr="00B75FAA"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  <w:t xml:space="preserve"> Suche auf der Karte...</w:t>
      </w:r>
    </w:p>
    <w:p w14:paraId="0874C07A" w14:textId="77777777" w:rsidR="002164E8" w:rsidRPr="00B75FAA" w:rsidRDefault="002164E8" w:rsidP="00B75FAA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18"/>
          <w:szCs w:val="18"/>
        </w:rPr>
      </w:pPr>
      <w:r>
        <w:rPr>
          <w:rFonts w:ascii="Fibel Nord" w:hAnsi="Fibel Nord" w:cs="Fibel Nord"/>
          <w:bCs/>
          <w:iCs/>
          <w:noProof/>
          <w:sz w:val="28"/>
          <w:szCs w:val="28"/>
          <w:lang w:eastAsia="de-DE"/>
        </w:rPr>
        <w:drawing>
          <wp:anchor distT="0" distB="0" distL="114300" distR="114300" simplePos="0" relativeHeight="251677184" behindDoc="1" locked="0" layoutInCell="1" allowOverlap="1" wp14:anchorId="274C55C9" wp14:editId="3683B884">
            <wp:simplePos x="0" y="0"/>
            <wp:positionH relativeFrom="column">
              <wp:posOffset>3028950</wp:posOffset>
            </wp:positionH>
            <wp:positionV relativeFrom="paragraph">
              <wp:posOffset>78105</wp:posOffset>
            </wp:positionV>
            <wp:extent cx="360000" cy="350455"/>
            <wp:effectExtent l="0" t="0" r="0" b="0"/>
            <wp:wrapTight wrapText="bothSides">
              <wp:wrapPolygon edited="0">
                <wp:start x="0" y="0"/>
                <wp:lineTo x="0" y="19993"/>
                <wp:lineTo x="20608" y="19993"/>
                <wp:lineTo x="20608" y="0"/>
                <wp:lineTo x="0" y="0"/>
              </wp:wrapPolygon>
            </wp:wrapTight>
            <wp:docPr id="9" name="Grafik 9" descr="C:\Users\Weber\AppData\Local\Microsoft\Windows\INetCache\Content.Word\T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er\AppData\Local\Microsoft\Windows\INetCache\Content.Word\Tip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0000" cy="3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8AB0C" w14:textId="77777777" w:rsidR="002164E8" w:rsidRPr="00B75FAA" w:rsidRDefault="002164E8" w:rsidP="00B75FAA">
      <w:pPr>
        <w:autoSpaceDE w:val="0"/>
        <w:autoSpaceDN w:val="0"/>
        <w:adjustRightInd w:val="0"/>
        <w:spacing w:after="0" w:line="360" w:lineRule="auto"/>
        <w:rPr>
          <w:rFonts w:ascii="Fibel Nord" w:hAnsi="Fibel Nord" w:cs="Fibel Nord"/>
          <w:bCs/>
          <w:iCs/>
          <w:sz w:val="28"/>
          <w:szCs w:val="28"/>
        </w:rPr>
      </w:pPr>
      <w:r w:rsidRPr="00B75FAA">
        <w:rPr>
          <w:rFonts w:ascii="Fibel Nord" w:hAnsi="Fibel Nord" w:cs="Fibel Nord"/>
          <w:bCs/>
          <w:iCs/>
          <w:sz w:val="28"/>
          <w:szCs w:val="28"/>
        </w:rPr>
        <w:t xml:space="preserve">... die </w:t>
      </w:r>
      <w:r>
        <w:rPr>
          <w:rFonts w:ascii="Fibel Nord" w:hAnsi="Fibel Nord" w:cs="Fibel Nord"/>
          <w:bCs/>
          <w:iCs/>
          <w:sz w:val="28"/>
          <w:szCs w:val="28"/>
        </w:rPr>
        <w:t>Elbe</w:t>
      </w:r>
      <w:r w:rsidRPr="00B75FAA">
        <w:rPr>
          <w:rFonts w:ascii="Fibel Nord" w:hAnsi="Fibel Nord" w:cs="Fibel Nord"/>
          <w:bCs/>
          <w:iCs/>
          <w:sz w:val="28"/>
          <w:szCs w:val="28"/>
        </w:rPr>
        <w:t xml:space="preserve">. Durch welche Bundesländer fließt </w:t>
      </w:r>
      <w:r w:rsidRPr="00B75FAA">
        <w:rPr>
          <w:rFonts w:ascii="Fibel Nord" w:hAnsi="Fibel Nord" w:cs="Fibel Nord"/>
          <w:b/>
          <w:bCs/>
          <w:iCs/>
          <w:sz w:val="28"/>
          <w:szCs w:val="28"/>
        </w:rPr>
        <w:t>die Elbe</w:t>
      </w:r>
      <w:r>
        <w:rPr>
          <w:rFonts w:ascii="Fibel Nord" w:hAnsi="Fibel Nord" w:cs="Fibel Nord"/>
          <w:bCs/>
          <w:iCs/>
          <w:sz w:val="28"/>
          <w:szCs w:val="28"/>
        </w:rPr>
        <w:t>?</w:t>
      </w:r>
      <w:r w:rsidRPr="00B75FAA">
        <w:rPr>
          <w:rFonts w:ascii="Fibel Nord" w:hAnsi="Fibel Nord" w:cs="Fibel Nord"/>
          <w:bCs/>
          <w:iCs/>
          <w:sz w:val="28"/>
          <w:szCs w:val="28"/>
        </w:rPr>
        <w:t xml:space="preserve">  </w:t>
      </w:r>
      <w:r w:rsidRPr="00B75FAA">
        <w:rPr>
          <w:rFonts w:ascii="Fibel Nord" w:hAnsi="Fibel Nord" w:cs="Fibel Nord"/>
          <w:b/>
          <w:bCs/>
          <w:iCs/>
          <w:sz w:val="28"/>
          <w:szCs w:val="28"/>
        </w:rPr>
        <w:t>Tipp</w:t>
      </w:r>
      <w:r w:rsidRPr="00B75FAA">
        <w:rPr>
          <w:rFonts w:ascii="Fibel Nord" w:hAnsi="Fibel Nord" w:cs="Fibel Nord"/>
          <w:bCs/>
          <w:iCs/>
          <w:sz w:val="28"/>
          <w:szCs w:val="28"/>
        </w:rPr>
        <w:t xml:space="preserve">: </w:t>
      </w:r>
      <w:r>
        <w:rPr>
          <w:rFonts w:ascii="Fibel Nord" w:hAnsi="Fibel Nord" w:cs="Fibel Nord"/>
          <w:bCs/>
          <w:iCs/>
          <w:sz w:val="28"/>
          <w:szCs w:val="28"/>
        </w:rPr>
        <w:t>D</w:t>
      </w:r>
      <w:r w:rsidRPr="00B75FAA">
        <w:rPr>
          <w:rFonts w:ascii="Fibel Nord" w:hAnsi="Fibel Nord" w:cs="Fibel Nord"/>
          <w:bCs/>
          <w:iCs/>
          <w:sz w:val="28"/>
          <w:szCs w:val="28"/>
        </w:rPr>
        <w:t>ie Elbe fließt in die Nordsee</w:t>
      </w:r>
      <w:r>
        <w:rPr>
          <w:rFonts w:ascii="Fibel Nord" w:hAnsi="Fibel Nord" w:cs="Fibel Nord"/>
          <w:bCs/>
          <w:iCs/>
          <w:sz w:val="28"/>
          <w:szCs w:val="28"/>
        </w:rPr>
        <w:t>.</w:t>
      </w:r>
    </w:p>
    <w:p w14:paraId="21969AB3" w14:textId="77777777" w:rsidR="002164E8" w:rsidRPr="00870D4E" w:rsidRDefault="002164E8" w:rsidP="00B75F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iCs/>
          <w:color w:val="808080" w:themeColor="background1" w:themeShade="80"/>
          <w:sz w:val="2"/>
          <w:szCs w:val="2"/>
        </w:rPr>
      </w:pPr>
    </w:p>
    <w:p w14:paraId="29B97890" w14:textId="77777777" w:rsidR="002164E8" w:rsidRPr="00C15227" w:rsidRDefault="002164E8" w:rsidP="00B75F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iCs/>
          <w:color w:val="808080" w:themeColor="background1" w:themeShade="80"/>
        </w:rPr>
      </w:pPr>
      <w:r w:rsidRPr="00C15227">
        <w:rPr>
          <w:rFonts w:ascii="Arial" w:hAnsi="Arial" w:cs="Arial"/>
          <w:bCs/>
          <w:iCs/>
          <w:color w:val="808080" w:themeColor="background1" w:themeShade="80"/>
        </w:rPr>
        <w:t>_____________________________________________________</w:t>
      </w:r>
      <w:r>
        <w:rPr>
          <w:rFonts w:ascii="Arial" w:hAnsi="Arial" w:cs="Arial"/>
          <w:bCs/>
          <w:iCs/>
          <w:color w:val="808080" w:themeColor="background1" w:themeShade="80"/>
        </w:rPr>
        <w:t>__________</w:t>
      </w:r>
      <w:r w:rsidRPr="00C15227">
        <w:rPr>
          <w:rFonts w:ascii="Arial" w:hAnsi="Arial" w:cs="Arial"/>
          <w:bCs/>
          <w:iCs/>
          <w:color w:val="808080" w:themeColor="background1" w:themeShade="80"/>
        </w:rPr>
        <w:t>______</w:t>
      </w:r>
    </w:p>
    <w:p w14:paraId="4B52FD6C" w14:textId="77777777" w:rsidR="002164E8" w:rsidRPr="00B75FAA" w:rsidRDefault="002164E8" w:rsidP="00B75FAA">
      <w:pPr>
        <w:spacing w:line="360" w:lineRule="auto"/>
        <w:rPr>
          <w:rFonts w:ascii="Fibel Nord" w:hAnsi="Fibel Nord"/>
          <w:sz w:val="16"/>
          <w:szCs w:val="16"/>
        </w:rPr>
      </w:pPr>
      <w:r>
        <w:rPr>
          <w:rFonts w:ascii="Fibel Nord" w:hAnsi="Fibel Nord" w:cs="Fibel Nord"/>
          <w:bCs/>
          <w:iCs/>
          <w:noProof/>
          <w:sz w:val="28"/>
          <w:szCs w:val="28"/>
          <w:lang w:eastAsia="de-DE"/>
        </w:rPr>
        <w:drawing>
          <wp:anchor distT="0" distB="0" distL="114300" distR="114300" simplePos="0" relativeHeight="251678208" behindDoc="1" locked="0" layoutInCell="1" allowOverlap="1" wp14:anchorId="764A7824" wp14:editId="21EFF544">
            <wp:simplePos x="0" y="0"/>
            <wp:positionH relativeFrom="column">
              <wp:posOffset>3596640</wp:posOffset>
            </wp:positionH>
            <wp:positionV relativeFrom="paragraph">
              <wp:posOffset>117475</wp:posOffset>
            </wp:positionV>
            <wp:extent cx="360000" cy="350455"/>
            <wp:effectExtent l="0" t="0" r="0" b="0"/>
            <wp:wrapTight wrapText="bothSides">
              <wp:wrapPolygon edited="0">
                <wp:start x="0" y="0"/>
                <wp:lineTo x="0" y="19993"/>
                <wp:lineTo x="20608" y="19993"/>
                <wp:lineTo x="20608" y="0"/>
                <wp:lineTo x="0" y="0"/>
              </wp:wrapPolygon>
            </wp:wrapTight>
            <wp:docPr id="70" name="Grafik 70" descr="C:\Users\Weber\AppData\Local\Microsoft\Windows\INetCache\Content.Word\T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er\AppData\Local\Microsoft\Windows\INetCache\Content.Word\Tip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0000" cy="3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0F6E8" w14:textId="77777777" w:rsidR="002164E8" w:rsidRDefault="002164E8" w:rsidP="00C15227">
      <w:pPr>
        <w:autoSpaceDE w:val="0"/>
        <w:autoSpaceDN w:val="0"/>
        <w:adjustRightInd w:val="0"/>
        <w:spacing w:after="0" w:line="360" w:lineRule="auto"/>
        <w:rPr>
          <w:rFonts w:ascii="Fibel Nord" w:hAnsi="Fibel Nord"/>
          <w:sz w:val="28"/>
          <w:szCs w:val="28"/>
        </w:rPr>
      </w:pPr>
      <w:r w:rsidRPr="00B75FAA">
        <w:rPr>
          <w:rFonts w:ascii="Fibel Nord" w:hAnsi="Fibel Nord"/>
          <w:sz w:val="28"/>
          <w:szCs w:val="28"/>
        </w:rPr>
        <w:t>... welche großen Flüsse durch Nordrhein-Westfalen fließen</w:t>
      </w:r>
      <w:r>
        <w:rPr>
          <w:rFonts w:ascii="Fibel Nord" w:hAnsi="Fibel Nord"/>
          <w:sz w:val="28"/>
          <w:szCs w:val="28"/>
        </w:rPr>
        <w:t xml:space="preserve">. </w:t>
      </w:r>
      <w:r w:rsidRPr="00B75FAA">
        <w:rPr>
          <w:rFonts w:ascii="Fibel Nord" w:hAnsi="Fibel Nord"/>
          <w:b/>
          <w:sz w:val="28"/>
          <w:szCs w:val="28"/>
        </w:rPr>
        <w:t>Tipp</w:t>
      </w:r>
      <w:r w:rsidRPr="00B75FAA">
        <w:rPr>
          <w:rFonts w:ascii="Fibel Nord" w:hAnsi="Fibel Nord"/>
          <w:sz w:val="28"/>
          <w:szCs w:val="28"/>
        </w:rPr>
        <w:t xml:space="preserve">: </w:t>
      </w:r>
      <w:r w:rsidRPr="00B75FAA">
        <w:rPr>
          <w:rFonts w:ascii="Fibel Nord" w:hAnsi="Fibel Nord"/>
          <w:sz w:val="22"/>
          <w:szCs w:val="22"/>
        </w:rPr>
        <w:t>Die Flüsse findest du auch im Kasten oben</w:t>
      </w:r>
      <w:r>
        <w:rPr>
          <w:rFonts w:ascii="Fibel Nord" w:hAnsi="Fibel Nord"/>
          <w:sz w:val="28"/>
          <w:szCs w:val="28"/>
        </w:rPr>
        <w:t>.</w:t>
      </w:r>
      <w:r w:rsidRPr="00B75FAA">
        <w:rPr>
          <w:rFonts w:ascii="Fibel Nord" w:hAnsi="Fibel Nord"/>
          <w:sz w:val="28"/>
          <w:szCs w:val="28"/>
        </w:rPr>
        <w:t xml:space="preserve"> </w:t>
      </w:r>
    </w:p>
    <w:p w14:paraId="709CFC31" w14:textId="77777777" w:rsidR="002164E8" w:rsidRPr="00870D4E" w:rsidRDefault="002164E8" w:rsidP="00C15227">
      <w:pPr>
        <w:autoSpaceDE w:val="0"/>
        <w:autoSpaceDN w:val="0"/>
        <w:adjustRightInd w:val="0"/>
        <w:spacing w:after="0" w:line="360" w:lineRule="auto"/>
        <w:rPr>
          <w:rFonts w:ascii="Fibel Nord" w:hAnsi="Fibel Nord"/>
          <w:sz w:val="8"/>
          <w:szCs w:val="8"/>
        </w:rPr>
      </w:pPr>
    </w:p>
    <w:p w14:paraId="5183E2CE" w14:textId="77777777" w:rsidR="002164E8" w:rsidRPr="00C15227" w:rsidRDefault="002164E8" w:rsidP="00C1522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iCs/>
          <w:color w:val="808080" w:themeColor="background1" w:themeShade="80"/>
        </w:rPr>
      </w:pPr>
      <w:r w:rsidRPr="00C15227">
        <w:rPr>
          <w:rFonts w:ascii="Arial" w:hAnsi="Arial" w:cs="Arial"/>
          <w:bCs/>
          <w:iCs/>
          <w:color w:val="808080" w:themeColor="background1" w:themeShade="80"/>
        </w:rPr>
        <w:t>_____________________________________________________</w:t>
      </w:r>
      <w:r>
        <w:rPr>
          <w:rFonts w:ascii="Arial" w:hAnsi="Arial" w:cs="Arial"/>
          <w:bCs/>
          <w:iCs/>
          <w:color w:val="808080" w:themeColor="background1" w:themeShade="80"/>
        </w:rPr>
        <w:t>__________</w:t>
      </w:r>
      <w:r w:rsidRPr="00C15227">
        <w:rPr>
          <w:rFonts w:ascii="Arial" w:hAnsi="Arial" w:cs="Arial"/>
          <w:bCs/>
          <w:iCs/>
          <w:color w:val="808080" w:themeColor="background1" w:themeShade="80"/>
        </w:rPr>
        <w:t>______</w:t>
      </w:r>
    </w:p>
    <w:p w14:paraId="4BA0CE2E" w14:textId="77777777" w:rsidR="002164E8" w:rsidRPr="00B75FAA" w:rsidRDefault="002164E8" w:rsidP="00B75FAA">
      <w:pPr>
        <w:spacing w:line="360" w:lineRule="auto"/>
        <w:rPr>
          <w:rFonts w:ascii="Fibel Nord" w:hAnsi="Fibel Nord"/>
          <w:sz w:val="16"/>
          <w:szCs w:val="16"/>
        </w:rPr>
      </w:pPr>
      <w:r>
        <w:rPr>
          <w:rFonts w:ascii="Fibel Nord" w:hAnsi="Fibel Nord" w:cs="Fibel Nord"/>
          <w:bCs/>
          <w:iCs/>
          <w:noProof/>
          <w:sz w:val="28"/>
          <w:szCs w:val="28"/>
          <w:lang w:eastAsia="de-DE"/>
        </w:rPr>
        <w:drawing>
          <wp:anchor distT="0" distB="0" distL="114300" distR="114300" simplePos="0" relativeHeight="251679232" behindDoc="1" locked="0" layoutInCell="1" allowOverlap="1" wp14:anchorId="0DA0F2AB" wp14:editId="728A501A">
            <wp:simplePos x="0" y="0"/>
            <wp:positionH relativeFrom="column">
              <wp:posOffset>2819400</wp:posOffset>
            </wp:positionH>
            <wp:positionV relativeFrom="paragraph">
              <wp:posOffset>170180</wp:posOffset>
            </wp:positionV>
            <wp:extent cx="360000" cy="350455"/>
            <wp:effectExtent l="0" t="0" r="0" b="0"/>
            <wp:wrapTight wrapText="bothSides">
              <wp:wrapPolygon edited="0">
                <wp:start x="0" y="0"/>
                <wp:lineTo x="0" y="19993"/>
                <wp:lineTo x="20608" y="19993"/>
                <wp:lineTo x="20608" y="0"/>
                <wp:lineTo x="0" y="0"/>
              </wp:wrapPolygon>
            </wp:wrapTight>
            <wp:docPr id="71" name="Grafik 71" descr="C:\Users\Weber\AppData\Local\Microsoft\Windows\INetCache\Content.Word\T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er\AppData\Local\Microsoft\Windows\INetCache\Content.Word\Tip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0000" cy="3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29047" w14:textId="77777777" w:rsidR="002164E8" w:rsidRDefault="002164E8" w:rsidP="00F74451">
      <w:pPr>
        <w:autoSpaceDE w:val="0"/>
        <w:autoSpaceDN w:val="0"/>
        <w:adjustRightInd w:val="0"/>
        <w:spacing w:after="0" w:line="360" w:lineRule="auto"/>
        <w:rPr>
          <w:rFonts w:ascii="Fibel Nord" w:hAnsi="Fibel Nord"/>
          <w:sz w:val="28"/>
          <w:szCs w:val="28"/>
        </w:rPr>
      </w:pPr>
      <w:r w:rsidRPr="00B75FAA">
        <w:rPr>
          <w:rFonts w:ascii="Fibel Nord" w:hAnsi="Fibel Nord"/>
          <w:sz w:val="28"/>
          <w:szCs w:val="28"/>
        </w:rPr>
        <w:t xml:space="preserve">... durch welche Bundesländer </w:t>
      </w:r>
      <w:r w:rsidRPr="00B75FAA">
        <w:rPr>
          <w:rFonts w:ascii="Fibel Nord" w:hAnsi="Fibel Nord"/>
          <w:b/>
          <w:sz w:val="28"/>
          <w:szCs w:val="28"/>
        </w:rPr>
        <w:t>der Rhein</w:t>
      </w:r>
      <w:r w:rsidRPr="00B75FAA">
        <w:rPr>
          <w:rFonts w:ascii="Fibel Nord" w:hAnsi="Fibel Nord"/>
          <w:sz w:val="28"/>
          <w:szCs w:val="28"/>
        </w:rPr>
        <w:t xml:space="preserve"> fließt</w:t>
      </w:r>
      <w:r>
        <w:rPr>
          <w:rFonts w:ascii="Fibel Nord" w:hAnsi="Fibel Nord"/>
          <w:sz w:val="28"/>
          <w:szCs w:val="28"/>
        </w:rPr>
        <w:t xml:space="preserve">. </w:t>
      </w:r>
      <w:r w:rsidRPr="00B75FAA">
        <w:rPr>
          <w:rFonts w:ascii="Fibel Nord" w:hAnsi="Fibel Nord"/>
          <w:sz w:val="28"/>
          <w:szCs w:val="28"/>
        </w:rPr>
        <w:t xml:space="preserve"> </w:t>
      </w:r>
      <w:r w:rsidRPr="00B75FAA">
        <w:rPr>
          <w:rFonts w:ascii="Fibel Nord" w:hAnsi="Fibel Nord"/>
          <w:b/>
          <w:sz w:val="28"/>
          <w:szCs w:val="28"/>
        </w:rPr>
        <w:t>Tipp</w:t>
      </w:r>
      <w:r w:rsidRPr="00B75FAA">
        <w:rPr>
          <w:rFonts w:ascii="Fibel Nord" w:hAnsi="Fibel Nord"/>
          <w:sz w:val="28"/>
          <w:szCs w:val="28"/>
        </w:rPr>
        <w:t xml:space="preserve">: </w:t>
      </w:r>
      <w:r w:rsidRPr="00B75FAA">
        <w:rPr>
          <w:rFonts w:ascii="Fibel Nord" w:hAnsi="Fibel Nord"/>
        </w:rPr>
        <w:t>Beginne ganz unten auf der Karte, am Bodensee</w:t>
      </w:r>
      <w:r>
        <w:rPr>
          <w:rFonts w:ascii="Fibel Nord" w:hAnsi="Fibel Nord"/>
          <w:sz w:val="28"/>
          <w:szCs w:val="28"/>
        </w:rPr>
        <w:t>.</w:t>
      </w:r>
      <w:r w:rsidRPr="00B75FAA">
        <w:rPr>
          <w:rFonts w:ascii="Fibel Nord" w:hAnsi="Fibel Nord"/>
          <w:sz w:val="28"/>
          <w:szCs w:val="28"/>
        </w:rPr>
        <w:t xml:space="preserve"> </w:t>
      </w:r>
    </w:p>
    <w:p w14:paraId="2A35DE45" w14:textId="77777777" w:rsidR="002164E8" w:rsidRPr="00870D4E" w:rsidRDefault="002164E8" w:rsidP="00F7445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iCs/>
          <w:color w:val="808080" w:themeColor="background1" w:themeShade="80"/>
          <w:sz w:val="12"/>
          <w:szCs w:val="12"/>
        </w:rPr>
      </w:pPr>
    </w:p>
    <w:p w14:paraId="6F9CB4E3" w14:textId="77777777" w:rsidR="002164E8" w:rsidRPr="00C15227" w:rsidRDefault="002164E8" w:rsidP="00F7445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iCs/>
          <w:color w:val="808080" w:themeColor="background1" w:themeShade="80"/>
        </w:rPr>
      </w:pPr>
      <w:r w:rsidRPr="00C15227">
        <w:rPr>
          <w:rFonts w:ascii="Arial" w:hAnsi="Arial" w:cs="Arial"/>
          <w:bCs/>
          <w:iCs/>
          <w:color w:val="808080" w:themeColor="background1" w:themeShade="80"/>
        </w:rPr>
        <w:t>_____________________________________________________</w:t>
      </w:r>
      <w:r>
        <w:rPr>
          <w:rFonts w:ascii="Arial" w:hAnsi="Arial" w:cs="Arial"/>
          <w:bCs/>
          <w:iCs/>
          <w:color w:val="808080" w:themeColor="background1" w:themeShade="80"/>
        </w:rPr>
        <w:t>__________</w:t>
      </w:r>
      <w:r w:rsidRPr="00C15227">
        <w:rPr>
          <w:rFonts w:ascii="Arial" w:hAnsi="Arial" w:cs="Arial"/>
          <w:bCs/>
          <w:iCs/>
          <w:color w:val="808080" w:themeColor="background1" w:themeShade="80"/>
        </w:rPr>
        <w:t>______</w:t>
      </w:r>
    </w:p>
    <w:p w14:paraId="69D44EAA" w14:textId="77777777" w:rsidR="002164E8" w:rsidRPr="00B75FAA" w:rsidRDefault="002164E8" w:rsidP="00B75FAA">
      <w:pPr>
        <w:spacing w:line="360" w:lineRule="auto"/>
        <w:rPr>
          <w:rFonts w:ascii="Fibel Nord" w:hAnsi="Fibel Nord"/>
          <w:sz w:val="16"/>
          <w:szCs w:val="16"/>
        </w:rPr>
      </w:pPr>
      <w:r>
        <w:rPr>
          <w:rFonts w:ascii="Fibel Nord" w:hAnsi="Fibel Nord" w:cs="Fibel Nord"/>
          <w:bCs/>
          <w:iCs/>
          <w:noProof/>
          <w:sz w:val="28"/>
          <w:szCs w:val="28"/>
          <w:lang w:eastAsia="de-DE"/>
        </w:rPr>
        <w:drawing>
          <wp:anchor distT="0" distB="0" distL="114300" distR="114300" simplePos="0" relativeHeight="251680256" behindDoc="1" locked="0" layoutInCell="1" allowOverlap="1" wp14:anchorId="3F2FE850" wp14:editId="2BF00A13">
            <wp:simplePos x="0" y="0"/>
            <wp:positionH relativeFrom="column">
              <wp:posOffset>3322320</wp:posOffset>
            </wp:positionH>
            <wp:positionV relativeFrom="paragraph">
              <wp:posOffset>170819</wp:posOffset>
            </wp:positionV>
            <wp:extent cx="360000" cy="350455"/>
            <wp:effectExtent l="0" t="0" r="0" b="0"/>
            <wp:wrapTight wrapText="bothSides">
              <wp:wrapPolygon edited="0">
                <wp:start x="0" y="0"/>
                <wp:lineTo x="0" y="19993"/>
                <wp:lineTo x="20608" y="19993"/>
                <wp:lineTo x="20608" y="0"/>
                <wp:lineTo x="0" y="0"/>
              </wp:wrapPolygon>
            </wp:wrapTight>
            <wp:docPr id="12" name="Grafik 12" descr="C:\Users\Weber\AppData\Local\Microsoft\Windows\INetCache\Content.Word\T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er\AppData\Local\Microsoft\Windows\INetCache\Content.Word\Tip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0000" cy="3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AC6AC" w14:textId="77777777" w:rsidR="002164E8" w:rsidRPr="00A41DAC" w:rsidRDefault="002164E8" w:rsidP="00870D4E">
      <w:pPr>
        <w:autoSpaceDE w:val="0"/>
        <w:autoSpaceDN w:val="0"/>
        <w:adjustRightInd w:val="0"/>
        <w:spacing w:after="0" w:line="360" w:lineRule="auto"/>
        <w:rPr>
          <w:rFonts w:ascii="Fibel Nord" w:hAnsi="Fibel Nord"/>
        </w:rPr>
      </w:pPr>
      <w:r w:rsidRPr="00B75FAA">
        <w:rPr>
          <w:rFonts w:ascii="Fibel Nord" w:hAnsi="Fibel Nord"/>
          <w:sz w:val="28"/>
          <w:szCs w:val="28"/>
        </w:rPr>
        <w:t xml:space="preserve">... das kleinste Bundesland, durch das </w:t>
      </w:r>
      <w:r w:rsidRPr="00B75FAA">
        <w:rPr>
          <w:rFonts w:ascii="Fibel Nord" w:hAnsi="Fibel Nord"/>
          <w:b/>
          <w:sz w:val="28"/>
          <w:szCs w:val="28"/>
        </w:rPr>
        <w:t>die Weser</w:t>
      </w:r>
      <w:r w:rsidRPr="00B75FAA">
        <w:rPr>
          <w:rFonts w:ascii="Fibel Nord" w:hAnsi="Fibel Nord"/>
          <w:sz w:val="28"/>
          <w:szCs w:val="28"/>
        </w:rPr>
        <w:t xml:space="preserve"> fließt</w:t>
      </w:r>
      <w:r>
        <w:rPr>
          <w:rFonts w:ascii="Fibel Nord" w:hAnsi="Fibel Nord"/>
          <w:sz w:val="28"/>
          <w:szCs w:val="28"/>
        </w:rPr>
        <w:t xml:space="preserve">. </w:t>
      </w:r>
      <w:r w:rsidRPr="00B75FAA">
        <w:rPr>
          <w:rFonts w:ascii="Fibel Nord" w:hAnsi="Fibel Nord"/>
          <w:b/>
          <w:sz w:val="28"/>
          <w:szCs w:val="28"/>
        </w:rPr>
        <w:t>Tipp</w:t>
      </w:r>
      <w:r w:rsidRPr="00B75FAA">
        <w:rPr>
          <w:rFonts w:ascii="Fibel Nord" w:hAnsi="Fibel Nord"/>
          <w:sz w:val="28"/>
          <w:szCs w:val="28"/>
        </w:rPr>
        <w:t xml:space="preserve">: </w:t>
      </w:r>
      <w:r w:rsidRPr="00A41DAC">
        <w:rPr>
          <w:rFonts w:ascii="Fibel Nord" w:hAnsi="Fibel Nord"/>
        </w:rPr>
        <w:t xml:space="preserve">Das Bundesland liegt ganz im Norden. </w:t>
      </w:r>
    </w:p>
    <w:p w14:paraId="34047214" w14:textId="77777777" w:rsidR="002164E8" w:rsidRPr="00870D4E" w:rsidRDefault="002164E8" w:rsidP="00870D4E">
      <w:pPr>
        <w:autoSpaceDE w:val="0"/>
        <w:autoSpaceDN w:val="0"/>
        <w:adjustRightInd w:val="0"/>
        <w:spacing w:after="0" w:line="360" w:lineRule="auto"/>
        <w:rPr>
          <w:rFonts w:ascii="Fibel Nord" w:hAnsi="Fibel Nord"/>
          <w:sz w:val="14"/>
          <w:szCs w:val="14"/>
        </w:rPr>
      </w:pPr>
    </w:p>
    <w:p w14:paraId="29992895" w14:textId="77777777" w:rsidR="002164E8" w:rsidRPr="00C15227" w:rsidRDefault="002164E8" w:rsidP="00870D4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iCs/>
          <w:color w:val="808080" w:themeColor="background1" w:themeShade="80"/>
        </w:rPr>
      </w:pPr>
      <w:r w:rsidRPr="00C15227">
        <w:rPr>
          <w:rFonts w:ascii="Arial" w:hAnsi="Arial" w:cs="Arial"/>
          <w:bCs/>
          <w:iCs/>
          <w:color w:val="808080" w:themeColor="background1" w:themeShade="80"/>
        </w:rPr>
        <w:t>_____________________________________________________</w:t>
      </w:r>
      <w:r>
        <w:rPr>
          <w:rFonts w:ascii="Arial" w:hAnsi="Arial" w:cs="Arial"/>
          <w:bCs/>
          <w:iCs/>
          <w:color w:val="808080" w:themeColor="background1" w:themeShade="80"/>
        </w:rPr>
        <w:t>__________</w:t>
      </w:r>
      <w:r w:rsidRPr="00C15227">
        <w:rPr>
          <w:rFonts w:ascii="Arial" w:hAnsi="Arial" w:cs="Arial"/>
          <w:bCs/>
          <w:iCs/>
          <w:color w:val="808080" w:themeColor="background1" w:themeShade="80"/>
        </w:rPr>
        <w:t>______</w:t>
      </w:r>
    </w:p>
    <w:p w14:paraId="73B6A242" w14:textId="77777777" w:rsidR="002164E8" w:rsidRPr="001D15C0" w:rsidRDefault="002164E8" w:rsidP="00B75FAA">
      <w:pPr>
        <w:spacing w:line="360" w:lineRule="auto"/>
        <w:rPr>
          <w:rFonts w:ascii="Fibel Nord" w:hAnsi="Fibel Nord"/>
          <w:color w:val="808080" w:themeColor="background1" w:themeShade="80"/>
          <w:sz w:val="4"/>
          <w:szCs w:val="4"/>
        </w:rPr>
      </w:pPr>
    </w:p>
    <w:p w14:paraId="407BBEC7" w14:textId="77777777" w:rsidR="002164E8" w:rsidRDefault="002164E8" w:rsidP="001D15C0">
      <w:pPr>
        <w:autoSpaceDE w:val="0"/>
        <w:autoSpaceDN w:val="0"/>
        <w:adjustRightInd w:val="0"/>
        <w:spacing w:after="0" w:line="360" w:lineRule="auto"/>
        <w:rPr>
          <w:rFonts w:ascii="Fibel Nord" w:hAnsi="Fibel Nord"/>
          <w:sz w:val="28"/>
          <w:szCs w:val="28"/>
        </w:rPr>
      </w:pPr>
      <w:r w:rsidRPr="00B75FAA">
        <w:rPr>
          <w:rFonts w:ascii="Fibel Nord" w:hAnsi="Fibel Nord"/>
          <w:sz w:val="28"/>
          <w:szCs w:val="28"/>
        </w:rPr>
        <w:t>... einen Fluss, auf dem du gerne mal</w:t>
      </w:r>
      <w:r>
        <w:rPr>
          <w:rFonts w:ascii="Fibel Nord" w:hAnsi="Fibel Nord"/>
          <w:sz w:val="28"/>
          <w:szCs w:val="28"/>
        </w:rPr>
        <w:t xml:space="preserve"> mit einem Boot fahren möchtest.</w:t>
      </w:r>
      <w:r w:rsidRPr="00B75FAA">
        <w:rPr>
          <w:rFonts w:ascii="Fibel Nord" w:hAnsi="Fibel Nord"/>
          <w:sz w:val="28"/>
          <w:szCs w:val="28"/>
        </w:rPr>
        <w:t xml:space="preserve"> </w:t>
      </w:r>
    </w:p>
    <w:p w14:paraId="6652BB6C" w14:textId="77777777" w:rsidR="002164E8" w:rsidRPr="001D15C0" w:rsidRDefault="002164E8" w:rsidP="001D15C0">
      <w:pPr>
        <w:autoSpaceDE w:val="0"/>
        <w:autoSpaceDN w:val="0"/>
        <w:adjustRightInd w:val="0"/>
        <w:spacing w:after="0" w:line="360" w:lineRule="auto"/>
        <w:rPr>
          <w:rFonts w:ascii="Fibel Nord" w:hAnsi="Fibel Nord"/>
          <w:sz w:val="10"/>
          <w:szCs w:val="10"/>
        </w:rPr>
      </w:pPr>
    </w:p>
    <w:p w14:paraId="35BECE03" w14:textId="72E22FBC" w:rsidR="002164E8" w:rsidRPr="002A6F41" w:rsidRDefault="002164E8" w:rsidP="00A41DAC">
      <w:pPr>
        <w:autoSpaceDE w:val="0"/>
        <w:autoSpaceDN w:val="0"/>
        <w:adjustRightInd w:val="0"/>
        <w:spacing w:after="0" w:line="360" w:lineRule="auto"/>
        <w:rPr>
          <w:rFonts w:ascii="Fibel Nord" w:hAnsi="Fibel Nord"/>
          <w:sz w:val="28"/>
          <w:szCs w:val="28"/>
        </w:rPr>
      </w:pPr>
      <w:r w:rsidRPr="00C15227">
        <w:rPr>
          <w:rFonts w:ascii="Arial" w:hAnsi="Arial" w:cs="Arial"/>
          <w:bCs/>
          <w:iCs/>
          <w:color w:val="808080" w:themeColor="background1" w:themeShade="80"/>
        </w:rPr>
        <w:t>_____________________________________________________</w:t>
      </w:r>
      <w:r>
        <w:rPr>
          <w:rFonts w:ascii="Arial" w:hAnsi="Arial" w:cs="Arial"/>
          <w:bCs/>
          <w:iCs/>
          <w:color w:val="808080" w:themeColor="background1" w:themeShade="80"/>
        </w:rPr>
        <w:t>__________</w:t>
      </w:r>
      <w:r w:rsidRPr="00C15227">
        <w:rPr>
          <w:rFonts w:ascii="Arial" w:hAnsi="Arial" w:cs="Arial"/>
          <w:bCs/>
          <w:iCs/>
          <w:color w:val="808080" w:themeColor="background1" w:themeShade="80"/>
        </w:rPr>
        <w:t>______</w:t>
      </w:r>
      <w:r>
        <w:rPr>
          <w:rFonts w:ascii="Fibel Nord" w:hAnsi="Fibel Nord"/>
          <w:sz w:val="28"/>
          <w:szCs w:val="28"/>
        </w:rPr>
        <w:br w:type="page"/>
      </w:r>
    </w:p>
    <w:p w14:paraId="2AABBC36" w14:textId="325A54FA" w:rsidR="002164E8" w:rsidRPr="001C4126" w:rsidRDefault="000844E2" w:rsidP="00A41DAC">
      <w:pPr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/>
          <w:noProof/>
          <w:sz w:val="40"/>
          <w:szCs w:val="40"/>
        </w:rPr>
        <w:lastRenderedPageBreak/>
        <w:pict w14:anchorId="2F515B77">
          <v:shape id="_x0000_s1120" type="#_x0000_t202" style="position:absolute;margin-left:298.35pt;margin-top:18.35pt;width:132.15pt;height:53pt;z-index:251703808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" fillcolor="white [3201]" strokecolor="black [3213]" strokeweight=".25pt">
            <v:textbox style="mso-next-textbox:#_x0000_s1120">
              <w:txbxContent>
                <w:p w14:paraId="40BE8A88" w14:textId="77777777" w:rsidR="002164E8" w:rsidRPr="002516A7" w:rsidRDefault="002164E8" w:rsidP="001C4126">
                  <w:pPr>
                    <w:rPr>
                      <w:rFonts w:ascii="Fibel Nord" w:hAnsi="Fibel Nord"/>
                      <w:sz w:val="32"/>
                      <w:szCs w:val="32"/>
                    </w:rPr>
                  </w:pPr>
                  <w:r w:rsidRPr="002516A7">
                    <w:rPr>
                      <w:rFonts w:ascii="Fibel Nord" w:hAnsi="Fibel Nord"/>
                      <w:sz w:val="32"/>
                      <w:szCs w:val="32"/>
                    </w:rPr>
                    <w:t>Modul 2</w:t>
                  </w:r>
                </w:p>
                <w:p w14:paraId="68D56B68" w14:textId="77777777" w:rsidR="002164E8" w:rsidRPr="002516A7" w:rsidRDefault="002164E8" w:rsidP="001C4126">
                  <w:pPr>
                    <w:rPr>
                      <w:rFonts w:ascii="Fibel Nord" w:hAnsi="Fibel Nord"/>
                      <w:sz w:val="32"/>
                      <w:szCs w:val="32"/>
                    </w:rPr>
                  </w:pPr>
                  <w:r w:rsidRPr="002516A7">
                    <w:rPr>
                      <w:rFonts w:ascii="Fibel Nord" w:hAnsi="Fibel Nord"/>
                      <w:sz w:val="32"/>
                      <w:szCs w:val="32"/>
                    </w:rPr>
                    <w:t>AB Nr.</w:t>
                  </w:r>
                  <w:r>
                    <w:rPr>
                      <w:rFonts w:ascii="Fibel Nord" w:hAnsi="Fibel Nord"/>
                      <w:sz w:val="32"/>
                      <w:szCs w:val="32"/>
                    </w:rPr>
                    <w:t>3</w:t>
                  </w:r>
                </w:p>
              </w:txbxContent>
            </v:textbox>
            <w10:wrap anchory="page"/>
          </v:shape>
        </w:pict>
      </w:r>
      <w:r>
        <w:rPr>
          <w:rFonts w:ascii="Fibel Nord" w:hAnsi="Fibel Nord"/>
          <w:noProof/>
          <w:sz w:val="40"/>
          <w:szCs w:val="40"/>
        </w:rPr>
        <w:pict w14:anchorId="5F2EA45E">
          <v:shape id="_x0000_s1121" type="#_x0000_t202" style="position:absolute;margin-left:-18pt;margin-top:-59.5pt;width:316.35pt;height:53pt;z-index:251704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" fillcolor="white [3201]" strokecolor="black [3213]" strokeweight=".25pt">
            <v:textbox style="mso-next-textbox:#_x0000_s1121">
              <w:txbxContent>
                <w:p w14:paraId="5E86531D" w14:textId="77777777" w:rsidR="002164E8" w:rsidRPr="00B44CB1" w:rsidRDefault="002164E8" w:rsidP="001C4126">
                  <w:pPr>
                    <w:rPr>
                      <w:rFonts w:ascii="Fibel Nord" w:hAnsi="Fibel Nord"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Fibel Nord" w:hAnsi="Fibel Nord"/>
                      <w:sz w:val="40"/>
                      <w:szCs w:val="40"/>
                    </w:rPr>
                    <w:t xml:space="preserve">Thema Deutschland und Europa </w:t>
                  </w:r>
                </w:p>
              </w:txbxContent>
            </v:textbox>
          </v:shape>
        </w:pict>
      </w:r>
    </w:p>
    <w:tbl>
      <w:tblPr>
        <w:tblW w:w="0" w:type="auto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1"/>
        <w:gridCol w:w="3112"/>
      </w:tblGrid>
      <w:tr w:rsidR="002164E8" w:rsidRPr="001C4126" w14:paraId="108F748E" w14:textId="77777777" w:rsidTr="00E021A8">
        <w:trPr>
          <w:trHeight w:val="300"/>
        </w:trPr>
        <w:tc>
          <w:tcPr>
            <w:tcW w:w="7088" w:type="dxa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603EF5" w14:textId="77777777" w:rsidR="002164E8" w:rsidRPr="001C4126" w:rsidRDefault="002164E8" w:rsidP="001C412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lang w:eastAsia="de-DE"/>
              </w:rPr>
            </w:pPr>
            <w:r w:rsidRPr="001C4126">
              <w:rPr>
                <w:rFonts w:ascii="Fibel Nord" w:eastAsia="Times New Roman" w:hAnsi="Fibel Nord" w:cs="Times New Roman"/>
                <w:b/>
                <w:bCs/>
                <w:color w:val="000000"/>
                <w:sz w:val="32"/>
                <w:lang w:eastAsia="de-DE"/>
              </w:rPr>
              <w:t>Deutschland und seine Bundesländer</w:t>
            </w:r>
          </w:p>
        </w:tc>
        <w:tc>
          <w:tcPr>
            <w:tcW w:w="3200" w:type="dxa"/>
            <w:vMerge w:val="restart"/>
            <w:tcBorders>
              <w:lef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5C0097" w14:textId="77777777" w:rsidR="002164E8" w:rsidRPr="001C4126" w:rsidRDefault="000844E2" w:rsidP="001C41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de-DE"/>
              </w:rPr>
              <w:pict w14:anchorId="1B649692">
                <v:shape id="_x0000_s1122" type="#_x0000_t202" style="position:absolute;margin-left:-2.55pt;margin-top:-3.45pt;width:166.05pt;height:123.25pt;z-index:251705856;mso-position-horizontal-relative:text;mso-position-vertical-relative:text;mso-width-relative:margin;mso-height-relative:margin">
                  <v:textbox style="mso-next-textbox:#_x0000_s1122">
                    <w:txbxContent>
                      <w:p w14:paraId="622F73AC" w14:textId="77777777" w:rsidR="002164E8" w:rsidRDefault="002164E8" w:rsidP="001C4126">
                        <w:pPr>
                          <w:jc w:val="center"/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51757C27" wp14:editId="2328C8E0">
                              <wp:extent cx="1905000" cy="1432560"/>
                              <wp:effectExtent l="0" t="0" r="0" b="0"/>
                              <wp:docPr id="76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0577" cy="14367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2164E8" w:rsidRPr="001C4126" w14:paraId="64D85E4F" w14:textId="77777777" w:rsidTr="00E021A8">
        <w:trPr>
          <w:trHeight w:val="1140"/>
        </w:trPr>
        <w:tc>
          <w:tcPr>
            <w:tcW w:w="7088" w:type="dxa"/>
            <w:tcBorders>
              <w:top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771AF0" w14:textId="77777777" w:rsidR="002164E8" w:rsidRPr="001C4126" w:rsidRDefault="002164E8" w:rsidP="001C4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76516198" w14:textId="77777777" w:rsidR="002164E8" w:rsidRPr="001C4126" w:rsidRDefault="002164E8" w:rsidP="001C4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2B1A0074" w14:textId="77777777" w:rsidR="002164E8" w:rsidRDefault="002164E8" w:rsidP="001C4126">
            <w:pPr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  <w:r w:rsidRPr="001C4126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>Das brauchst du:</w:t>
            </w:r>
          </w:p>
          <w:p w14:paraId="1F901BEA" w14:textId="77777777" w:rsidR="002164E8" w:rsidRPr="001C4126" w:rsidRDefault="002164E8" w:rsidP="001C4126">
            <w:pPr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</w:p>
          <w:p w14:paraId="768B9534" w14:textId="77777777" w:rsidR="002164E8" w:rsidRPr="001C4126" w:rsidRDefault="002164E8" w:rsidP="001C4126">
            <w:pPr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  <w:r w:rsidRPr="001C4126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 xml:space="preserve">                 - Internet</w:t>
            </w:r>
          </w:p>
          <w:p w14:paraId="63E7EABE" w14:textId="77777777" w:rsidR="002164E8" w:rsidRPr="001C4126" w:rsidRDefault="002164E8" w:rsidP="001C4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532568CB" w14:textId="77777777" w:rsidR="002164E8" w:rsidRPr="001C4126" w:rsidRDefault="002164E8" w:rsidP="001C4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</w:tc>
        <w:tc>
          <w:tcPr>
            <w:tcW w:w="3200" w:type="dxa"/>
            <w:vMerge/>
            <w:tcBorders>
              <w:left w:val="nil"/>
            </w:tcBorders>
            <w:vAlign w:val="center"/>
            <w:hideMark/>
          </w:tcPr>
          <w:p w14:paraId="5D32118E" w14:textId="77777777" w:rsidR="002164E8" w:rsidRPr="001C4126" w:rsidRDefault="002164E8" w:rsidP="001C41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</w:tbl>
    <w:p w14:paraId="5BA6E1DA" w14:textId="77777777" w:rsidR="002164E8" w:rsidRPr="001C4126" w:rsidRDefault="002164E8" w:rsidP="001C4126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5"/>
      </w:tblGrid>
      <w:tr w:rsidR="002164E8" w:rsidRPr="001C4126" w14:paraId="35CC8AEA" w14:textId="77777777" w:rsidTr="00E021A8">
        <w:trPr>
          <w:trHeight w:val="300"/>
        </w:trPr>
        <w:tc>
          <w:tcPr>
            <w:tcW w:w="10065" w:type="dxa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334A47" w14:textId="77777777" w:rsidR="002164E8" w:rsidRPr="001C4126" w:rsidRDefault="002164E8" w:rsidP="001C4126">
            <w:pPr>
              <w:spacing w:after="0" w:line="240" w:lineRule="auto"/>
              <w:rPr>
                <w:rFonts w:ascii="Fibel Nord" w:eastAsia="Times New Roman" w:hAnsi="Fibel Nord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1C4126">
              <w:rPr>
                <w:rFonts w:ascii="Fibel Nord" w:eastAsia="Times New Roman" w:hAnsi="Fibel Nord" w:cs="Times New Roman"/>
                <w:b/>
                <w:bCs/>
                <w:color w:val="000000"/>
                <w:sz w:val="32"/>
                <w:szCs w:val="32"/>
                <w:lang w:eastAsia="de-DE"/>
              </w:rPr>
              <w:t>Deutschland - und was mich dazu noch interessiert ...</w:t>
            </w:r>
          </w:p>
          <w:p w14:paraId="46B556B7" w14:textId="77777777" w:rsidR="002164E8" w:rsidRPr="001C4126" w:rsidRDefault="002164E8" w:rsidP="001C412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de-DE"/>
              </w:rPr>
            </w:pPr>
          </w:p>
        </w:tc>
      </w:tr>
      <w:tr w:rsidR="002164E8" w:rsidRPr="001C4126" w14:paraId="0013731F" w14:textId="77777777" w:rsidTr="00E021A8">
        <w:trPr>
          <w:trHeight w:val="1140"/>
        </w:trPr>
        <w:tc>
          <w:tcPr>
            <w:tcW w:w="10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FA0416" w14:textId="77777777" w:rsidR="002164E8" w:rsidRPr="00265DC6" w:rsidRDefault="002164E8" w:rsidP="001C4126">
            <w:pPr>
              <w:spacing w:after="0" w:line="240" w:lineRule="auto"/>
              <w:rPr>
                <w:rFonts w:ascii="Fibel Nord" w:eastAsia="Times New Roman" w:hAnsi="Fibel Nord" w:cs="Times New Roman"/>
                <w:bCs/>
                <w:sz w:val="28"/>
                <w:szCs w:val="28"/>
                <w:lang w:eastAsia="de-DE"/>
              </w:rPr>
            </w:pPr>
            <w:r w:rsidRPr="00265DC6">
              <w:rPr>
                <w:rFonts w:ascii="Fibel Nord" w:eastAsia="Times New Roman" w:hAnsi="Fibel Nord" w:cs="Times New Roman"/>
                <w:bCs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89472" behindDoc="1" locked="0" layoutInCell="1" allowOverlap="1" wp14:anchorId="32BF398B" wp14:editId="6D0F5DA3">
                  <wp:simplePos x="0" y="0"/>
                  <wp:positionH relativeFrom="column">
                    <wp:posOffset>5375910</wp:posOffset>
                  </wp:positionH>
                  <wp:positionV relativeFrom="paragraph">
                    <wp:posOffset>5080</wp:posOffset>
                  </wp:positionV>
                  <wp:extent cx="864000" cy="8640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965" y="20965"/>
                      <wp:lineTo x="20965" y="0"/>
                      <wp:lineTo x="0" y="0"/>
                    </wp:wrapPolygon>
                  </wp:wrapTight>
                  <wp:docPr id="72" name="Grafik 72" descr="C:\Users\Weber\AppData\Local\Microsoft\Windows\INetCache\Content.Word\kinderweltreis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eber\AppData\Local\Microsoft\Windows\INetCache\Content.Word\kinderweltreis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5DC6">
              <w:rPr>
                <w:rFonts w:ascii="Fibel Nord" w:eastAsia="Times New Roman" w:hAnsi="Fibel Nord" w:cs="Times New Roman"/>
                <w:bCs/>
                <w:sz w:val="28"/>
                <w:szCs w:val="28"/>
                <w:lang w:eastAsia="de-DE"/>
              </w:rPr>
              <w:t>Internetseite</w:t>
            </w:r>
          </w:p>
          <w:p w14:paraId="4C7B61A2" w14:textId="77777777" w:rsidR="002164E8" w:rsidRPr="001C4126" w:rsidRDefault="002164E8" w:rsidP="001C4126">
            <w:pPr>
              <w:spacing w:after="0" w:line="240" w:lineRule="auto"/>
              <w:rPr>
                <w:rFonts w:ascii="Fibel Nord" w:eastAsia="Times New Roman" w:hAnsi="Fibel Nord" w:cs="Times New Roman"/>
                <w:sz w:val="28"/>
                <w:szCs w:val="28"/>
                <w:lang w:eastAsia="de-DE"/>
              </w:rPr>
            </w:pPr>
          </w:p>
          <w:p w14:paraId="345D730C" w14:textId="77777777" w:rsidR="002164E8" w:rsidRPr="001C4126" w:rsidRDefault="000844E2" w:rsidP="001C41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hyperlink r:id="rId24" w:history="1">
              <w:r w:rsidR="002164E8" w:rsidRPr="00265DC6">
                <w:rPr>
                  <w:rStyle w:val="Hyperlink"/>
                  <w:rFonts w:ascii="Fibel Nord" w:eastAsia="Times New Roman" w:hAnsi="Fibel Nord" w:cs="Times New Roman"/>
                  <w:sz w:val="28"/>
                  <w:szCs w:val="28"/>
                  <w:lang w:eastAsia="de-DE"/>
                </w:rPr>
                <w:t>www.kinderweltreise.de/kontinente/europa/deutschland/daten-fakten/land/</w:t>
              </w:r>
            </w:hyperlink>
          </w:p>
        </w:tc>
      </w:tr>
    </w:tbl>
    <w:p w14:paraId="053424FD" w14:textId="77777777" w:rsidR="002164E8" w:rsidRPr="001C4126" w:rsidRDefault="002164E8" w:rsidP="001C4126">
      <w:pPr>
        <w:rPr>
          <w:rFonts w:ascii="Fibel Nord" w:hAnsi="Fibel Nord"/>
          <w:sz w:val="28"/>
          <w:szCs w:val="28"/>
        </w:rPr>
      </w:pPr>
      <w:r w:rsidRPr="001C4126">
        <w:rPr>
          <w:rFonts w:ascii="Fibel Nord" w:hAnsi="Fibel Nord"/>
          <w:noProof/>
          <w:sz w:val="28"/>
          <w:szCs w:val="28"/>
          <w:lang w:eastAsia="de-DE"/>
        </w:rPr>
        <w:drawing>
          <wp:anchor distT="0" distB="0" distL="114300" distR="114300" simplePos="0" relativeHeight="251683328" behindDoc="1" locked="0" layoutInCell="1" allowOverlap="1" wp14:anchorId="018835BF" wp14:editId="618299DB">
            <wp:simplePos x="0" y="0"/>
            <wp:positionH relativeFrom="column">
              <wp:posOffset>-3810</wp:posOffset>
            </wp:positionH>
            <wp:positionV relativeFrom="paragraph">
              <wp:posOffset>257175</wp:posOffset>
            </wp:positionV>
            <wp:extent cx="360000" cy="360000"/>
            <wp:effectExtent l="0" t="0" r="0" b="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15" name="Grafik 15" descr="C:\Users\Weber\AppData\Local\Microsoft\Windows\INetCache\Content.Word\Recherchi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eber\AppData\Local\Microsoft\Windows\INetCache\Content.Word\Recherchier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B9E48" w14:textId="77777777" w:rsidR="002164E8" w:rsidRPr="001C4126" w:rsidRDefault="002164E8" w:rsidP="001C4126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 w:rsidRPr="001C4126"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  <w:t>Rufe die Internetseite auf und lies dir den Text durch</w:t>
      </w:r>
    </w:p>
    <w:p w14:paraId="6D740345" w14:textId="77777777" w:rsidR="002164E8" w:rsidRPr="001C4126" w:rsidRDefault="002164E8" w:rsidP="001C4126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</w:p>
    <w:p w14:paraId="16AE50E6" w14:textId="77777777" w:rsidR="002164E8" w:rsidRPr="001C4126" w:rsidRDefault="002164E8" w:rsidP="001C4126">
      <w:pPr>
        <w:rPr>
          <w:rFonts w:ascii="Fibel Nord" w:hAnsi="Fibel Nord"/>
          <w:sz w:val="28"/>
          <w:szCs w:val="28"/>
        </w:rPr>
      </w:pPr>
      <w:r w:rsidRPr="001C4126">
        <w:rPr>
          <w:rFonts w:ascii="Fibel Nord" w:hAnsi="Fibel Nord"/>
          <w:sz w:val="28"/>
          <w:szCs w:val="28"/>
        </w:rPr>
        <w:t xml:space="preserve">Welche Bundesländer nennt man auch </w:t>
      </w:r>
      <w:r w:rsidRPr="00265DC6">
        <w:rPr>
          <w:rFonts w:ascii="Fibel Nord" w:hAnsi="Fibel Nord"/>
          <w:b/>
          <w:bCs/>
          <w:sz w:val="28"/>
          <w:szCs w:val="28"/>
        </w:rPr>
        <w:t>Stadtstaaten</w:t>
      </w:r>
      <w:r w:rsidRPr="001C4126">
        <w:rPr>
          <w:rFonts w:ascii="Fibel Nord" w:hAnsi="Fibel Nord"/>
          <w:sz w:val="28"/>
          <w:szCs w:val="28"/>
        </w:rPr>
        <w:t xml:space="preserve">? </w:t>
      </w:r>
      <w:r w:rsidRPr="00265DC6">
        <w:rPr>
          <w:rFonts w:ascii="Arial" w:hAnsi="Arial" w:cs="Arial"/>
        </w:rPr>
        <w:t>________________________________</w:t>
      </w:r>
    </w:p>
    <w:p w14:paraId="38625182" w14:textId="77777777" w:rsidR="002164E8" w:rsidRPr="001C4126" w:rsidRDefault="002164E8" w:rsidP="001C4126">
      <w:pPr>
        <w:rPr>
          <w:rFonts w:ascii="Fibel Nord" w:hAnsi="Fibel Nord"/>
          <w:sz w:val="16"/>
          <w:szCs w:val="16"/>
        </w:rPr>
      </w:pPr>
    </w:p>
    <w:p w14:paraId="2EDDCCC8" w14:textId="77777777" w:rsidR="002164E8" w:rsidRPr="001C4126" w:rsidRDefault="002164E8" w:rsidP="001C4126">
      <w:pPr>
        <w:rPr>
          <w:rFonts w:ascii="Fibel Nord" w:hAnsi="Fibel Nord"/>
          <w:sz w:val="28"/>
          <w:szCs w:val="28"/>
        </w:rPr>
      </w:pPr>
      <w:r w:rsidRPr="001C4126">
        <w:rPr>
          <w:rFonts w:ascii="Fibel Nord" w:hAnsi="Fibel Nord"/>
          <w:sz w:val="28"/>
          <w:szCs w:val="28"/>
        </w:rPr>
        <w:t>Wo liegen die Alpen und welcher Berg ist der höchste Berg Deutschlands?</w:t>
      </w:r>
    </w:p>
    <w:p w14:paraId="0E05E55B" w14:textId="77777777" w:rsidR="002164E8" w:rsidRPr="00265DC6" w:rsidRDefault="002164E8" w:rsidP="001C4126">
      <w:pPr>
        <w:rPr>
          <w:rFonts w:ascii="Arial" w:hAnsi="Arial" w:cs="Arial"/>
          <w:color w:val="808080" w:themeColor="background1" w:themeShade="80"/>
          <w:sz w:val="2"/>
          <w:szCs w:val="2"/>
        </w:rPr>
      </w:pPr>
    </w:p>
    <w:p w14:paraId="133C9F97" w14:textId="77777777" w:rsidR="002164E8" w:rsidRPr="00265DC6" w:rsidRDefault="002164E8" w:rsidP="001C4126">
      <w:pPr>
        <w:rPr>
          <w:rFonts w:ascii="Arial" w:hAnsi="Arial" w:cs="Arial"/>
          <w:color w:val="808080" w:themeColor="background1" w:themeShade="80"/>
        </w:rPr>
      </w:pPr>
      <w:r w:rsidRPr="00265DC6">
        <w:rPr>
          <w:rFonts w:ascii="Arial" w:hAnsi="Arial" w:cs="Arial"/>
          <w:color w:val="808080" w:themeColor="background1" w:themeShade="80"/>
        </w:rPr>
        <w:t>___________________________________________________</w:t>
      </w:r>
    </w:p>
    <w:p w14:paraId="17C31AEE" w14:textId="77777777" w:rsidR="002164E8" w:rsidRPr="00265DC6" w:rsidRDefault="002164E8" w:rsidP="001C4126">
      <w:pPr>
        <w:rPr>
          <w:rFonts w:ascii="Arial" w:hAnsi="Arial" w:cs="Arial"/>
          <w:color w:val="808080" w:themeColor="background1" w:themeShade="80"/>
          <w:sz w:val="6"/>
          <w:szCs w:val="6"/>
        </w:rPr>
      </w:pPr>
    </w:p>
    <w:p w14:paraId="32ECE358" w14:textId="77777777" w:rsidR="002164E8" w:rsidRPr="00265DC6" w:rsidRDefault="002164E8" w:rsidP="001C4126">
      <w:pPr>
        <w:rPr>
          <w:rFonts w:ascii="Arial" w:hAnsi="Arial" w:cs="Arial"/>
          <w:color w:val="808080" w:themeColor="background1" w:themeShade="80"/>
        </w:rPr>
      </w:pPr>
      <w:r w:rsidRPr="00265DC6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91520" behindDoc="1" locked="0" layoutInCell="1" allowOverlap="1" wp14:anchorId="6A554C9C" wp14:editId="6568F11C">
            <wp:simplePos x="0" y="0"/>
            <wp:positionH relativeFrom="column">
              <wp:posOffset>5375910</wp:posOffset>
            </wp:positionH>
            <wp:positionV relativeFrom="paragraph">
              <wp:posOffset>244475</wp:posOffset>
            </wp:positionV>
            <wp:extent cx="864000" cy="864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6" name="Grafik 16" descr="C:\Users\Weber\AppData\Local\Microsoft\Windows\INetCache\Content.Word\kinderweltreise Vide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eber\AppData\Local\Microsoft\Windows\INetCache\Content.Word\kinderweltreise Video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5DC6">
        <w:rPr>
          <w:rFonts w:ascii="Arial" w:hAnsi="Arial" w:cs="Arial"/>
          <w:color w:val="808080" w:themeColor="background1" w:themeShade="80"/>
        </w:rPr>
        <w:t>___________________________________________________</w:t>
      </w:r>
    </w:p>
    <w:p w14:paraId="44DA7A5D" w14:textId="77777777" w:rsidR="002164E8" w:rsidRPr="001C4126" w:rsidRDefault="002164E8" w:rsidP="001C4126">
      <w:pPr>
        <w:rPr>
          <w:rFonts w:ascii="Fibel Nord" w:hAnsi="Fibel Nord"/>
          <w:sz w:val="16"/>
          <w:szCs w:val="16"/>
        </w:rPr>
      </w:pPr>
      <w:r w:rsidRPr="001C4126">
        <w:rPr>
          <w:rFonts w:ascii="Fibel Nord" w:hAnsi="Fibel Nord" w:cs="Fibel Nord"/>
          <w:b/>
          <w:bCs/>
          <w:i/>
          <w:iCs/>
          <w:noProof/>
          <w:color w:val="E6000E"/>
          <w:sz w:val="32"/>
          <w:szCs w:val="32"/>
          <w:lang w:eastAsia="de-DE"/>
        </w:rPr>
        <w:drawing>
          <wp:anchor distT="0" distB="0" distL="114300" distR="114300" simplePos="0" relativeHeight="251682304" behindDoc="1" locked="0" layoutInCell="1" allowOverlap="1" wp14:anchorId="05F6A35B" wp14:editId="61E587EA">
            <wp:simplePos x="0" y="0"/>
            <wp:positionH relativeFrom="column">
              <wp:posOffset>-3810</wp:posOffset>
            </wp:positionH>
            <wp:positionV relativeFrom="paragraph">
              <wp:posOffset>193675</wp:posOffset>
            </wp:positionV>
            <wp:extent cx="359410" cy="359410"/>
            <wp:effectExtent l="0" t="0" r="0" b="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73" name="Grafik 73" descr="C:\Users\Weber\AppData\Local\Microsoft\Windows\INetCache\Content.Word\Schaue Vi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eber\AppData\Local\Microsoft\Windows\INetCache\Content.Word\Schaue Vide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521FF" w14:textId="77777777" w:rsidR="002164E8" w:rsidRPr="001C4126" w:rsidRDefault="002164E8" w:rsidP="001C4126">
      <w:pPr>
        <w:rPr>
          <w:rFonts w:ascii="Fibel Nord" w:hAnsi="Fibel Nord"/>
          <w:sz w:val="28"/>
          <w:szCs w:val="28"/>
        </w:rPr>
      </w:pPr>
      <w:r w:rsidRPr="001C4126">
        <w:rPr>
          <w:rFonts w:ascii="Fibel Nord" w:hAnsi="Fibel Nord"/>
          <w:sz w:val="28"/>
          <w:szCs w:val="28"/>
        </w:rPr>
        <w:t xml:space="preserve">Schau dir das </w:t>
      </w:r>
      <w:r w:rsidRPr="001C4126">
        <w:rPr>
          <w:rFonts w:ascii="Fibel Nord" w:hAnsi="Fibel Nord"/>
          <w:b/>
          <w:sz w:val="28"/>
          <w:szCs w:val="28"/>
        </w:rPr>
        <w:t>Video</w:t>
      </w:r>
      <w:r w:rsidRPr="001C4126">
        <w:rPr>
          <w:rFonts w:ascii="Fibel Nord" w:hAnsi="Fibel Nord"/>
          <w:sz w:val="28"/>
          <w:szCs w:val="28"/>
        </w:rPr>
        <w:t xml:space="preserve"> auf der Internetseite an </w:t>
      </w:r>
      <w:r w:rsidRPr="001C4126">
        <w:rPr>
          <w:rFonts w:ascii="Fibel Nord" w:hAnsi="Fibel Nord"/>
          <w:b/>
          <w:sz w:val="28"/>
          <w:szCs w:val="28"/>
        </w:rPr>
        <w:t>Rekord-Bauwerke in Deutschland</w:t>
      </w:r>
      <w:r w:rsidRPr="001C4126">
        <w:rPr>
          <w:rFonts w:ascii="Fibel Nord" w:hAnsi="Fibel Nord"/>
          <w:sz w:val="28"/>
          <w:szCs w:val="28"/>
        </w:rPr>
        <w:t xml:space="preserve"> (</w:t>
      </w:r>
      <w:hyperlink r:id="rId28" w:history="1">
        <w:r w:rsidRPr="00265DC6">
          <w:rPr>
            <w:rStyle w:val="Hyperlink"/>
            <w:rFonts w:ascii="Fibel Nord" w:hAnsi="Fibel Nord"/>
          </w:rPr>
          <w:t>www.kinderweltreise.de/kontinente/europa/deutschland/daten-fakten/land/video-rekorde/</w:t>
        </w:r>
        <w:r w:rsidRPr="00265DC6">
          <w:rPr>
            <w:rStyle w:val="Hyperlink"/>
            <w:rFonts w:ascii="Fibel Nord" w:hAnsi="Fibel Nord"/>
            <w:sz w:val="28"/>
            <w:szCs w:val="28"/>
          </w:rPr>
          <w:t>)</w:t>
        </w:r>
      </w:hyperlink>
    </w:p>
    <w:p w14:paraId="5045EFCE" w14:textId="7026E63F" w:rsidR="002164E8" w:rsidRDefault="002164E8" w:rsidP="00B52E51">
      <w:pPr>
        <w:spacing w:line="360" w:lineRule="auto"/>
        <w:rPr>
          <w:rFonts w:ascii="Arial" w:hAnsi="Arial" w:cs="Arial"/>
        </w:rPr>
      </w:pPr>
      <w:r w:rsidRPr="001C4126">
        <w:rPr>
          <w:rFonts w:ascii="Fibel Nord" w:hAnsi="Fibel Nord"/>
          <w:sz w:val="28"/>
          <w:szCs w:val="28"/>
        </w:rPr>
        <w:t xml:space="preserve">Das finde ich besonders interessant: </w:t>
      </w:r>
      <w:r w:rsidRPr="00265DC6">
        <w:rPr>
          <w:rFonts w:ascii="Arial" w:hAnsi="Arial" w:cs="Arial"/>
        </w:rPr>
        <w:t>________________________________________________________________________</w:t>
      </w:r>
    </w:p>
    <w:p w14:paraId="260D8635" w14:textId="1F5C0037" w:rsidR="002164E8" w:rsidRDefault="002164E8" w:rsidP="00B52E51">
      <w:pPr>
        <w:spacing w:line="360" w:lineRule="auto"/>
        <w:rPr>
          <w:rFonts w:ascii="Arial" w:hAnsi="Arial" w:cs="Arial"/>
        </w:rPr>
      </w:pPr>
      <w:r w:rsidRPr="00265DC6">
        <w:rPr>
          <w:rFonts w:ascii="Arial" w:hAnsi="Arial" w:cs="Arial"/>
        </w:rPr>
        <w:t>________________________________________________________________________</w:t>
      </w:r>
    </w:p>
    <w:p w14:paraId="6FE266F5" w14:textId="2781053D" w:rsidR="002164E8" w:rsidRDefault="002164E8" w:rsidP="00B52E51">
      <w:pPr>
        <w:spacing w:line="360" w:lineRule="auto"/>
        <w:rPr>
          <w:rFonts w:ascii="Arial" w:hAnsi="Arial" w:cs="Arial"/>
        </w:rPr>
      </w:pPr>
      <w:r w:rsidRPr="00265DC6">
        <w:rPr>
          <w:rFonts w:ascii="Arial" w:hAnsi="Arial" w:cs="Arial"/>
        </w:rPr>
        <w:t>________________________________________________________________________</w:t>
      </w:r>
    </w:p>
    <w:p w14:paraId="5B94BEB0" w14:textId="1BB2C509" w:rsidR="002164E8" w:rsidRDefault="002164E8" w:rsidP="00B52E51">
      <w:pPr>
        <w:spacing w:line="360" w:lineRule="auto"/>
        <w:rPr>
          <w:rFonts w:ascii="Arial" w:hAnsi="Arial" w:cs="Arial"/>
        </w:rPr>
      </w:pPr>
      <w:r w:rsidRPr="00265DC6">
        <w:rPr>
          <w:rFonts w:ascii="Arial" w:hAnsi="Arial" w:cs="Arial"/>
        </w:rPr>
        <w:t>________________________________________________________________________</w:t>
      </w:r>
    </w:p>
    <w:p w14:paraId="74643F2D" w14:textId="343DB5E0" w:rsidR="002164E8" w:rsidRDefault="002164E8" w:rsidP="00B52E51">
      <w:pPr>
        <w:spacing w:line="360" w:lineRule="auto"/>
        <w:rPr>
          <w:rFonts w:ascii="Arial" w:hAnsi="Arial" w:cs="Arial"/>
        </w:rPr>
      </w:pPr>
      <w:r w:rsidRPr="00265DC6">
        <w:rPr>
          <w:rFonts w:ascii="Arial" w:hAnsi="Arial" w:cs="Arial"/>
        </w:rPr>
        <w:t>________________________________________________________________________</w:t>
      </w:r>
    </w:p>
    <w:p w14:paraId="44D88800" w14:textId="3E77106B" w:rsidR="002164E8" w:rsidRDefault="002164E8" w:rsidP="00B52E51">
      <w:pPr>
        <w:spacing w:line="360" w:lineRule="auto"/>
        <w:rPr>
          <w:rFonts w:ascii="Fibel Nord" w:hAnsi="Fibel Nord"/>
          <w:sz w:val="28"/>
          <w:szCs w:val="28"/>
        </w:rPr>
      </w:pPr>
      <w:r w:rsidRPr="00265DC6">
        <w:rPr>
          <w:rFonts w:ascii="Arial" w:hAnsi="Arial" w:cs="Arial"/>
        </w:rPr>
        <w:t>________________________________________________________________________</w:t>
      </w:r>
      <w:r>
        <w:rPr>
          <w:rFonts w:ascii="Fibel Nord" w:hAnsi="Fibel Nord"/>
          <w:sz w:val="28"/>
          <w:szCs w:val="28"/>
        </w:rPr>
        <w:br w:type="page"/>
      </w:r>
    </w:p>
    <w:p w14:paraId="389E309B" w14:textId="0CF65DDC" w:rsidR="002164E8" w:rsidRDefault="000844E2" w:rsidP="00A41DAC">
      <w:pPr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/>
          <w:noProof/>
          <w:sz w:val="40"/>
          <w:szCs w:val="40"/>
        </w:rPr>
        <w:lastRenderedPageBreak/>
        <w:pict w14:anchorId="4C2B8C67">
          <v:shape id="_x0000_s1124" type="#_x0000_t202" style="position:absolute;margin-left:-19.5pt;margin-top:-58.75pt;width:320.7pt;height:53pt;z-index:251707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" fillcolor="white [3201]" strokecolor="black [3213]" strokeweight=".25pt">
            <v:textbox style="mso-next-textbox:#_x0000_s1124">
              <w:txbxContent>
                <w:p w14:paraId="6C49EF30" w14:textId="77777777" w:rsidR="002164E8" w:rsidRPr="005E3F06" w:rsidRDefault="002164E8" w:rsidP="00F6322F">
                  <w:pPr>
                    <w:rPr>
                      <w:rFonts w:ascii="Fibel Nord" w:hAnsi="Fibel Nord"/>
                      <w:sz w:val="40"/>
                      <w:szCs w:val="40"/>
                    </w:rPr>
                  </w:pPr>
                  <w:r>
                    <w:rPr>
                      <w:rFonts w:ascii="Fibel Nord" w:hAnsi="Fibel Nord"/>
                      <w:sz w:val="40"/>
                      <w:szCs w:val="40"/>
                    </w:rPr>
                    <w:t>Thema Deutschland und Europa</w:t>
                  </w:r>
                </w:p>
              </w:txbxContent>
            </v:textbox>
          </v:shape>
        </w:pict>
      </w:r>
      <w:r>
        <w:rPr>
          <w:rFonts w:ascii="Fibel Nord" w:hAnsi="Fibel Nord"/>
          <w:noProof/>
          <w:sz w:val="40"/>
          <w:szCs w:val="40"/>
        </w:rPr>
        <w:pict w14:anchorId="7CF13281">
          <v:shape id="_x0000_s1123" type="#_x0000_t202" style="position:absolute;margin-left:301.2pt;margin-top:19.1pt;width:132.15pt;height:53pt;z-index:251706880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" fillcolor="white [3201]" strokecolor="black [3213]" strokeweight=".25pt">
            <v:textbox style="mso-next-textbox:#_x0000_s1123">
              <w:txbxContent>
                <w:p w14:paraId="6EAEF1A5" w14:textId="77777777" w:rsidR="002164E8" w:rsidRPr="002516A7" w:rsidRDefault="002164E8" w:rsidP="00B35EA1">
                  <w:pPr>
                    <w:rPr>
                      <w:rFonts w:ascii="Fibel Nord" w:hAnsi="Fibel Nord"/>
                      <w:sz w:val="32"/>
                      <w:szCs w:val="32"/>
                    </w:rPr>
                  </w:pPr>
                  <w:r w:rsidRPr="002516A7">
                    <w:rPr>
                      <w:rFonts w:ascii="Fibel Nord" w:hAnsi="Fibel Nord"/>
                      <w:sz w:val="32"/>
                      <w:szCs w:val="32"/>
                    </w:rPr>
                    <w:t>Modul 2</w:t>
                  </w:r>
                </w:p>
                <w:p w14:paraId="48793097" w14:textId="77777777" w:rsidR="002164E8" w:rsidRPr="002516A7" w:rsidRDefault="002164E8" w:rsidP="00B35EA1">
                  <w:pPr>
                    <w:rPr>
                      <w:rFonts w:ascii="Fibel Nord" w:hAnsi="Fibel Nord"/>
                      <w:sz w:val="32"/>
                      <w:szCs w:val="32"/>
                    </w:rPr>
                  </w:pPr>
                  <w:r w:rsidRPr="002516A7">
                    <w:rPr>
                      <w:rFonts w:ascii="Fibel Nord" w:hAnsi="Fibel Nord"/>
                      <w:sz w:val="32"/>
                      <w:szCs w:val="32"/>
                    </w:rPr>
                    <w:t>AB Nr.</w:t>
                  </w:r>
                  <w:r>
                    <w:rPr>
                      <w:rFonts w:ascii="Fibel Nord" w:hAnsi="Fibel Nord"/>
                      <w:sz w:val="32"/>
                      <w:szCs w:val="32"/>
                    </w:rPr>
                    <w:t>4</w:t>
                  </w:r>
                </w:p>
              </w:txbxContent>
            </v:textbox>
            <w10:wrap anchory="page"/>
          </v:shape>
        </w:pict>
      </w:r>
    </w:p>
    <w:tbl>
      <w:tblPr>
        <w:tblW w:w="0" w:type="auto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7"/>
        <w:gridCol w:w="3106"/>
      </w:tblGrid>
      <w:tr w:rsidR="002164E8" w:rsidRPr="003269CC" w14:paraId="686DA02E" w14:textId="77777777" w:rsidTr="00A57F0B">
        <w:trPr>
          <w:trHeight w:val="300"/>
        </w:trPr>
        <w:tc>
          <w:tcPr>
            <w:tcW w:w="7088" w:type="dxa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BB89FE" w14:textId="77777777" w:rsidR="002164E8" w:rsidRPr="003269CC" w:rsidRDefault="000844E2" w:rsidP="003269C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de-DE"/>
              </w:rPr>
              <w:pict w14:anchorId="3DB629E7">
                <v:shape id="_x0000_s1125" type="#_x0000_t202" style="position:absolute;margin-left:344.05pt;margin-top:-4.3pt;width:179.55pt;height:125.65pt;z-index:251708928;mso-wrap-style:none;mso-width-relative:margin;mso-height-relative:margin">
                  <v:textbox style="mso-next-textbox:#_x0000_s1125">
                    <w:txbxContent>
                      <w:p w14:paraId="6B69F893" w14:textId="77777777" w:rsidR="002164E8" w:rsidRDefault="002164E8" w:rsidP="00B83843">
                        <w:pPr>
                          <w:jc w:val="center"/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5B720E38" wp14:editId="41986D0F">
                              <wp:extent cx="2087360" cy="1478280"/>
                              <wp:effectExtent l="0" t="0" r="0" b="0"/>
                              <wp:docPr id="25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88096" cy="14788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2164E8">
              <w:rPr>
                <w:rFonts w:ascii="Fibel Nord" w:eastAsia="Times New Roman" w:hAnsi="Fibel Nord" w:cs="Times New Roman"/>
                <w:b/>
                <w:bCs/>
                <w:color w:val="000000"/>
                <w:sz w:val="32"/>
                <w:lang w:eastAsia="de-DE"/>
              </w:rPr>
              <w:t>Deutschland und seine Bundesländer</w:t>
            </w:r>
          </w:p>
        </w:tc>
        <w:tc>
          <w:tcPr>
            <w:tcW w:w="3200" w:type="dxa"/>
            <w:vMerge w:val="restart"/>
            <w:tcBorders>
              <w:lef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A9AD63" w14:textId="77777777" w:rsidR="002164E8" w:rsidRPr="003269CC" w:rsidRDefault="002164E8" w:rsidP="00326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  <w:tr w:rsidR="002164E8" w:rsidRPr="003269CC" w14:paraId="2BC167AE" w14:textId="77777777" w:rsidTr="00A57F0B">
        <w:trPr>
          <w:trHeight w:val="1140"/>
        </w:trPr>
        <w:tc>
          <w:tcPr>
            <w:tcW w:w="7088" w:type="dxa"/>
            <w:tcBorders>
              <w:top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A6F028" w14:textId="77777777" w:rsidR="002164E8" w:rsidRPr="004356D1" w:rsidRDefault="002164E8" w:rsidP="00326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  <w:r w:rsidRPr="004356D1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www.primolo.de/node/8483</w:t>
            </w:r>
          </w:p>
          <w:p w14:paraId="2F581A81" w14:textId="77777777" w:rsidR="002164E8" w:rsidRDefault="002164E8" w:rsidP="00326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61FD96E3" w14:textId="77777777" w:rsidR="002164E8" w:rsidRPr="00B83843" w:rsidRDefault="002164E8" w:rsidP="003269CC">
            <w:pPr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  <w:r w:rsidRPr="00B83843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>Das brauchst du:</w:t>
            </w:r>
          </w:p>
          <w:p w14:paraId="58925C01" w14:textId="77777777" w:rsidR="002164E8" w:rsidRDefault="002164E8" w:rsidP="000311FB">
            <w:pPr>
              <w:pStyle w:val="Listenabsatz"/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</w:p>
          <w:p w14:paraId="01E06E87" w14:textId="77777777" w:rsidR="002164E8" w:rsidRPr="000311FB" w:rsidRDefault="002164E8" w:rsidP="002164E8">
            <w:pPr>
              <w:pStyle w:val="Listenabsatz"/>
              <w:numPr>
                <w:ilvl w:val="0"/>
                <w:numId w:val="10"/>
              </w:numPr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  <w:r w:rsidRPr="000311FB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>Internet</w:t>
            </w:r>
          </w:p>
          <w:p w14:paraId="19FCF48E" w14:textId="77777777" w:rsidR="002164E8" w:rsidRPr="00B83843" w:rsidRDefault="002164E8" w:rsidP="003269CC">
            <w:pPr>
              <w:spacing w:after="0" w:line="240" w:lineRule="auto"/>
              <w:rPr>
                <w:rFonts w:ascii="Fibel Nord" w:eastAsia="Times New Roman" w:hAnsi="Fibel Nord" w:cs="Arial"/>
                <w:color w:val="808080" w:themeColor="background1" w:themeShade="80"/>
                <w:sz w:val="28"/>
                <w:szCs w:val="28"/>
                <w:lang w:eastAsia="de-DE"/>
              </w:rPr>
            </w:pPr>
          </w:p>
          <w:p w14:paraId="3931C5E8" w14:textId="77777777" w:rsidR="002164E8" w:rsidRPr="00E63B0C" w:rsidRDefault="002164E8" w:rsidP="00326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</w:tc>
        <w:tc>
          <w:tcPr>
            <w:tcW w:w="3200" w:type="dxa"/>
            <w:vMerge/>
            <w:tcBorders>
              <w:left w:val="nil"/>
            </w:tcBorders>
            <w:vAlign w:val="center"/>
            <w:hideMark/>
          </w:tcPr>
          <w:p w14:paraId="45821DE3" w14:textId="77777777" w:rsidR="002164E8" w:rsidRPr="003269CC" w:rsidRDefault="002164E8" w:rsidP="00326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</w:tbl>
    <w:p w14:paraId="35B34C5D" w14:textId="77777777" w:rsidR="002164E8" w:rsidRDefault="002164E8" w:rsidP="005E430C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5"/>
      </w:tblGrid>
      <w:tr w:rsidR="002164E8" w:rsidRPr="00CD386F" w14:paraId="2BAE3C39" w14:textId="77777777" w:rsidTr="00A57F0B">
        <w:trPr>
          <w:trHeight w:val="300"/>
        </w:trPr>
        <w:tc>
          <w:tcPr>
            <w:tcW w:w="10065" w:type="dxa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855092" w14:textId="77777777" w:rsidR="002164E8" w:rsidRDefault="002164E8" w:rsidP="000D3425">
            <w:pPr>
              <w:spacing w:after="0" w:line="240" w:lineRule="auto"/>
              <w:rPr>
                <w:rFonts w:ascii="Fibel Nord" w:eastAsia="Times New Roman" w:hAnsi="Fibel Nord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>
              <w:rPr>
                <w:rFonts w:ascii="Fibel Nord" w:eastAsia="Times New Roman" w:hAnsi="Fibel Nord" w:cs="Times New Roman"/>
                <w:b/>
                <w:bCs/>
                <w:color w:val="000000"/>
                <w:sz w:val="32"/>
                <w:szCs w:val="32"/>
                <w:lang w:eastAsia="de-DE"/>
              </w:rPr>
              <w:t>Deutschland - Steckbrief zu den Bundesländern</w:t>
            </w:r>
          </w:p>
          <w:p w14:paraId="2770C124" w14:textId="77777777" w:rsidR="002164E8" w:rsidRPr="00CD386F" w:rsidRDefault="002164E8" w:rsidP="000D342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de-DE"/>
              </w:rPr>
            </w:pPr>
          </w:p>
        </w:tc>
      </w:tr>
      <w:tr w:rsidR="002164E8" w:rsidRPr="00CD386F" w14:paraId="77C50977" w14:textId="77777777" w:rsidTr="00A57F0B">
        <w:trPr>
          <w:trHeight w:val="1140"/>
        </w:trPr>
        <w:tc>
          <w:tcPr>
            <w:tcW w:w="10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492EBF" w14:textId="77777777" w:rsidR="002164E8" w:rsidRPr="00B83843" w:rsidRDefault="002164E8" w:rsidP="00CD386F">
            <w:pPr>
              <w:spacing w:after="0" w:line="240" w:lineRule="auto"/>
              <w:rPr>
                <w:rFonts w:ascii="Fibel Nord" w:eastAsia="Times New Roman" w:hAnsi="Fibel Nord" w:cs="Times New Roman"/>
                <w:b/>
                <w:sz w:val="28"/>
                <w:szCs w:val="28"/>
                <w:lang w:eastAsia="de-DE"/>
              </w:rPr>
            </w:pPr>
            <w:r w:rsidRPr="00B83843">
              <w:rPr>
                <w:rFonts w:ascii="Fibel Nord" w:eastAsia="Times New Roman" w:hAnsi="Fibel Nord" w:cs="Times New Roman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84352" behindDoc="1" locked="0" layoutInCell="1" allowOverlap="1" wp14:anchorId="3D9BFC24" wp14:editId="2424CCA4">
                  <wp:simplePos x="0" y="0"/>
                  <wp:positionH relativeFrom="column">
                    <wp:posOffset>5003800</wp:posOffset>
                  </wp:positionH>
                  <wp:positionV relativeFrom="paragraph">
                    <wp:posOffset>3810</wp:posOffset>
                  </wp:positionV>
                  <wp:extent cx="864000" cy="8640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965" y="20965"/>
                      <wp:lineTo x="20965" y="0"/>
                      <wp:lineTo x="0" y="0"/>
                    </wp:wrapPolygon>
                  </wp:wrapTight>
                  <wp:docPr id="21" name="Grafik 21" descr="C:\Users\Weber\AppData\Local\Microsoft\Windows\INetCache\Content.Word\Primol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eber\AppData\Local\Microsoft\Windows\INetCache\Content.Word\Primol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3843">
              <w:rPr>
                <w:rFonts w:ascii="Fibel Nord" w:eastAsia="Times New Roman" w:hAnsi="Fibel Nord" w:cs="Times New Roman"/>
                <w:b/>
                <w:sz w:val="28"/>
                <w:szCs w:val="28"/>
                <w:lang w:eastAsia="de-DE"/>
              </w:rPr>
              <w:t>Internetseite</w:t>
            </w:r>
            <w:r>
              <w:rPr>
                <w:rFonts w:ascii="Fibel Nord" w:eastAsia="Times New Roman" w:hAnsi="Fibel Nord" w:cs="Times New Roman"/>
                <w:b/>
                <w:sz w:val="28"/>
                <w:szCs w:val="28"/>
                <w:lang w:eastAsia="de-DE"/>
              </w:rPr>
              <w:t>:</w:t>
            </w:r>
          </w:p>
          <w:p w14:paraId="50933FA2" w14:textId="77777777" w:rsidR="002164E8" w:rsidRPr="00B83843" w:rsidRDefault="002164E8" w:rsidP="00CD386F">
            <w:pPr>
              <w:spacing w:after="0" w:line="240" w:lineRule="auto"/>
              <w:rPr>
                <w:rFonts w:ascii="Fibel Nord" w:eastAsia="Times New Roman" w:hAnsi="Fibel Nord" w:cs="Times New Roman"/>
                <w:sz w:val="28"/>
                <w:szCs w:val="28"/>
                <w:lang w:eastAsia="de-DE"/>
              </w:rPr>
            </w:pPr>
          </w:p>
          <w:p w14:paraId="3BFD196C" w14:textId="77777777" w:rsidR="002164E8" w:rsidRPr="00CD386F" w:rsidRDefault="002164E8" w:rsidP="00CD38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 w:rsidRPr="00B83843">
              <w:rPr>
                <w:rFonts w:ascii="Fibel Nord" w:eastAsia="Times New Roman" w:hAnsi="Fibel Nord" w:cs="Times New Roman"/>
                <w:sz w:val="28"/>
                <w:szCs w:val="28"/>
                <w:lang w:eastAsia="de-DE"/>
              </w:rPr>
              <w:t>www.primolo.de/node/8483</w:t>
            </w:r>
            <w:r>
              <w:rPr>
                <w:rFonts w:ascii="Times New Roman" w:eastAsia="Times New Roman" w:hAnsi="Times New Roman" w:cs="Times New Roman"/>
                <w:lang w:eastAsia="de-DE"/>
              </w:rPr>
              <w:t xml:space="preserve"> </w:t>
            </w:r>
          </w:p>
        </w:tc>
      </w:tr>
    </w:tbl>
    <w:p w14:paraId="5D091423" w14:textId="77777777" w:rsidR="002164E8" w:rsidRDefault="002164E8" w:rsidP="005E430C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 w:cs="Fibel Nord"/>
          <w:b/>
          <w:bCs/>
          <w:i/>
          <w:iCs/>
          <w:noProof/>
          <w:color w:val="E6000E"/>
          <w:sz w:val="32"/>
          <w:szCs w:val="32"/>
          <w:lang w:eastAsia="de-DE"/>
        </w:rPr>
        <w:drawing>
          <wp:anchor distT="0" distB="0" distL="114300" distR="114300" simplePos="0" relativeHeight="251685376" behindDoc="1" locked="0" layoutInCell="1" allowOverlap="1" wp14:anchorId="32CB8812" wp14:editId="452FE1DF">
            <wp:simplePos x="0" y="0"/>
            <wp:positionH relativeFrom="column">
              <wp:posOffset>-3810</wp:posOffset>
            </wp:positionH>
            <wp:positionV relativeFrom="paragraph">
              <wp:posOffset>216535</wp:posOffset>
            </wp:positionV>
            <wp:extent cx="360000" cy="360000"/>
            <wp:effectExtent l="0" t="0" r="0" b="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22" name="Grafik 22" descr="C:\Users\Weber\AppData\Local\Microsoft\Windows\INetCache\Content.Word\Leseauftr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ber\AppData\Local\Microsoft\Windows\INetCache\Content.Word\Leseauftra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670EF" w14:textId="77777777" w:rsidR="002164E8" w:rsidRDefault="002164E8" w:rsidP="00B83843">
      <w:pPr>
        <w:autoSpaceDE w:val="0"/>
        <w:autoSpaceDN w:val="0"/>
        <w:adjustRightInd w:val="0"/>
        <w:spacing w:after="0" w:line="36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  <w:t>Lies die Steckbriefe der Klasse 4b Grundschule Becke Gummersbach.</w:t>
      </w:r>
    </w:p>
    <w:p w14:paraId="4F376215" w14:textId="77777777" w:rsidR="002164E8" w:rsidRDefault="002164E8" w:rsidP="00B83843">
      <w:pPr>
        <w:autoSpaceDE w:val="0"/>
        <w:autoSpaceDN w:val="0"/>
        <w:adjustRightInd w:val="0"/>
        <w:spacing w:after="0" w:line="36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  <w:tab/>
        <w:t>Wähle ein Bundesland aus.</w:t>
      </w:r>
    </w:p>
    <w:p w14:paraId="1ABA90A1" w14:textId="77777777" w:rsidR="002164E8" w:rsidRDefault="000844E2" w:rsidP="00B83843">
      <w:pPr>
        <w:autoSpaceDE w:val="0"/>
        <w:autoSpaceDN w:val="0"/>
        <w:adjustRightInd w:val="0"/>
        <w:spacing w:after="0" w:line="36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/>
          <w:noProof/>
        </w:rPr>
        <w:pict w14:anchorId="10725EA2">
          <v:shape id="_x0000_s1126" type="#_x0000_t202" style="position:absolute;margin-left:255.05pt;margin-top:5.4pt;width:218.65pt;height:149.4pt;z-index:251709952;mso-width-relative:margin;mso-height-relative:margin">
            <v:textbox style="mso-next-textbox:#_x0000_s1126">
              <w:txbxContent>
                <w:p w14:paraId="0F9CB5D0" w14:textId="77777777" w:rsidR="002164E8" w:rsidRDefault="002164E8" w:rsidP="00B83843">
                  <w:pPr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09F7AC7B" wp14:editId="7DA09BD5">
                        <wp:extent cx="2559685" cy="1869900"/>
                        <wp:effectExtent l="0" t="0" r="0" b="0"/>
                        <wp:docPr id="26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2663" cy="1879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164E8">
        <w:rPr>
          <w:rFonts w:ascii="Fibel Nord" w:hAnsi="Fibel Nord" w:cs="Fibel Nord"/>
          <w:b/>
          <w:bCs/>
          <w:i/>
          <w:iCs/>
          <w:noProof/>
          <w:color w:val="E6000E"/>
          <w:sz w:val="32"/>
          <w:szCs w:val="32"/>
          <w:lang w:eastAsia="de-DE"/>
        </w:rPr>
        <w:drawing>
          <wp:anchor distT="0" distB="0" distL="114300" distR="114300" simplePos="0" relativeHeight="251688448" behindDoc="1" locked="0" layoutInCell="1" allowOverlap="1" wp14:anchorId="58F8FEDA" wp14:editId="6355DF0A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360000" cy="360000"/>
            <wp:effectExtent l="0" t="0" r="0" b="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23" name="Grafik 23" descr="C:\Users\Weber\AppData\Local\Microsoft\Windows\INetCache\Content.Word\Schreibe a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eber\AppData\Local\Microsoft\Windows\INetCache\Content.Word\Schreibe au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64E8"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  <w:t>Schreibe 2 Fragen zu dem Bundesland auf.</w:t>
      </w:r>
    </w:p>
    <w:p w14:paraId="024B3188" w14:textId="77777777" w:rsidR="002164E8" w:rsidRDefault="002164E8" w:rsidP="005E430C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  <w:t xml:space="preserve"> </w:t>
      </w:r>
    </w:p>
    <w:p w14:paraId="19B7D4FF" w14:textId="77777777" w:rsidR="002164E8" w:rsidRDefault="000844E2" w:rsidP="005E430C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/>
          <w:noProof/>
          <w:lang w:eastAsia="de-DE"/>
        </w:rPr>
        <w:pict w14:anchorId="0EA52CEB">
          <v:shape id="_x0000_s1127" style="position:absolute;margin-left:345.9pt;margin-top:13.35pt;width:83.5pt;height:30pt;z-index:251710976" coordsize="1670,600" path="m310,12c866,27,1422,42,1546,132v124,90,-246,368,-490,418c812,600,164,524,82,432,,340,484,62,562,e" filled="f" strokecolor="red" strokeweight="1.5pt">
            <v:path arrowok="t"/>
          </v:shape>
        </w:pict>
      </w:r>
    </w:p>
    <w:p w14:paraId="3C730305" w14:textId="77777777" w:rsidR="002164E8" w:rsidRDefault="002164E8" w:rsidP="005E430C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/>
          <w:i/>
          <w:noProof/>
          <w:sz w:val="28"/>
          <w:szCs w:val="28"/>
          <w:lang w:eastAsia="de-DE"/>
        </w:rPr>
        <w:drawing>
          <wp:anchor distT="0" distB="0" distL="114300" distR="114300" simplePos="0" relativeHeight="251687424" behindDoc="1" locked="0" layoutInCell="1" allowOverlap="1" wp14:anchorId="705A6769" wp14:editId="573E0CBF">
            <wp:simplePos x="0" y="0"/>
            <wp:positionH relativeFrom="column">
              <wp:posOffset>-3810</wp:posOffset>
            </wp:positionH>
            <wp:positionV relativeFrom="paragraph">
              <wp:posOffset>41275</wp:posOffset>
            </wp:positionV>
            <wp:extent cx="355135" cy="360000"/>
            <wp:effectExtent l="0" t="0" r="0" b="0"/>
            <wp:wrapTight wrapText="bothSides">
              <wp:wrapPolygon edited="0">
                <wp:start x="0" y="0"/>
                <wp:lineTo x="0" y="20608"/>
                <wp:lineTo x="20866" y="20608"/>
                <wp:lineTo x="20866" y="0"/>
                <wp:lineTo x="0" y="0"/>
              </wp:wrapPolygon>
            </wp:wrapTight>
            <wp:docPr id="24" name="Grafik 24" descr="C:\Users\Weber\AppData\Local\Microsoft\Windows\INetCache\Content.Word\T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eber\AppData\Local\Microsoft\Windows\INetCache\Content.Word\Tipp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5135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7B321" w14:textId="77777777" w:rsidR="002164E8" w:rsidRPr="00B83843" w:rsidRDefault="002164E8" w:rsidP="003269CC">
      <w:pPr>
        <w:rPr>
          <w:rFonts w:ascii="Fibel Nord" w:hAnsi="Fibel Nord"/>
          <w:b/>
          <w:sz w:val="28"/>
          <w:szCs w:val="28"/>
        </w:rPr>
      </w:pPr>
      <w:r w:rsidRPr="00B83843">
        <w:rPr>
          <w:rFonts w:ascii="Fibel Nord" w:hAnsi="Fibel Nord"/>
          <w:b/>
          <w:sz w:val="28"/>
          <w:szCs w:val="28"/>
        </w:rPr>
        <w:t>Beispiel:</w:t>
      </w:r>
    </w:p>
    <w:p w14:paraId="10AFCA70" w14:textId="77777777" w:rsidR="002164E8" w:rsidRPr="00B83843" w:rsidRDefault="002164E8" w:rsidP="003269CC">
      <w:pPr>
        <w:rPr>
          <w:rFonts w:ascii="Fibel Nord" w:hAnsi="Fibel Nord"/>
          <w:i/>
          <w:sz w:val="28"/>
          <w:szCs w:val="28"/>
        </w:rPr>
      </w:pPr>
      <w:r w:rsidRPr="00B83843">
        <w:rPr>
          <w:rFonts w:ascii="Fibel Nord" w:hAnsi="Fibel Nord"/>
          <w:sz w:val="28"/>
          <w:szCs w:val="28"/>
        </w:rPr>
        <w:t xml:space="preserve">Frage: </w:t>
      </w:r>
      <w:r w:rsidRPr="00B83843">
        <w:rPr>
          <w:rFonts w:ascii="Fibel Nord" w:hAnsi="Fibel Nord"/>
          <w:i/>
          <w:sz w:val="28"/>
          <w:szCs w:val="28"/>
        </w:rPr>
        <w:t xml:space="preserve">Wie heißt die Hauptstadt </w:t>
      </w:r>
      <w:r>
        <w:rPr>
          <w:rFonts w:ascii="Fibel Nord" w:hAnsi="Fibel Nord"/>
          <w:i/>
          <w:sz w:val="28"/>
          <w:szCs w:val="28"/>
        </w:rPr>
        <w:t>von Nordrhein-</w:t>
      </w:r>
      <w:r w:rsidRPr="00B83843">
        <w:rPr>
          <w:rFonts w:ascii="Fibel Nord" w:hAnsi="Fibel Nord"/>
          <w:i/>
          <w:sz w:val="28"/>
          <w:szCs w:val="28"/>
        </w:rPr>
        <w:t>Westfalen?</w:t>
      </w:r>
    </w:p>
    <w:p w14:paraId="42F5EF2C" w14:textId="77777777" w:rsidR="002164E8" w:rsidRDefault="002164E8" w:rsidP="003269CC">
      <w:pPr>
        <w:rPr>
          <w:rFonts w:ascii="Fibel Nord" w:hAnsi="Fibel Nord"/>
          <w:i/>
          <w:sz w:val="28"/>
          <w:szCs w:val="28"/>
        </w:rPr>
      </w:pPr>
      <w:r w:rsidRPr="00B83843">
        <w:rPr>
          <w:rFonts w:ascii="Fibel Nord" w:hAnsi="Fibel Nord"/>
          <w:sz w:val="28"/>
          <w:szCs w:val="28"/>
        </w:rPr>
        <w:t xml:space="preserve">Antwort: </w:t>
      </w:r>
      <w:r w:rsidRPr="00B83843">
        <w:rPr>
          <w:rFonts w:ascii="Fibel Nord" w:hAnsi="Fibel Nord"/>
          <w:i/>
          <w:sz w:val="28"/>
          <w:szCs w:val="28"/>
        </w:rPr>
        <w:t>Düsseldorf</w:t>
      </w:r>
    </w:p>
    <w:p w14:paraId="6FE54592" w14:textId="77777777" w:rsidR="002164E8" w:rsidRPr="00B83843" w:rsidRDefault="002164E8" w:rsidP="003269CC">
      <w:pPr>
        <w:rPr>
          <w:rFonts w:ascii="Fibel Nord" w:hAnsi="Fibel Nord"/>
          <w:i/>
          <w:sz w:val="28"/>
          <w:szCs w:val="28"/>
        </w:rPr>
      </w:pPr>
    </w:p>
    <w:p w14:paraId="49AAE308" w14:textId="77777777" w:rsidR="002164E8" w:rsidRPr="00B83843" w:rsidRDefault="002164E8" w:rsidP="00B83843">
      <w:pPr>
        <w:spacing w:line="360" w:lineRule="auto"/>
        <w:rPr>
          <w:rFonts w:ascii="Fibel Nord" w:hAnsi="Fibel Nord"/>
          <w:i/>
          <w:sz w:val="28"/>
          <w:szCs w:val="28"/>
        </w:rPr>
      </w:pPr>
      <w:r>
        <w:rPr>
          <w:rFonts w:ascii="Fibel Nord" w:hAnsi="Fibel Nord"/>
          <w:i/>
          <w:sz w:val="28"/>
          <w:szCs w:val="28"/>
        </w:rPr>
        <w:t xml:space="preserve">1. Frage: </w:t>
      </w:r>
      <w:r w:rsidRPr="00ED7B12">
        <w:rPr>
          <w:rFonts w:ascii="Arial" w:hAnsi="Arial" w:cs="Arial"/>
          <w:i/>
        </w:rPr>
        <w:t>__________________________</w:t>
      </w:r>
      <w:r>
        <w:rPr>
          <w:rFonts w:ascii="Arial" w:hAnsi="Arial" w:cs="Arial"/>
          <w:i/>
        </w:rPr>
        <w:t>_______</w:t>
      </w:r>
      <w:r w:rsidRPr="00ED7B12">
        <w:rPr>
          <w:rFonts w:ascii="Arial" w:hAnsi="Arial" w:cs="Arial"/>
          <w:i/>
        </w:rPr>
        <w:t>___________________________</w:t>
      </w:r>
      <w:r>
        <w:rPr>
          <w:rFonts w:ascii="Arial" w:hAnsi="Arial" w:cs="Arial"/>
          <w:i/>
        </w:rPr>
        <w:t>_</w:t>
      </w:r>
      <w:r w:rsidRPr="00ED7B12">
        <w:rPr>
          <w:rFonts w:ascii="Arial" w:hAnsi="Arial" w:cs="Arial"/>
          <w:i/>
        </w:rPr>
        <w:t>_______</w:t>
      </w:r>
    </w:p>
    <w:p w14:paraId="3BD48073" w14:textId="06472D5F" w:rsidR="002164E8" w:rsidRPr="00B83843" w:rsidRDefault="002164E8" w:rsidP="00B83843">
      <w:pPr>
        <w:spacing w:line="360" w:lineRule="auto"/>
        <w:rPr>
          <w:rFonts w:ascii="Fibel Nord" w:hAnsi="Fibel Nord"/>
          <w:i/>
          <w:sz w:val="28"/>
          <w:szCs w:val="28"/>
        </w:rPr>
      </w:pPr>
      <w:r w:rsidRPr="00B83843">
        <w:rPr>
          <w:rFonts w:ascii="Fibel Nord" w:hAnsi="Fibel Nord"/>
          <w:i/>
          <w:sz w:val="28"/>
          <w:szCs w:val="28"/>
        </w:rPr>
        <w:t>1. Antwort</w:t>
      </w:r>
      <w:r>
        <w:rPr>
          <w:rFonts w:ascii="Fibel Nord" w:hAnsi="Fibel Nord"/>
          <w:i/>
          <w:sz w:val="28"/>
          <w:szCs w:val="28"/>
        </w:rPr>
        <w:t xml:space="preserve">: </w:t>
      </w:r>
      <w:r w:rsidR="00A41DAC" w:rsidRPr="00ED7B12">
        <w:rPr>
          <w:rFonts w:ascii="Arial" w:hAnsi="Arial" w:cs="Arial"/>
          <w:i/>
        </w:rPr>
        <w:t>__________________________</w:t>
      </w:r>
      <w:r w:rsidR="00A41DAC">
        <w:rPr>
          <w:rFonts w:ascii="Arial" w:hAnsi="Arial" w:cs="Arial"/>
          <w:i/>
        </w:rPr>
        <w:t>_______</w:t>
      </w:r>
      <w:r w:rsidR="00A41DAC" w:rsidRPr="00ED7B12">
        <w:rPr>
          <w:rFonts w:ascii="Arial" w:hAnsi="Arial" w:cs="Arial"/>
          <w:i/>
        </w:rPr>
        <w:t>___________________________</w:t>
      </w:r>
      <w:r w:rsidR="00A41DAC">
        <w:rPr>
          <w:rFonts w:ascii="Arial" w:hAnsi="Arial" w:cs="Arial"/>
          <w:i/>
        </w:rPr>
        <w:t>_</w:t>
      </w:r>
      <w:r w:rsidR="00A41DAC" w:rsidRPr="00ED7B12">
        <w:rPr>
          <w:rFonts w:ascii="Arial" w:hAnsi="Arial" w:cs="Arial"/>
          <w:i/>
        </w:rPr>
        <w:t>_______</w:t>
      </w:r>
    </w:p>
    <w:p w14:paraId="62508DBF" w14:textId="01BEB602" w:rsidR="002164E8" w:rsidRPr="00B83843" w:rsidRDefault="002164E8" w:rsidP="00B83843">
      <w:pPr>
        <w:spacing w:line="360" w:lineRule="auto"/>
        <w:rPr>
          <w:rFonts w:ascii="Fibel Nord" w:hAnsi="Fibel Nord"/>
          <w:i/>
          <w:sz w:val="28"/>
          <w:szCs w:val="28"/>
        </w:rPr>
      </w:pPr>
      <w:r w:rsidRPr="00B83843">
        <w:rPr>
          <w:rFonts w:ascii="Fibel Nord" w:hAnsi="Fibel Nord"/>
          <w:i/>
          <w:sz w:val="28"/>
          <w:szCs w:val="28"/>
        </w:rPr>
        <w:t xml:space="preserve">2. </w:t>
      </w:r>
      <w:r>
        <w:rPr>
          <w:rFonts w:ascii="Fibel Nord" w:hAnsi="Fibel Nord"/>
          <w:i/>
          <w:sz w:val="28"/>
          <w:szCs w:val="28"/>
        </w:rPr>
        <w:t>F</w:t>
      </w:r>
      <w:r w:rsidRPr="00B83843">
        <w:rPr>
          <w:rFonts w:ascii="Fibel Nord" w:hAnsi="Fibel Nord"/>
          <w:i/>
          <w:sz w:val="28"/>
          <w:szCs w:val="28"/>
        </w:rPr>
        <w:t>rage</w:t>
      </w:r>
      <w:r>
        <w:rPr>
          <w:rFonts w:ascii="Fibel Nord" w:hAnsi="Fibel Nord"/>
          <w:i/>
          <w:sz w:val="28"/>
          <w:szCs w:val="28"/>
        </w:rPr>
        <w:t xml:space="preserve">: </w:t>
      </w:r>
      <w:r w:rsidR="00A41DAC" w:rsidRPr="00ED7B12">
        <w:rPr>
          <w:rFonts w:ascii="Arial" w:hAnsi="Arial" w:cs="Arial"/>
          <w:i/>
        </w:rPr>
        <w:t>__________________________</w:t>
      </w:r>
      <w:r w:rsidR="00A41DAC">
        <w:rPr>
          <w:rFonts w:ascii="Arial" w:hAnsi="Arial" w:cs="Arial"/>
          <w:i/>
        </w:rPr>
        <w:t>_______</w:t>
      </w:r>
      <w:r w:rsidR="00A41DAC" w:rsidRPr="00ED7B12">
        <w:rPr>
          <w:rFonts w:ascii="Arial" w:hAnsi="Arial" w:cs="Arial"/>
          <w:i/>
        </w:rPr>
        <w:t>___________________________</w:t>
      </w:r>
      <w:r w:rsidR="00A41DAC">
        <w:rPr>
          <w:rFonts w:ascii="Arial" w:hAnsi="Arial" w:cs="Arial"/>
          <w:i/>
        </w:rPr>
        <w:t>_</w:t>
      </w:r>
      <w:r w:rsidR="00A41DAC" w:rsidRPr="00ED7B12">
        <w:rPr>
          <w:rFonts w:ascii="Arial" w:hAnsi="Arial" w:cs="Arial"/>
          <w:i/>
        </w:rPr>
        <w:t>_______</w:t>
      </w:r>
    </w:p>
    <w:p w14:paraId="01903D6A" w14:textId="07FD5F94" w:rsidR="002164E8" w:rsidRDefault="002164E8" w:rsidP="00A41DAC">
      <w:pPr>
        <w:spacing w:line="360" w:lineRule="auto"/>
        <w:rPr>
          <w:rFonts w:ascii="Arial" w:hAnsi="Arial" w:cs="Arial"/>
          <w:i/>
        </w:rPr>
      </w:pPr>
      <w:r w:rsidRPr="00B83843">
        <w:rPr>
          <w:rFonts w:ascii="Fibel Nord" w:hAnsi="Fibel Nord"/>
          <w:i/>
          <w:sz w:val="28"/>
          <w:szCs w:val="28"/>
        </w:rPr>
        <w:t>2. Antwort</w:t>
      </w:r>
      <w:r>
        <w:rPr>
          <w:rFonts w:ascii="Fibel Nord" w:hAnsi="Fibel Nord"/>
          <w:i/>
          <w:sz w:val="28"/>
          <w:szCs w:val="28"/>
        </w:rPr>
        <w:t xml:space="preserve">: </w:t>
      </w:r>
      <w:r w:rsidR="00A41DAC" w:rsidRPr="00ED7B12">
        <w:rPr>
          <w:rFonts w:ascii="Arial" w:hAnsi="Arial" w:cs="Arial"/>
          <w:i/>
        </w:rPr>
        <w:t>__________________________</w:t>
      </w:r>
      <w:r w:rsidR="00A41DAC">
        <w:rPr>
          <w:rFonts w:ascii="Arial" w:hAnsi="Arial" w:cs="Arial"/>
          <w:i/>
        </w:rPr>
        <w:t>_______</w:t>
      </w:r>
      <w:r w:rsidR="00A41DAC" w:rsidRPr="00ED7B12">
        <w:rPr>
          <w:rFonts w:ascii="Arial" w:hAnsi="Arial" w:cs="Arial"/>
          <w:i/>
        </w:rPr>
        <w:t>___________________________</w:t>
      </w:r>
      <w:r w:rsidR="00A41DAC">
        <w:rPr>
          <w:rFonts w:ascii="Arial" w:hAnsi="Arial" w:cs="Arial"/>
          <w:i/>
        </w:rPr>
        <w:t>_</w:t>
      </w:r>
      <w:r w:rsidR="00A41DAC" w:rsidRPr="00ED7B12">
        <w:rPr>
          <w:rFonts w:ascii="Arial" w:hAnsi="Arial" w:cs="Arial"/>
          <w:i/>
        </w:rPr>
        <w:t>_______</w:t>
      </w:r>
      <w:r>
        <w:rPr>
          <w:rFonts w:ascii="Arial" w:hAnsi="Arial" w:cs="Arial"/>
          <w:i/>
        </w:rPr>
        <w:br w:type="page"/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5"/>
      </w:tblGrid>
      <w:tr w:rsidR="00682446" w:rsidRPr="006A1C30" w14:paraId="4C563581" w14:textId="77777777" w:rsidTr="007C4714">
        <w:trPr>
          <w:trHeight w:val="300"/>
        </w:trPr>
        <w:tc>
          <w:tcPr>
            <w:tcW w:w="9215" w:type="dxa"/>
            <w:tcBorders>
              <w:top w:val="nil"/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886163" w14:textId="77777777" w:rsidR="00682446" w:rsidRPr="009963CC" w:rsidRDefault="000844E2" w:rsidP="007C4714">
            <w:pPr>
              <w:spacing w:after="0" w:line="240" w:lineRule="auto"/>
              <w:rPr>
                <w:rFonts w:ascii="Fibel Nord" w:eastAsia="Times New Roman" w:hAnsi="Fibel Nord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Fibel Nord" w:hAnsi="Fibel Nord"/>
                <w:noProof/>
                <w:sz w:val="16"/>
                <w:szCs w:val="16"/>
                <w:lang w:eastAsia="de-DE"/>
              </w:rPr>
              <w:lastRenderedPageBreak/>
              <w:pict w14:anchorId="4C5CED00">
                <v:shape id="_x0000_s1130" type="#_x0000_t202" style="position:absolute;margin-left:-18.05pt;margin-top:-62.25pt;width:383.4pt;height:53pt;z-index:251726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" fillcolor="white [3201]" strokecolor="black [3213]" strokeweight=".25pt">
                  <v:textbox>
                    <w:txbxContent>
                      <w:p w14:paraId="75C90139" w14:textId="77777777" w:rsidR="00682446" w:rsidRPr="005E3F06" w:rsidRDefault="00682446" w:rsidP="00682446">
                        <w:pPr>
                          <w:spacing w:before="240"/>
                          <w:rPr>
                            <w:rFonts w:ascii="Fibel Nord" w:hAnsi="Fibel Nord"/>
                            <w:sz w:val="40"/>
                            <w:szCs w:val="40"/>
                          </w:rPr>
                        </w:pPr>
                        <w:r>
                          <w:rPr>
                            <w:rFonts w:ascii="Fibel Nord" w:hAnsi="Fibel Nord"/>
                            <w:sz w:val="40"/>
                            <w:szCs w:val="40"/>
                          </w:rPr>
                          <w:t>Deutschland und Europa</w:t>
                        </w:r>
                      </w:p>
                    </w:txbxContent>
                  </v:textbox>
                </v:shape>
              </w:pict>
            </w:r>
          </w:p>
          <w:p w14:paraId="090CD50E" w14:textId="77777777" w:rsidR="00682446" w:rsidRPr="009963CC" w:rsidRDefault="00682446" w:rsidP="007C4714">
            <w:pPr>
              <w:spacing w:after="0" w:line="240" w:lineRule="auto"/>
              <w:rPr>
                <w:rFonts w:ascii="Fibel Nord" w:eastAsia="Times New Roman" w:hAnsi="Fibel Nord" w:cs="Times New Roman"/>
                <w:b/>
                <w:bCs/>
                <w:color w:val="000000"/>
                <w:sz w:val="40"/>
                <w:szCs w:val="40"/>
                <w:lang w:eastAsia="de-DE"/>
              </w:rPr>
            </w:pPr>
            <w:r>
              <w:rPr>
                <w:rFonts w:ascii="Fibel Nord" w:eastAsia="Times New Roman" w:hAnsi="Fibel Nord" w:cs="Times New Roman"/>
                <w:b/>
                <w:bCs/>
                <w:color w:val="000000"/>
                <w:sz w:val="40"/>
                <w:szCs w:val="40"/>
                <w:lang w:eastAsia="de-DE"/>
              </w:rPr>
              <w:t>Europa - Check</w:t>
            </w:r>
          </w:p>
        </w:tc>
      </w:tr>
    </w:tbl>
    <w:p w14:paraId="224F7147" w14:textId="77777777" w:rsidR="00682446" w:rsidRDefault="000844E2" w:rsidP="00682446">
      <w:pPr>
        <w:spacing w:before="240" w:after="240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40"/>
          <w:szCs w:val="40"/>
          <w:lang w:eastAsia="de-DE"/>
        </w:rPr>
        <w:pict w14:anchorId="23FCE8E0">
          <v:shape id="_x0000_s1129" type="#_x0000_t202" style="position:absolute;margin-left:365.35pt;margin-top:18.6pt;width:66.6pt;height:53pt;z-index:251725312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" fillcolor="white [3201]" strokecolor="black [3213]" strokeweight=".25pt">
            <v:textbox>
              <w:txbxContent>
                <w:p w14:paraId="3FF476AC" w14:textId="77777777" w:rsidR="00682446" w:rsidRPr="008F4822" w:rsidRDefault="00682446" w:rsidP="00682446">
                  <w:pPr>
                    <w:spacing w:after="0" w:line="240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  <w:r>
                    <w:rPr>
                      <w:rFonts w:ascii="Fibel Nord" w:hAnsi="Fibel Nord"/>
                      <w:sz w:val="36"/>
                      <w:szCs w:val="36"/>
                    </w:rPr>
                    <w:t xml:space="preserve">Modul </w:t>
                  </w:r>
                  <w:r w:rsidRPr="008F4822">
                    <w:rPr>
                      <w:rFonts w:ascii="Fibel Nord" w:hAnsi="Fibel Nord"/>
                      <w:sz w:val="36"/>
                      <w:szCs w:val="36"/>
                    </w:rPr>
                    <w:t xml:space="preserve">3 AB 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Nr.1</w:t>
                  </w:r>
                </w:p>
              </w:txbxContent>
            </v:textbox>
            <w10:wrap anchory="page"/>
          </v:shape>
        </w:pict>
      </w:r>
      <w:r w:rsidR="00682446">
        <w:rPr>
          <w:rFonts w:ascii="Fibel Nord" w:hAnsi="Fibel Nord"/>
          <w:sz w:val="28"/>
          <w:szCs w:val="28"/>
        </w:rPr>
        <w:t xml:space="preserve">Deutschland gehört zu Europa. Europa ist ein eigener Kontinent, in dem 47 Staaten liegen. </w:t>
      </w:r>
    </w:p>
    <w:p w14:paraId="5CB97B58" w14:textId="77777777" w:rsidR="00682446" w:rsidRPr="00997875" w:rsidRDefault="00682446" w:rsidP="00682446">
      <w:pPr>
        <w:spacing w:after="0" w:line="240" w:lineRule="auto"/>
        <w:rPr>
          <w:rFonts w:ascii="Fibel Nord" w:eastAsia="Times New Roman" w:hAnsi="Fibel Nord" w:cs="Arial"/>
          <w:sz w:val="28"/>
          <w:szCs w:val="28"/>
          <w:lang w:eastAsia="de-DE"/>
        </w:rPr>
      </w:pPr>
      <w:r w:rsidRPr="00997875">
        <w:rPr>
          <w:rFonts w:ascii="Fibel Nord" w:eastAsia="Times New Roman" w:hAnsi="Fibel Nord" w:cs="Arial"/>
          <w:sz w:val="28"/>
          <w:szCs w:val="28"/>
          <w:lang w:eastAsia="de-DE"/>
        </w:rPr>
        <w:t xml:space="preserve">Das brauchst du: </w:t>
      </w:r>
    </w:p>
    <w:p w14:paraId="52BDD4E8" w14:textId="77777777" w:rsidR="00682446" w:rsidRPr="00997875" w:rsidRDefault="00682446" w:rsidP="00682446">
      <w:pPr>
        <w:pStyle w:val="Listenabsatz"/>
        <w:numPr>
          <w:ilvl w:val="0"/>
          <w:numId w:val="12"/>
        </w:numPr>
        <w:spacing w:after="0" w:line="240" w:lineRule="auto"/>
        <w:rPr>
          <w:rFonts w:ascii="Fibel Nord" w:hAnsi="Fibel Nord"/>
          <w:sz w:val="22"/>
          <w:szCs w:val="22"/>
        </w:rPr>
      </w:pPr>
      <w:r w:rsidRPr="00997875">
        <w:rPr>
          <w:rFonts w:ascii="Fibel Nord" w:eastAsia="Times New Roman" w:hAnsi="Fibel Nord" w:cs="Arial"/>
          <w:sz w:val="28"/>
          <w:szCs w:val="28"/>
          <w:lang w:eastAsia="de-DE"/>
        </w:rPr>
        <w:t xml:space="preserve">die Europakarte – politisch und physisch (digital oder Faltkarte) </w:t>
      </w:r>
    </w:p>
    <w:p w14:paraId="54D19766" w14:textId="1367542C" w:rsidR="00682446" w:rsidRDefault="00682446" w:rsidP="00682446">
      <w:pPr>
        <w:rPr>
          <w:rFonts w:ascii="Fibel Nord" w:hAnsi="Fibel Nord"/>
          <w:sz w:val="18"/>
          <w:szCs w:val="18"/>
        </w:rPr>
      </w:pPr>
    </w:p>
    <w:p w14:paraId="7E14D0BB" w14:textId="77777777" w:rsidR="00B6433B" w:rsidRPr="004443F9" w:rsidRDefault="00B6433B" w:rsidP="00682446">
      <w:pPr>
        <w:rPr>
          <w:rFonts w:ascii="Fibel Nord" w:hAnsi="Fibel Nord"/>
          <w:sz w:val="18"/>
          <w:szCs w:val="18"/>
        </w:rPr>
      </w:pPr>
    </w:p>
    <w:p w14:paraId="07AA0BAF" w14:textId="77777777" w:rsidR="00682446" w:rsidRDefault="00682446" w:rsidP="00682446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</w:p>
    <w:p w14:paraId="218EF412" w14:textId="77777777" w:rsidR="00682446" w:rsidRDefault="00682446" w:rsidP="00682446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  <w:t>Das weiß ich schon über Europa...</w:t>
      </w:r>
    </w:p>
    <w:p w14:paraId="04361290" w14:textId="77777777" w:rsidR="00682446" w:rsidRPr="00095011" w:rsidRDefault="000844E2" w:rsidP="00682446">
      <w:pPr>
        <w:spacing w:before="240" w:after="240" w:line="240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 w:cs="Fibel Nord"/>
          <w:b/>
          <w:bCs/>
          <w:i/>
          <w:iCs/>
          <w:noProof/>
          <w:color w:val="E6000E"/>
          <w:sz w:val="32"/>
          <w:szCs w:val="32"/>
          <w:lang w:eastAsia="de-DE"/>
        </w:rPr>
        <w:pict w14:anchorId="387EA4FA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31" type="#_x0000_t106" style="position:absolute;margin-left:-66.05pt;margin-top:35pt;width:513.1pt;height:321.75pt;z-index:251727360" adj="979,21798">
            <v:textbox style="mso-next-textbox:#_x0000_s1131">
              <w:txbxContent>
                <w:p w14:paraId="6D6944EC" w14:textId="77777777" w:rsidR="00682446" w:rsidRDefault="00682446" w:rsidP="00682446"/>
              </w:txbxContent>
            </v:textbox>
          </v:shape>
        </w:pict>
      </w:r>
      <w:r w:rsidR="00682446">
        <w:rPr>
          <w:rFonts w:ascii="Fibel Nord" w:hAnsi="Fibel Nord"/>
          <w:noProof/>
          <w:sz w:val="28"/>
          <w:szCs w:val="28"/>
          <w:lang w:eastAsia="de-DE"/>
        </w:rPr>
        <w:drawing>
          <wp:anchor distT="0" distB="0" distL="114300" distR="114300" simplePos="0" relativeHeight="251718144" behindDoc="1" locked="0" layoutInCell="1" allowOverlap="1" wp14:anchorId="5AADAEB2" wp14:editId="5413DBBF">
            <wp:simplePos x="0" y="0"/>
            <wp:positionH relativeFrom="column">
              <wp:posOffset>45085</wp:posOffset>
            </wp:positionH>
            <wp:positionV relativeFrom="paragraph">
              <wp:posOffset>101600</wp:posOffset>
            </wp:positionV>
            <wp:extent cx="360000" cy="360000"/>
            <wp:effectExtent l="0" t="0" r="0" b="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7" name="Grafik 7" descr="C:\Users\Weber\AppData\Local\Microsoft\Windows\INetCache\Content.Word\Schreibe a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er\AppData\Local\Microsoft\Windows\INetCache\Content.Word\Schreibe au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446" w:rsidRPr="00095011">
        <w:rPr>
          <w:rFonts w:ascii="Fibel Nord" w:hAnsi="Fibel Nord"/>
          <w:sz w:val="28"/>
          <w:szCs w:val="28"/>
        </w:rPr>
        <w:t>Schreibe in die Gedankenblase, was du schon über Europa weißt.</w:t>
      </w:r>
    </w:p>
    <w:p w14:paraId="2972BE62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31FE858D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0C5644CC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649A0007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02FFF60C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308ED43F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72713CF8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7D3CDCE4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22F31F20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63FDD1AF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1B621638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1CFB2E8C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noProof/>
          <w:sz w:val="28"/>
          <w:szCs w:val="28"/>
          <w:lang w:eastAsia="de-DE"/>
        </w:rPr>
        <w:drawing>
          <wp:anchor distT="0" distB="0" distL="114300" distR="114300" simplePos="0" relativeHeight="251721216" behindDoc="1" locked="0" layoutInCell="1" allowOverlap="1" wp14:anchorId="18E21C9C" wp14:editId="35704791">
            <wp:simplePos x="0" y="0"/>
            <wp:positionH relativeFrom="column">
              <wp:posOffset>-92075</wp:posOffset>
            </wp:positionH>
            <wp:positionV relativeFrom="paragraph">
              <wp:posOffset>333375</wp:posOffset>
            </wp:positionV>
            <wp:extent cx="355800" cy="360000"/>
            <wp:effectExtent l="0" t="0" r="0" b="0"/>
            <wp:wrapTight wrapText="bothSides">
              <wp:wrapPolygon edited="0">
                <wp:start x="0" y="0"/>
                <wp:lineTo x="0" y="20608"/>
                <wp:lineTo x="20829" y="20608"/>
                <wp:lineTo x="20829" y="0"/>
                <wp:lineTo x="0" y="0"/>
              </wp:wrapPolygon>
            </wp:wrapTight>
            <wp:docPr id="19" name="Grafik 19" descr="C:\Users\Weber\AppData\Local\Microsoft\Windows\INetCache\Content.Word\T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ber\AppData\Local\Microsoft\Windows\INetCache\Content.Word\Tipp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58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58048" w14:textId="77777777" w:rsidR="00682446" w:rsidRDefault="00682446" w:rsidP="00682446">
      <w:pPr>
        <w:spacing w:before="240" w:after="240" w:line="240" w:lineRule="auto"/>
        <w:rPr>
          <w:rFonts w:ascii="Fibel Nord" w:hAnsi="Fibel Nord"/>
          <w:sz w:val="28"/>
          <w:szCs w:val="28"/>
        </w:rPr>
      </w:pPr>
      <w:r w:rsidRPr="006E07CF">
        <w:rPr>
          <w:rFonts w:ascii="Fibel Nord" w:hAnsi="Fibel Nord"/>
          <w:b/>
          <w:sz w:val="28"/>
          <w:szCs w:val="28"/>
        </w:rPr>
        <w:t>Tipps</w:t>
      </w:r>
      <w:r w:rsidRPr="00095011">
        <w:rPr>
          <w:rFonts w:ascii="Fibel Nord" w:hAnsi="Fibel Nord"/>
          <w:sz w:val="28"/>
          <w:szCs w:val="28"/>
        </w:rPr>
        <w:t>:</w:t>
      </w:r>
      <w:r>
        <w:rPr>
          <w:rFonts w:ascii="Fibel Nord" w:hAnsi="Fibel Nord"/>
          <w:sz w:val="28"/>
          <w:szCs w:val="28"/>
        </w:rPr>
        <w:t xml:space="preserve"> - ... in dem Land haben wir schon einmal Urlaub gemacht.</w:t>
      </w:r>
    </w:p>
    <w:p w14:paraId="7E8738AC" w14:textId="77777777" w:rsidR="00682446" w:rsidRDefault="00682446" w:rsidP="00682446">
      <w:pPr>
        <w:spacing w:before="240" w:after="240" w:line="240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sz w:val="28"/>
          <w:szCs w:val="28"/>
        </w:rPr>
        <w:tab/>
        <w:t xml:space="preserve">         ... in dem Land ist meine Mutter/ mein Vater geboren.</w:t>
      </w:r>
    </w:p>
    <w:p w14:paraId="24961BB1" w14:textId="77777777" w:rsidR="00682446" w:rsidRDefault="00682446" w:rsidP="00682446">
      <w:pPr>
        <w:spacing w:before="240" w:after="240" w:line="240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sz w:val="28"/>
          <w:szCs w:val="28"/>
        </w:rPr>
        <w:tab/>
        <w:t xml:space="preserve">         ... das Land ist eine Insel.</w:t>
      </w:r>
    </w:p>
    <w:p w14:paraId="2DB11CDC" w14:textId="77777777" w:rsidR="00682446" w:rsidRDefault="00682446" w:rsidP="00682446">
      <w:pPr>
        <w:spacing w:before="240" w:after="240" w:line="240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sz w:val="28"/>
          <w:szCs w:val="28"/>
        </w:rPr>
        <w:tab/>
        <w:t xml:space="preserve">         ... das ist die Hauptstadt </w:t>
      </w:r>
      <w:proofErr w:type="gramStart"/>
      <w:r>
        <w:rPr>
          <w:rFonts w:ascii="Fibel Nord" w:hAnsi="Fibel Nord"/>
          <w:sz w:val="28"/>
          <w:szCs w:val="28"/>
        </w:rPr>
        <w:t>von dem Land</w:t>
      </w:r>
      <w:proofErr w:type="gramEnd"/>
      <w:r>
        <w:rPr>
          <w:rFonts w:ascii="Fibel Nord" w:hAnsi="Fibel Nord"/>
          <w:sz w:val="28"/>
          <w:szCs w:val="28"/>
        </w:rPr>
        <w:t>.</w:t>
      </w:r>
      <w:r>
        <w:rPr>
          <w:rFonts w:ascii="Fibel Nord" w:hAnsi="Fibel Nord"/>
          <w:sz w:val="28"/>
          <w:szCs w:val="28"/>
        </w:rPr>
        <w:br w:type="page"/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5"/>
      </w:tblGrid>
      <w:tr w:rsidR="00682446" w:rsidRPr="006A1C30" w14:paraId="0D66D5E8" w14:textId="77777777" w:rsidTr="007C4714">
        <w:trPr>
          <w:trHeight w:val="300"/>
        </w:trPr>
        <w:tc>
          <w:tcPr>
            <w:tcW w:w="9215" w:type="dxa"/>
            <w:tcBorders>
              <w:top w:val="nil"/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ACE94D" w14:textId="77777777" w:rsidR="00682446" w:rsidRPr="009963CC" w:rsidRDefault="000844E2" w:rsidP="007C4714">
            <w:pPr>
              <w:spacing w:after="0" w:line="240" w:lineRule="auto"/>
              <w:rPr>
                <w:rFonts w:ascii="Fibel Nord" w:eastAsia="Times New Roman" w:hAnsi="Fibel Nord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Fibel Nord" w:hAnsi="Fibel Nord"/>
                <w:noProof/>
                <w:sz w:val="16"/>
                <w:szCs w:val="16"/>
                <w:lang w:eastAsia="de-DE"/>
              </w:rPr>
              <w:lastRenderedPageBreak/>
              <w:pict w14:anchorId="6D8BEF39">
                <v:shape id="_x0000_s1133" type="#_x0000_t202" style="position:absolute;margin-left:-18.05pt;margin-top:-62.25pt;width:383.4pt;height:53pt;z-index:25172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" fillcolor="white [3201]" strokecolor="black [3213]" strokeweight=".25pt">
                  <v:textbox>
                    <w:txbxContent>
                      <w:p w14:paraId="7F940D98" w14:textId="77777777" w:rsidR="00682446" w:rsidRPr="005E3F06" w:rsidRDefault="00682446" w:rsidP="00682446">
                        <w:pPr>
                          <w:spacing w:before="240"/>
                          <w:rPr>
                            <w:rFonts w:ascii="Fibel Nord" w:hAnsi="Fibel Nord"/>
                            <w:sz w:val="40"/>
                            <w:szCs w:val="40"/>
                          </w:rPr>
                        </w:pPr>
                        <w:r>
                          <w:rPr>
                            <w:rFonts w:ascii="Fibel Nord" w:hAnsi="Fibel Nord"/>
                            <w:sz w:val="40"/>
                            <w:szCs w:val="40"/>
                          </w:rPr>
                          <w:t>Deutschland und Europa</w:t>
                        </w:r>
                      </w:p>
                    </w:txbxContent>
                  </v:textbox>
                </v:shape>
              </w:pict>
            </w:r>
          </w:p>
          <w:p w14:paraId="4A7F36D1" w14:textId="77777777" w:rsidR="00682446" w:rsidRPr="009963CC" w:rsidRDefault="00682446" w:rsidP="007C4714">
            <w:pPr>
              <w:spacing w:after="0" w:line="240" w:lineRule="auto"/>
              <w:rPr>
                <w:rFonts w:ascii="Fibel Nord" w:eastAsia="Times New Roman" w:hAnsi="Fibel Nord" w:cs="Times New Roman"/>
                <w:b/>
                <w:bCs/>
                <w:color w:val="000000"/>
                <w:sz w:val="40"/>
                <w:szCs w:val="40"/>
                <w:lang w:eastAsia="de-DE"/>
              </w:rPr>
            </w:pPr>
            <w:r>
              <w:rPr>
                <w:rFonts w:ascii="Fibel Nord" w:eastAsia="Times New Roman" w:hAnsi="Fibel Nord" w:cs="Times New Roman"/>
                <w:b/>
                <w:bCs/>
                <w:color w:val="000000"/>
                <w:sz w:val="40"/>
                <w:szCs w:val="40"/>
                <w:lang w:eastAsia="de-DE"/>
              </w:rPr>
              <w:t>Europa - Länder und Hauptstädte</w:t>
            </w:r>
          </w:p>
        </w:tc>
      </w:tr>
    </w:tbl>
    <w:p w14:paraId="3D28E0ED" w14:textId="77777777" w:rsidR="00682446" w:rsidRDefault="000844E2" w:rsidP="00682446">
      <w:pPr>
        <w:spacing w:after="0" w:line="240" w:lineRule="auto"/>
        <w:rPr>
          <w:rFonts w:ascii="Fibel Nord" w:eastAsia="Times New Roman" w:hAnsi="Fibel Nord" w:cs="Arial"/>
          <w:lang w:eastAsia="de-DE"/>
        </w:rPr>
      </w:pPr>
      <w:r>
        <w:rPr>
          <w:rFonts w:ascii="Fibel Nord" w:hAnsi="Fibel Nord"/>
          <w:noProof/>
          <w:sz w:val="40"/>
          <w:szCs w:val="40"/>
          <w:lang w:eastAsia="de-DE"/>
        </w:rPr>
        <w:pict w14:anchorId="2C6546D5">
          <v:shape id="_x0000_s1132" type="#_x0000_t202" style="position:absolute;margin-left:365.35pt;margin-top:18.6pt;width:66.6pt;height:53pt;z-index:251728384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" fillcolor="white [3201]" strokecolor="black [3213]" strokeweight=".25pt">
            <v:textbox>
              <w:txbxContent>
                <w:p w14:paraId="7426EDD7" w14:textId="77777777" w:rsidR="00682446" w:rsidRPr="008F4822" w:rsidRDefault="00682446" w:rsidP="00682446">
                  <w:pPr>
                    <w:spacing w:after="0" w:line="240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  <w:r>
                    <w:rPr>
                      <w:rFonts w:ascii="Fibel Nord" w:hAnsi="Fibel Nord"/>
                      <w:sz w:val="36"/>
                      <w:szCs w:val="36"/>
                    </w:rPr>
                    <w:t xml:space="preserve">Modul </w:t>
                  </w:r>
                  <w:r w:rsidRPr="008F4822">
                    <w:rPr>
                      <w:rFonts w:ascii="Fibel Nord" w:hAnsi="Fibel Nord"/>
                      <w:sz w:val="36"/>
                      <w:szCs w:val="36"/>
                    </w:rPr>
                    <w:t xml:space="preserve">3 AB 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Nr. 2</w:t>
                  </w:r>
                </w:p>
              </w:txbxContent>
            </v:textbox>
            <w10:wrap anchory="page"/>
          </v:shape>
        </w:pict>
      </w:r>
    </w:p>
    <w:p w14:paraId="6449AE0D" w14:textId="77777777" w:rsidR="00682446" w:rsidRDefault="00682446" w:rsidP="00682446">
      <w:pPr>
        <w:spacing w:after="0" w:line="240" w:lineRule="auto"/>
        <w:rPr>
          <w:rFonts w:ascii="Fibel Nord" w:eastAsia="Times New Roman" w:hAnsi="Fibel Nord" w:cs="Arial"/>
          <w:lang w:eastAsia="de-DE"/>
        </w:rPr>
      </w:pPr>
    </w:p>
    <w:p w14:paraId="79A70D46" w14:textId="77777777" w:rsidR="00682446" w:rsidRPr="008A3503" w:rsidRDefault="00682446" w:rsidP="00682446">
      <w:pPr>
        <w:spacing w:after="0" w:line="240" w:lineRule="auto"/>
        <w:rPr>
          <w:rFonts w:ascii="Fibel Nord" w:eastAsia="Times New Roman" w:hAnsi="Fibel Nord" w:cs="Arial"/>
          <w:sz w:val="28"/>
          <w:szCs w:val="28"/>
          <w:lang w:eastAsia="de-DE"/>
        </w:rPr>
      </w:pPr>
      <w:r w:rsidRPr="008A3503">
        <w:rPr>
          <w:rFonts w:ascii="Fibel Nord" w:eastAsia="Times New Roman" w:hAnsi="Fibel Nord" w:cs="Arial"/>
          <w:sz w:val="28"/>
          <w:szCs w:val="28"/>
          <w:lang w:eastAsia="de-DE"/>
        </w:rPr>
        <w:t xml:space="preserve">Das brauchst du: </w:t>
      </w:r>
    </w:p>
    <w:p w14:paraId="799F065F" w14:textId="2AEC97F5" w:rsidR="00682446" w:rsidRPr="008A3503" w:rsidRDefault="00682446" w:rsidP="00682446">
      <w:pPr>
        <w:pStyle w:val="Listenabsatz"/>
        <w:numPr>
          <w:ilvl w:val="0"/>
          <w:numId w:val="12"/>
        </w:numPr>
        <w:spacing w:after="0" w:line="240" w:lineRule="auto"/>
        <w:rPr>
          <w:rFonts w:ascii="Fibel Nord" w:hAnsi="Fibel Nord"/>
          <w:sz w:val="20"/>
          <w:szCs w:val="20"/>
        </w:rPr>
      </w:pPr>
      <w:r w:rsidRPr="008A3503">
        <w:rPr>
          <w:rFonts w:ascii="Fibel Nord" w:eastAsia="Times New Roman" w:hAnsi="Fibel Nord" w:cs="Arial"/>
          <w:sz w:val="28"/>
          <w:szCs w:val="28"/>
          <w:lang w:eastAsia="de-DE"/>
        </w:rPr>
        <w:t xml:space="preserve">die Europakarte – politisch und physisch (digital oder Faltkarte) </w:t>
      </w:r>
    </w:p>
    <w:p w14:paraId="518E5464" w14:textId="77777777" w:rsidR="00B6433B" w:rsidRPr="00B6433B" w:rsidRDefault="00B6433B" w:rsidP="008A3503">
      <w:pPr>
        <w:pStyle w:val="Listenabsatz"/>
        <w:spacing w:after="0" w:line="240" w:lineRule="auto"/>
        <w:rPr>
          <w:rFonts w:ascii="Fibel Nord" w:hAnsi="Fibel Nord"/>
          <w:sz w:val="18"/>
          <w:szCs w:val="18"/>
        </w:rPr>
      </w:pPr>
    </w:p>
    <w:p w14:paraId="64C47547" w14:textId="77777777" w:rsidR="00682446" w:rsidRDefault="00682446" w:rsidP="00682446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</w:p>
    <w:p w14:paraId="5FD40DEA" w14:textId="77777777" w:rsidR="00682446" w:rsidRPr="00721CE8" w:rsidRDefault="00682446" w:rsidP="00682446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proofErr w:type="gramStart"/>
      <w:r w:rsidRPr="00721CE8"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  <w:t>Finde</w:t>
      </w:r>
      <w:proofErr w:type="gramEnd"/>
      <w:r w:rsidRPr="00721CE8"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  <w:t xml:space="preserve"> zu jedem europäischen Land die richtige Hauptstadt ...</w:t>
      </w:r>
    </w:p>
    <w:p w14:paraId="6526C424" w14:textId="77777777" w:rsidR="00682446" w:rsidRPr="00721CE8" w:rsidRDefault="00682446" w:rsidP="00682446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 w:rsidRPr="00721CE8">
        <w:rPr>
          <w:rFonts w:ascii="Fibel Nord" w:hAnsi="Fibel Nord" w:cs="Fibel Nord"/>
          <w:b/>
          <w:bCs/>
          <w:i/>
          <w:iCs/>
          <w:noProof/>
          <w:color w:val="E6000E"/>
          <w:sz w:val="32"/>
          <w:szCs w:val="32"/>
          <w:lang w:eastAsia="de-DE"/>
        </w:rPr>
        <w:drawing>
          <wp:anchor distT="0" distB="0" distL="114300" distR="114300" simplePos="0" relativeHeight="251713024" behindDoc="1" locked="0" layoutInCell="1" allowOverlap="1" wp14:anchorId="2F7656AD" wp14:editId="69E7EBE2">
            <wp:simplePos x="0" y="0"/>
            <wp:positionH relativeFrom="column">
              <wp:posOffset>-635</wp:posOffset>
            </wp:positionH>
            <wp:positionV relativeFrom="paragraph">
              <wp:posOffset>170180</wp:posOffset>
            </wp:positionV>
            <wp:extent cx="403860" cy="403860"/>
            <wp:effectExtent l="0" t="0" r="0" b="0"/>
            <wp:wrapTight wrapText="bothSides">
              <wp:wrapPolygon edited="0">
                <wp:start x="0" y="0"/>
                <wp:lineTo x="0" y="20377"/>
                <wp:lineTo x="20377" y="20377"/>
                <wp:lineTo x="20377" y="0"/>
                <wp:lineTo x="0" y="0"/>
              </wp:wrapPolygon>
            </wp:wrapTight>
            <wp:docPr id="27" name="Grafik 27" descr="C:\Users\Weber\AppData\Local\Microsoft\Windows\INetCache\Content.Word\S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er\AppData\Local\Microsoft\Windows\INetCache\Content.Word\Such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F75C4" w14:textId="77777777" w:rsidR="00682446" w:rsidRPr="00721CE8" w:rsidRDefault="00682446" w:rsidP="00682446">
      <w:pPr>
        <w:autoSpaceDE w:val="0"/>
        <w:autoSpaceDN w:val="0"/>
        <w:adjustRightInd w:val="0"/>
        <w:spacing w:after="0" w:line="240" w:lineRule="auto"/>
        <w:rPr>
          <w:rFonts w:ascii="Fibel Nord" w:hAnsi="Fibel Nord"/>
          <w:sz w:val="28"/>
          <w:szCs w:val="28"/>
        </w:rPr>
      </w:pPr>
      <w:r w:rsidRPr="00721CE8">
        <w:rPr>
          <w:rFonts w:ascii="Fibel Nord" w:hAnsi="Fibel Nord"/>
          <w:sz w:val="28"/>
          <w:szCs w:val="28"/>
        </w:rPr>
        <w:t>Suche auf der Europa-Karte nach Ländern und dazu die passende Hauptstadt.</w:t>
      </w:r>
    </w:p>
    <w:p w14:paraId="6C95AE20" w14:textId="77777777" w:rsidR="00682446" w:rsidRPr="00721CE8" w:rsidRDefault="00682446" w:rsidP="00682446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</w:p>
    <w:p w14:paraId="4545FE3B" w14:textId="77777777" w:rsidR="00682446" w:rsidRPr="00721CE8" w:rsidRDefault="00682446" w:rsidP="00682446">
      <w:pPr>
        <w:spacing w:before="240" w:after="0" w:line="240" w:lineRule="auto"/>
        <w:rPr>
          <w:rFonts w:ascii="Fibel Nord" w:hAnsi="Fibel Nord"/>
          <w:sz w:val="28"/>
          <w:szCs w:val="28"/>
        </w:rPr>
      </w:pPr>
      <w:r w:rsidRPr="00721CE8">
        <w:rPr>
          <w:rFonts w:ascii="Fibel Nord" w:hAnsi="Fibel Nord"/>
          <w:noProof/>
          <w:sz w:val="36"/>
          <w:szCs w:val="36"/>
          <w:lang w:eastAsia="de-DE"/>
        </w:rPr>
        <w:drawing>
          <wp:anchor distT="0" distB="0" distL="114300" distR="114300" simplePos="0" relativeHeight="251715072" behindDoc="1" locked="0" layoutInCell="1" allowOverlap="1" wp14:anchorId="0151306C" wp14:editId="22BB4141">
            <wp:simplePos x="0" y="0"/>
            <wp:positionH relativeFrom="column">
              <wp:posOffset>3679825</wp:posOffset>
            </wp:positionH>
            <wp:positionV relativeFrom="paragraph">
              <wp:posOffset>421005</wp:posOffset>
            </wp:positionV>
            <wp:extent cx="396240" cy="359410"/>
            <wp:effectExtent l="0" t="0" r="0" b="0"/>
            <wp:wrapTight wrapText="bothSides">
              <wp:wrapPolygon edited="0">
                <wp:start x="0" y="0"/>
                <wp:lineTo x="0" y="20608"/>
                <wp:lineTo x="20769" y="20608"/>
                <wp:lineTo x="20769" y="0"/>
                <wp:lineTo x="0" y="0"/>
              </wp:wrapPolygon>
            </wp:wrapTight>
            <wp:docPr id="28" name="Grafik 28" descr="C:\Users\Weber\AppData\Local\Microsoft\Windows\INetCache\Content.Word\T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ber\AppData\Local\Microsoft\Windows\INetCache\Content.Word\Tipp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CE8">
        <w:rPr>
          <w:rFonts w:ascii="Fibel Nord" w:hAnsi="Fibel Nord"/>
          <w:noProof/>
          <w:sz w:val="28"/>
          <w:szCs w:val="28"/>
          <w:lang w:eastAsia="de-DE"/>
        </w:rPr>
        <w:drawing>
          <wp:anchor distT="0" distB="0" distL="114300" distR="114300" simplePos="0" relativeHeight="251714048" behindDoc="1" locked="0" layoutInCell="1" allowOverlap="1" wp14:anchorId="04C31FED" wp14:editId="4CAC86C0">
            <wp:simplePos x="0" y="0"/>
            <wp:positionH relativeFrom="column">
              <wp:posOffset>-635</wp:posOffset>
            </wp:positionH>
            <wp:positionV relativeFrom="paragraph">
              <wp:posOffset>149860</wp:posOffset>
            </wp:positionV>
            <wp:extent cx="360000" cy="360000"/>
            <wp:effectExtent l="0" t="0" r="0" b="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29" name="Grafik 29" descr="C:\Users\Weber\AppData\Local\Microsoft\Windows\INetCache\Content.Word\Schreibe a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ber\AppData\Local\Microsoft\Windows\INetCache\Content.Word\Schreibe au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CE8">
        <w:rPr>
          <w:rFonts w:ascii="Fibel Nord" w:hAnsi="Fibel Nord"/>
          <w:sz w:val="28"/>
          <w:szCs w:val="28"/>
        </w:rPr>
        <w:t xml:space="preserve">  Verbinde das Land mit der richtigen Hauptstadt. </w:t>
      </w:r>
    </w:p>
    <w:p w14:paraId="2936F9F9" w14:textId="77777777" w:rsidR="00682446" w:rsidRPr="00721CE8" w:rsidRDefault="00682446" w:rsidP="00682446">
      <w:pPr>
        <w:spacing w:after="240" w:line="240" w:lineRule="auto"/>
        <w:rPr>
          <w:rFonts w:ascii="Fibel Nord" w:hAnsi="Fibel Nord"/>
          <w:color w:val="808080" w:themeColor="background1" w:themeShade="80"/>
          <w:sz w:val="28"/>
          <w:szCs w:val="28"/>
        </w:rPr>
      </w:pPr>
      <w:r w:rsidRPr="00721CE8">
        <w:rPr>
          <w:rFonts w:ascii="Fibel Nord" w:hAnsi="Fibel Nord"/>
          <w:color w:val="808080" w:themeColor="background1" w:themeShade="80"/>
          <w:sz w:val="28"/>
          <w:szCs w:val="28"/>
        </w:rPr>
        <w:t xml:space="preserve"> </w:t>
      </w:r>
      <w:r w:rsidRPr="00721CE8">
        <w:rPr>
          <w:rFonts w:ascii="Fibel Nord" w:hAnsi="Fibel Nord"/>
          <w:color w:val="808080" w:themeColor="background1" w:themeShade="80"/>
          <w:sz w:val="28"/>
          <w:szCs w:val="28"/>
        </w:rPr>
        <w:tab/>
        <w:t>(Tipp: Die Hauptstadt ist mit einer Linie unterstrichen)</w:t>
      </w:r>
    </w:p>
    <w:p w14:paraId="3D208572" w14:textId="77777777" w:rsidR="00682446" w:rsidRPr="00721CE8" w:rsidRDefault="00682446" w:rsidP="00682446">
      <w:pPr>
        <w:spacing w:after="240" w:line="240" w:lineRule="auto"/>
        <w:rPr>
          <w:rFonts w:ascii="Fibel Nord" w:hAnsi="Fibel Nord"/>
          <w:sz w:val="36"/>
          <w:szCs w:val="36"/>
        </w:rPr>
      </w:pPr>
    </w:p>
    <w:p w14:paraId="23AC44E7" w14:textId="77777777" w:rsidR="00682446" w:rsidRPr="00721CE8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 w:rsidRPr="00721CE8">
        <w:rPr>
          <w:rFonts w:ascii="Fibel Nord" w:hAnsi="Fibel Nord"/>
          <w:sz w:val="36"/>
          <w:szCs w:val="36"/>
          <w:u w:val="single"/>
        </w:rPr>
        <w:t>Berlin</w:t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  <w:u w:val="single"/>
        </w:rPr>
        <w:t>Madrid</w:t>
      </w:r>
      <w:r w:rsidRPr="00721CE8">
        <w:rPr>
          <w:rFonts w:ascii="Fibel Nord" w:hAnsi="Fibel Nord"/>
          <w:sz w:val="36"/>
          <w:szCs w:val="36"/>
        </w:rPr>
        <w:t xml:space="preserve"> </w:t>
      </w:r>
    </w:p>
    <w:p w14:paraId="22DC0745" w14:textId="77777777" w:rsidR="00682446" w:rsidRPr="00721CE8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 w:rsidRPr="00721CE8">
        <w:rPr>
          <w:rFonts w:ascii="Fibel Nord" w:hAnsi="Fibel Nord"/>
          <w:sz w:val="36"/>
          <w:szCs w:val="36"/>
        </w:rPr>
        <w:t>Griechenland</w:t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  <w:t>Estland</w:t>
      </w:r>
    </w:p>
    <w:p w14:paraId="6E0FA221" w14:textId="77777777" w:rsidR="00682446" w:rsidRPr="00721CE8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  <w:u w:val="single"/>
        </w:rPr>
        <w:t>Paris</w:t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0844E2">
        <w:rPr>
          <w:rFonts w:ascii="Fibel Nord" w:hAnsi="Fibel Nord"/>
          <w:sz w:val="36"/>
          <w:szCs w:val="36"/>
          <w:u w:val="single"/>
        </w:rPr>
        <w:t>Kopenhagen</w:t>
      </w:r>
    </w:p>
    <w:p w14:paraId="68CBB170" w14:textId="77777777" w:rsidR="00682446" w:rsidRPr="00721CE8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 w:rsidRPr="00721CE8">
        <w:rPr>
          <w:rFonts w:ascii="Fibel Nord" w:hAnsi="Fibel Nord"/>
          <w:sz w:val="36"/>
          <w:szCs w:val="36"/>
        </w:rPr>
        <w:t>Deutschland</w:t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  <w:t>Spanien</w:t>
      </w:r>
      <w:r w:rsidRPr="00721CE8">
        <w:rPr>
          <w:rFonts w:ascii="Fibel Nord" w:hAnsi="Fibel Nord"/>
          <w:sz w:val="36"/>
          <w:szCs w:val="36"/>
        </w:rPr>
        <w:tab/>
      </w:r>
    </w:p>
    <w:p w14:paraId="696313CA" w14:textId="77777777" w:rsidR="00682446" w:rsidRPr="00721CE8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 w:rsidRPr="00721CE8">
        <w:rPr>
          <w:rFonts w:ascii="Fibel Nord" w:hAnsi="Fibel Nord"/>
          <w:sz w:val="36"/>
          <w:szCs w:val="36"/>
        </w:rPr>
        <w:t>Belgien</w:t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  <w:t>Österreich</w:t>
      </w:r>
    </w:p>
    <w:p w14:paraId="18FB2120" w14:textId="77777777" w:rsidR="00682446" w:rsidRPr="00721CE8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 w:rsidRPr="00721CE8">
        <w:rPr>
          <w:rFonts w:ascii="Fibel Nord" w:hAnsi="Fibel Nord"/>
          <w:sz w:val="36"/>
          <w:szCs w:val="36"/>
        </w:rPr>
        <w:t xml:space="preserve"> </w:t>
      </w:r>
      <w:r w:rsidRPr="000844E2">
        <w:rPr>
          <w:rFonts w:ascii="Fibel Nord" w:hAnsi="Fibel Nord"/>
          <w:sz w:val="36"/>
          <w:szCs w:val="36"/>
          <w:u w:val="single"/>
        </w:rPr>
        <w:t>Tallinn</w:t>
      </w:r>
      <w:r w:rsidRPr="00721CE8">
        <w:rPr>
          <w:rFonts w:ascii="Fibel Nord" w:hAnsi="Fibel Nord"/>
          <w:sz w:val="36"/>
          <w:szCs w:val="36"/>
        </w:rPr>
        <w:t xml:space="preserve"> </w:t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  <w:t>Frankreich</w:t>
      </w:r>
    </w:p>
    <w:p w14:paraId="75327BF3" w14:textId="77777777" w:rsidR="00682446" w:rsidRPr="00721CE8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 w:rsidRPr="00721CE8">
        <w:rPr>
          <w:rFonts w:ascii="Fibel Nord" w:hAnsi="Fibel Nord"/>
          <w:sz w:val="36"/>
          <w:szCs w:val="36"/>
        </w:rPr>
        <w:t>Dänemark</w:t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  <w:u w:val="single"/>
        </w:rPr>
        <w:t>Athen</w:t>
      </w:r>
    </w:p>
    <w:p w14:paraId="2CCA0361" w14:textId="77777777" w:rsidR="00682446" w:rsidRPr="00721CE8" w:rsidRDefault="000844E2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noProof/>
          <w:sz w:val="36"/>
          <w:szCs w:val="36"/>
          <w:lang w:eastAsia="de-DE"/>
        </w:rPr>
        <w:pict w14:anchorId="445B2D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4" type="#_x0000_t32" style="position:absolute;left:0;text-align:left;margin-left:154.15pt;margin-top:17.4pt;width:142.2pt;height:55.2pt;z-index:251730432" o:connectortype="straight" strokecolor="#f30"/>
        </w:pict>
      </w:r>
      <w:r w:rsidR="00682446" w:rsidRPr="00721CE8">
        <w:rPr>
          <w:rFonts w:ascii="Fibel Nord" w:hAnsi="Fibel Nord"/>
          <w:sz w:val="36"/>
          <w:szCs w:val="36"/>
        </w:rPr>
        <w:t>Polen</w:t>
      </w:r>
      <w:r w:rsidR="00682446" w:rsidRPr="00721CE8">
        <w:rPr>
          <w:rFonts w:ascii="Fibel Nord" w:hAnsi="Fibel Nord"/>
          <w:sz w:val="36"/>
          <w:szCs w:val="36"/>
        </w:rPr>
        <w:tab/>
      </w:r>
      <w:r w:rsidR="00682446" w:rsidRPr="00721CE8">
        <w:rPr>
          <w:rFonts w:ascii="Fibel Nord" w:hAnsi="Fibel Nord"/>
          <w:sz w:val="36"/>
          <w:szCs w:val="36"/>
        </w:rPr>
        <w:tab/>
      </w:r>
      <w:r w:rsidR="00682446" w:rsidRPr="00721CE8">
        <w:rPr>
          <w:rFonts w:ascii="Fibel Nord" w:hAnsi="Fibel Nord"/>
          <w:sz w:val="36"/>
          <w:szCs w:val="36"/>
        </w:rPr>
        <w:tab/>
      </w:r>
      <w:r w:rsidR="00682446" w:rsidRPr="00721CE8">
        <w:rPr>
          <w:rFonts w:ascii="Fibel Nord" w:hAnsi="Fibel Nord"/>
          <w:sz w:val="36"/>
          <w:szCs w:val="36"/>
        </w:rPr>
        <w:tab/>
      </w:r>
      <w:r w:rsidR="00682446" w:rsidRPr="00721CE8">
        <w:rPr>
          <w:rFonts w:ascii="Fibel Nord" w:hAnsi="Fibel Nord"/>
          <w:sz w:val="36"/>
          <w:szCs w:val="36"/>
        </w:rPr>
        <w:tab/>
        <w:t>Italien</w:t>
      </w:r>
    </w:p>
    <w:p w14:paraId="5CF05B81" w14:textId="77777777" w:rsidR="00682446" w:rsidRPr="00721CE8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 w:rsidRPr="00721CE8">
        <w:rPr>
          <w:rFonts w:ascii="Fibel Nord" w:hAnsi="Fibel Nord"/>
          <w:sz w:val="36"/>
          <w:szCs w:val="36"/>
          <w:u w:val="single"/>
        </w:rPr>
        <w:t>Brüssel</w:t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  <w:u w:val="single"/>
        </w:rPr>
        <w:t>Wien</w:t>
      </w:r>
    </w:p>
    <w:p w14:paraId="0BF357B5" w14:textId="77777777" w:rsidR="00682446" w:rsidRPr="00721CE8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 w:rsidRPr="00721CE8">
        <w:rPr>
          <w:rFonts w:ascii="Fibel Nord" w:hAnsi="Fibel Nord"/>
          <w:sz w:val="36"/>
          <w:szCs w:val="36"/>
          <w:u w:val="single"/>
        </w:rPr>
        <w:t>Rom</w:t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</w:rPr>
        <w:tab/>
      </w:r>
      <w:r w:rsidRPr="00721CE8">
        <w:rPr>
          <w:rFonts w:ascii="Fibel Nord" w:hAnsi="Fibel Nord"/>
          <w:sz w:val="36"/>
          <w:szCs w:val="36"/>
          <w:u w:val="single"/>
        </w:rPr>
        <w:t>Warschau</w:t>
      </w:r>
    </w:p>
    <w:p w14:paraId="11786731" w14:textId="77777777" w:rsidR="00682446" w:rsidRDefault="00682446" w:rsidP="00682446">
      <w:pPr>
        <w:autoSpaceDE w:val="0"/>
        <w:autoSpaceDN w:val="0"/>
        <w:adjustRightInd w:val="0"/>
        <w:spacing w:after="0" w:line="240" w:lineRule="auto"/>
        <w:rPr>
          <w:rFonts w:ascii="Fibel Nord" w:hAnsi="Fibel Nord"/>
          <w:sz w:val="36"/>
          <w:szCs w:val="36"/>
        </w:rPr>
      </w:pPr>
    </w:p>
    <w:p w14:paraId="531B6B43" w14:textId="77777777" w:rsidR="00682446" w:rsidRDefault="00682446" w:rsidP="00682446">
      <w:pPr>
        <w:rPr>
          <w:rFonts w:ascii="Fibel Nord" w:hAnsi="Fibel Nord"/>
          <w:sz w:val="28"/>
          <w:szCs w:val="28"/>
        </w:rPr>
      </w:pPr>
      <w:r>
        <w:rPr>
          <w:rFonts w:ascii="Fibel Nord" w:hAnsi="Fibel Nord"/>
          <w:sz w:val="28"/>
          <w:szCs w:val="28"/>
        </w:rPr>
        <w:br w:type="page"/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5"/>
      </w:tblGrid>
      <w:tr w:rsidR="00682446" w:rsidRPr="006A1C30" w14:paraId="55D0F52E" w14:textId="77777777" w:rsidTr="007C4714">
        <w:trPr>
          <w:trHeight w:val="300"/>
        </w:trPr>
        <w:tc>
          <w:tcPr>
            <w:tcW w:w="9215" w:type="dxa"/>
            <w:tcBorders>
              <w:top w:val="nil"/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EEC679" w14:textId="77777777" w:rsidR="00682446" w:rsidRPr="009963CC" w:rsidRDefault="00682446" w:rsidP="007C4714">
            <w:pPr>
              <w:spacing w:after="0" w:line="240" w:lineRule="auto"/>
              <w:rPr>
                <w:rFonts w:ascii="Fibel Nord" w:eastAsia="Times New Roman" w:hAnsi="Fibel Nord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  <w:p w14:paraId="2C4107B2" w14:textId="77777777" w:rsidR="00682446" w:rsidRPr="009963CC" w:rsidRDefault="00682446" w:rsidP="007C4714">
            <w:pPr>
              <w:spacing w:after="0" w:line="240" w:lineRule="auto"/>
              <w:rPr>
                <w:rFonts w:ascii="Fibel Nord" w:eastAsia="Times New Roman" w:hAnsi="Fibel Nord" w:cs="Times New Roman"/>
                <w:b/>
                <w:bCs/>
                <w:color w:val="000000"/>
                <w:sz w:val="40"/>
                <w:szCs w:val="40"/>
                <w:lang w:eastAsia="de-DE"/>
              </w:rPr>
            </w:pPr>
            <w:r w:rsidRPr="009963CC">
              <w:rPr>
                <w:rFonts w:ascii="Fibel Nord" w:eastAsia="Times New Roman" w:hAnsi="Fibel Nord" w:cs="Times New Roman"/>
                <w:b/>
                <w:bCs/>
                <w:color w:val="000000"/>
                <w:sz w:val="40"/>
                <w:szCs w:val="40"/>
                <w:lang w:eastAsia="de-DE"/>
              </w:rPr>
              <w:t>Ländersteckbrief</w:t>
            </w:r>
          </w:p>
        </w:tc>
      </w:tr>
    </w:tbl>
    <w:p w14:paraId="4C5AC46B" w14:textId="3944DB03" w:rsidR="00682446" w:rsidRDefault="000844E2" w:rsidP="00682446">
      <w:pPr>
        <w:spacing w:before="240" w:after="240"/>
        <w:rPr>
          <w:rFonts w:ascii="Fibel Nord" w:hAnsi="Fibel Nord"/>
          <w:sz w:val="28"/>
          <w:szCs w:val="28"/>
        </w:rPr>
      </w:pPr>
      <w:r>
        <w:rPr>
          <w:noProof/>
        </w:rPr>
        <w:pict w14:anchorId="78E2C75C">
          <v:shape id="Textfeld 7" o:spid="_x0000_s1136" type="#_x0000_t202" style="position:absolute;margin-left:-15.05pt;margin-top:-95.75pt;width:383.4pt;height:53pt;z-index:251732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" fillcolor="white [3201]" strokecolor="black [3213]" strokeweight=".25pt">
            <v:textbox>
              <w:txbxContent>
                <w:p w14:paraId="6F31C58D" w14:textId="77777777" w:rsidR="00682446" w:rsidRPr="005E3F06" w:rsidRDefault="00682446" w:rsidP="00682446">
                  <w:pPr>
                    <w:spacing w:before="240"/>
                    <w:rPr>
                      <w:rFonts w:ascii="Fibel Nord" w:hAnsi="Fibel Nord"/>
                      <w:sz w:val="40"/>
                      <w:szCs w:val="40"/>
                    </w:rPr>
                  </w:pPr>
                  <w:r>
                    <w:rPr>
                      <w:rFonts w:ascii="Fibel Nord" w:hAnsi="Fibel Nord"/>
                      <w:sz w:val="40"/>
                      <w:szCs w:val="40"/>
                    </w:rPr>
                    <w:t>Deutschland und Europa</w:t>
                  </w:r>
                </w:p>
              </w:txbxContent>
            </v:textbox>
          </v:shape>
        </w:pict>
      </w:r>
      <w:r>
        <w:rPr>
          <w:noProof/>
        </w:rPr>
        <w:pict w14:anchorId="2F070497">
          <v:shape id="Textfeld 8" o:spid="_x0000_s1135" type="#_x0000_t202" style="position:absolute;margin-left:368.35pt;margin-top:18.45pt;width:66.6pt;height:53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" fillcolor="white [3201]" strokecolor="black [3213]" strokeweight=".25pt">
            <v:textbox>
              <w:txbxContent>
                <w:p w14:paraId="0FAE68C2" w14:textId="77777777" w:rsidR="00682446" w:rsidRPr="00DD7171" w:rsidRDefault="00682446" w:rsidP="00682446">
                  <w:pPr>
                    <w:spacing w:after="0" w:line="240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  <w:r>
                    <w:rPr>
                      <w:rFonts w:ascii="Fibel Nord" w:hAnsi="Fibel Nord"/>
                      <w:sz w:val="36"/>
                      <w:szCs w:val="36"/>
                    </w:rPr>
                    <w:t xml:space="preserve">Modul 3 AB </w:t>
                  </w:r>
                  <w:r w:rsidRPr="00DD7171">
                    <w:rPr>
                      <w:rFonts w:ascii="Fibel Nord" w:hAnsi="Fibel Nord"/>
                      <w:sz w:val="36"/>
                      <w:szCs w:val="36"/>
                    </w:rPr>
                    <w:t>Nr.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3</w:t>
                  </w:r>
                </w:p>
              </w:txbxContent>
            </v:textbox>
            <w10:wrap anchory="page"/>
          </v:shape>
        </w:pict>
      </w:r>
      <w:r w:rsidR="00682446">
        <w:rPr>
          <w:rFonts w:ascii="Fibel Nord" w:hAnsi="Fibel Nord"/>
          <w:sz w:val="28"/>
          <w:szCs w:val="28"/>
        </w:rPr>
        <w:t xml:space="preserve">Auf dem Kontinent Europa liegen 47 Staaten. Hier kannst du dich </w:t>
      </w:r>
      <w:r w:rsidR="00B6433B">
        <w:rPr>
          <w:rFonts w:ascii="Fibel Nord" w:hAnsi="Fibel Nord"/>
          <w:sz w:val="28"/>
          <w:szCs w:val="28"/>
        </w:rPr>
        <w:t>ausführlich</w:t>
      </w:r>
      <w:r w:rsidR="00682446">
        <w:rPr>
          <w:rFonts w:ascii="Fibel Nord" w:hAnsi="Fibel Nord"/>
          <w:sz w:val="28"/>
          <w:szCs w:val="28"/>
        </w:rPr>
        <w:t xml:space="preserve"> mit einem europäischen Land beschäftigen, das dich besonders interessiert. Auf </w:t>
      </w:r>
      <w:r w:rsidR="00682446" w:rsidRPr="009963CC">
        <w:rPr>
          <w:rFonts w:ascii="Fibel Nord" w:hAnsi="Fibel Nord"/>
          <w:b/>
          <w:sz w:val="28"/>
          <w:szCs w:val="28"/>
        </w:rPr>
        <w:t>deiner Europakarte</w:t>
      </w:r>
      <w:r w:rsidR="00682446">
        <w:rPr>
          <w:rFonts w:ascii="Fibel Nord" w:hAnsi="Fibel Nord"/>
          <w:sz w:val="28"/>
          <w:szCs w:val="28"/>
        </w:rPr>
        <w:t xml:space="preserve"> kannst du schon viele Informationen finden. Außerdem kannst du </w:t>
      </w:r>
      <w:r w:rsidR="00682446" w:rsidRPr="009963CC">
        <w:rPr>
          <w:rFonts w:ascii="Fibel Nord" w:hAnsi="Fibel Nord"/>
          <w:b/>
          <w:sz w:val="28"/>
          <w:szCs w:val="28"/>
        </w:rPr>
        <w:t>in Büchern und</w:t>
      </w:r>
      <w:r w:rsidR="00682446">
        <w:rPr>
          <w:rFonts w:ascii="Fibel Nord" w:hAnsi="Fibel Nord"/>
          <w:sz w:val="28"/>
          <w:szCs w:val="28"/>
        </w:rPr>
        <w:t xml:space="preserve"> </w:t>
      </w:r>
      <w:r w:rsidR="00682446" w:rsidRPr="009963CC">
        <w:rPr>
          <w:rFonts w:ascii="Fibel Nord" w:hAnsi="Fibel Nord"/>
          <w:b/>
          <w:sz w:val="28"/>
          <w:szCs w:val="28"/>
        </w:rPr>
        <w:t>im Internet</w:t>
      </w:r>
      <w:r w:rsidR="00682446">
        <w:rPr>
          <w:rFonts w:ascii="Fibel Nord" w:hAnsi="Fibel Nord"/>
          <w:sz w:val="28"/>
          <w:szCs w:val="28"/>
        </w:rPr>
        <w:t xml:space="preserve"> über das Land recherchieren.</w:t>
      </w:r>
      <w:r w:rsidR="00682446" w:rsidRPr="009963CC">
        <w:rPr>
          <w:rFonts w:ascii="Fibel Nord" w:hAnsi="Fibel Nord"/>
          <w:sz w:val="28"/>
          <w:szCs w:val="28"/>
        </w:rPr>
        <w:t xml:space="preserve"> </w:t>
      </w:r>
    </w:p>
    <w:p w14:paraId="512E2D7D" w14:textId="77777777" w:rsidR="00682446" w:rsidRPr="008A3503" w:rsidRDefault="00682446" w:rsidP="00682446">
      <w:pPr>
        <w:spacing w:after="0" w:line="240" w:lineRule="auto"/>
        <w:rPr>
          <w:rFonts w:ascii="Fibel Nord" w:eastAsia="Times New Roman" w:hAnsi="Fibel Nord" w:cs="Arial"/>
          <w:sz w:val="28"/>
          <w:szCs w:val="28"/>
          <w:lang w:eastAsia="de-DE"/>
        </w:rPr>
      </w:pPr>
      <w:r w:rsidRPr="008A3503">
        <w:rPr>
          <w:rFonts w:ascii="Fibel Nord" w:eastAsia="Times New Roman" w:hAnsi="Fibel Nord" w:cs="Arial"/>
          <w:sz w:val="28"/>
          <w:szCs w:val="28"/>
          <w:lang w:eastAsia="de-DE"/>
        </w:rPr>
        <w:t xml:space="preserve">Das brauchst du: </w:t>
      </w:r>
    </w:p>
    <w:p w14:paraId="7393EE79" w14:textId="03209E08" w:rsidR="00682446" w:rsidRPr="008A3503" w:rsidRDefault="00682446" w:rsidP="00682446">
      <w:pPr>
        <w:pStyle w:val="Listenabsatz"/>
        <w:numPr>
          <w:ilvl w:val="0"/>
          <w:numId w:val="12"/>
        </w:numPr>
        <w:spacing w:after="0" w:line="240" w:lineRule="auto"/>
        <w:rPr>
          <w:rFonts w:ascii="Fibel Nord" w:hAnsi="Fibel Nord"/>
          <w:sz w:val="22"/>
          <w:szCs w:val="22"/>
        </w:rPr>
      </w:pPr>
      <w:r w:rsidRPr="008A3503">
        <w:rPr>
          <w:rFonts w:ascii="Fibel Nord" w:eastAsia="Times New Roman" w:hAnsi="Fibel Nord" w:cs="Arial"/>
          <w:sz w:val="28"/>
          <w:szCs w:val="28"/>
          <w:lang w:eastAsia="de-DE"/>
        </w:rPr>
        <w:t xml:space="preserve">die Europakarte – politisch und </w:t>
      </w:r>
      <w:proofErr w:type="spellStart"/>
      <w:r w:rsidRPr="008A3503">
        <w:rPr>
          <w:rFonts w:ascii="Fibel Nord" w:eastAsia="Times New Roman" w:hAnsi="Fibel Nord" w:cs="Arial"/>
          <w:sz w:val="28"/>
          <w:szCs w:val="28"/>
          <w:lang w:eastAsia="de-DE"/>
        </w:rPr>
        <w:t>pysisch</w:t>
      </w:r>
      <w:proofErr w:type="spellEnd"/>
      <w:r w:rsidRPr="008A3503">
        <w:rPr>
          <w:rFonts w:ascii="Fibel Nord" w:eastAsia="Times New Roman" w:hAnsi="Fibel Nord" w:cs="Arial"/>
          <w:sz w:val="28"/>
          <w:szCs w:val="28"/>
          <w:lang w:eastAsia="de-DE"/>
        </w:rPr>
        <w:t xml:space="preserve"> (digital oder Faltkarte) </w:t>
      </w:r>
    </w:p>
    <w:p w14:paraId="0D307E8A" w14:textId="77777777" w:rsidR="00682446" w:rsidRPr="008A3503" w:rsidRDefault="00682446" w:rsidP="00682446">
      <w:pPr>
        <w:pStyle w:val="Listenabsatz"/>
        <w:numPr>
          <w:ilvl w:val="0"/>
          <w:numId w:val="12"/>
        </w:numPr>
        <w:spacing w:after="0" w:line="240" w:lineRule="auto"/>
        <w:ind w:left="714" w:hanging="357"/>
        <w:rPr>
          <w:rFonts w:ascii="Fibel Nord" w:hAnsi="Fibel Nord"/>
          <w:sz w:val="28"/>
          <w:szCs w:val="28"/>
        </w:rPr>
      </w:pPr>
      <w:r w:rsidRPr="008A3503">
        <w:rPr>
          <w:rFonts w:ascii="Fibel Nord" w:hAnsi="Fibel Nord"/>
          <w:sz w:val="28"/>
          <w:szCs w:val="28"/>
        </w:rPr>
        <w:t>evtl. Bücher über Europa oder ein Gerät mit Internetzugang</w:t>
      </w:r>
    </w:p>
    <w:p w14:paraId="18731AE0" w14:textId="77777777" w:rsidR="00682446" w:rsidRDefault="00682446" w:rsidP="00682446">
      <w:pPr>
        <w:spacing w:after="0" w:line="240" w:lineRule="auto"/>
        <w:rPr>
          <w:rFonts w:ascii="Fibel Nord" w:hAnsi="Fibel Nord"/>
        </w:rPr>
      </w:pPr>
    </w:p>
    <w:p w14:paraId="12DAB355" w14:textId="77777777" w:rsidR="00682446" w:rsidRPr="00707435" w:rsidRDefault="00682446" w:rsidP="00682446">
      <w:pPr>
        <w:spacing w:after="0" w:line="240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drawing>
          <wp:anchor distT="0" distB="0" distL="114300" distR="114300" simplePos="0" relativeHeight="251722240" behindDoc="1" locked="0" layoutInCell="1" allowOverlap="1" wp14:anchorId="11BA4610" wp14:editId="321E8890">
            <wp:simplePos x="0" y="0"/>
            <wp:positionH relativeFrom="column">
              <wp:posOffset>-635</wp:posOffset>
            </wp:positionH>
            <wp:positionV relativeFrom="paragraph">
              <wp:posOffset>107950</wp:posOffset>
            </wp:positionV>
            <wp:extent cx="359410" cy="304800"/>
            <wp:effectExtent l="0" t="0" r="2540" b="0"/>
            <wp:wrapTight wrapText="bothSides">
              <wp:wrapPolygon edited="0">
                <wp:start x="0" y="0"/>
                <wp:lineTo x="0" y="20250"/>
                <wp:lineTo x="20608" y="20250"/>
                <wp:lineTo x="20608" y="0"/>
                <wp:lineTo x="0" y="0"/>
              </wp:wrapPolygon>
            </wp:wrapTight>
            <wp:docPr id="13" name="Grafik 13" descr="C:\Users\Weber\AppData\Local\Microsoft\Windows\INetCache\Content.Word\Recherchi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er\AppData\Local\Microsoft\Windows\INetCache\Content.Word\Recherchie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94"/>
                    <a:stretch/>
                  </pic:blipFill>
                  <pic:spPr bwMode="auto">
                    <a:xfrm>
                      <a:off x="0" y="0"/>
                      <a:ext cx="35941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58BF">
        <w:rPr>
          <w:rFonts w:ascii="Fibel Nord" w:hAnsi="Fibel Nord"/>
          <w:sz w:val="28"/>
          <w:szCs w:val="28"/>
        </w:rPr>
        <w:t>Auf diesen Internetseiten kannst du mehr über das Land erfahren. Mit der Kamera eines Smartphones oder Tablets kannst du einfach den QR-Code scannen oder du tippst die Adresse in den Browser ein</w:t>
      </w:r>
      <w:r>
        <w:rPr>
          <w:rFonts w:ascii="Fibel Nord" w:hAnsi="Fibel Nord"/>
          <w:sz w:val="28"/>
          <w:szCs w:val="28"/>
        </w:rPr>
        <w:t>.</w:t>
      </w:r>
    </w:p>
    <w:tbl>
      <w:tblPr>
        <w:tblStyle w:val="Tabellenraster"/>
        <w:tblW w:w="8221" w:type="dxa"/>
        <w:tblInd w:w="421" w:type="dxa"/>
        <w:tblLook w:val="04A0" w:firstRow="1" w:lastRow="0" w:firstColumn="1" w:lastColumn="0" w:noHBand="0" w:noVBand="1"/>
      </w:tblPr>
      <w:tblGrid>
        <w:gridCol w:w="2740"/>
        <w:gridCol w:w="2740"/>
        <w:gridCol w:w="2741"/>
      </w:tblGrid>
      <w:tr w:rsidR="00682446" w14:paraId="05338214" w14:textId="77777777" w:rsidTr="007C4714">
        <w:trPr>
          <w:trHeight w:val="2153"/>
        </w:trPr>
        <w:tc>
          <w:tcPr>
            <w:tcW w:w="2740" w:type="dxa"/>
          </w:tcPr>
          <w:p w14:paraId="6B1E80F1" w14:textId="77777777" w:rsidR="00682446" w:rsidRPr="0056621F" w:rsidRDefault="00682446" w:rsidP="007C4714">
            <w:pPr>
              <w:jc w:val="center"/>
              <w:rPr>
                <w:rFonts w:ascii="Fibel Nord" w:hAnsi="Fibel Nord"/>
                <w:sz w:val="28"/>
                <w:szCs w:val="28"/>
              </w:rPr>
            </w:pPr>
            <w:r w:rsidRPr="0056621F">
              <w:rPr>
                <w:rFonts w:ascii="Fibel Nord" w:hAnsi="Fibel Nord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17120" behindDoc="0" locked="0" layoutInCell="1" allowOverlap="1" wp14:anchorId="5869D15B" wp14:editId="6E91701D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25400</wp:posOffset>
                  </wp:positionV>
                  <wp:extent cx="1272540" cy="1272540"/>
                  <wp:effectExtent l="0" t="0" r="3810" b="3810"/>
                  <wp:wrapNone/>
                  <wp:docPr id="30" name="Grafik 30" descr="C:\Users\Weber\AppData\Local\Microsoft\Windows\INetCache\Content.Word\qr-code kinderweltrei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C:\Users\Weber\AppData\Local\Microsoft\Windows\INetCache\Content.Word\qr-code kinderweltreise.pn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40" w:type="dxa"/>
          </w:tcPr>
          <w:p w14:paraId="0C459F2E" w14:textId="77777777" w:rsidR="00682446" w:rsidRPr="0056621F" w:rsidRDefault="00682446" w:rsidP="007C4714">
            <w:pPr>
              <w:jc w:val="center"/>
              <w:rPr>
                <w:rFonts w:ascii="Fibel Nord" w:hAnsi="Fibel Nord"/>
                <w:sz w:val="28"/>
                <w:szCs w:val="28"/>
              </w:rPr>
            </w:pPr>
            <w:r w:rsidRPr="0056621F">
              <w:rPr>
                <w:rFonts w:ascii="Fibel Nord" w:hAnsi="Fibel Nord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19168" behindDoc="0" locked="0" layoutInCell="1" allowOverlap="1" wp14:anchorId="5C87037E" wp14:editId="429DD576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25400</wp:posOffset>
                  </wp:positionV>
                  <wp:extent cx="1295400" cy="1295400"/>
                  <wp:effectExtent l="0" t="0" r="0" b="0"/>
                  <wp:wrapNone/>
                  <wp:docPr id="31" name="Grafik 31" descr="C:\Users\Weber\AppData\Local\Microsoft\Windows\INetCache\Content.Word\qr-code blinde-kuh.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eber\AppData\Local\Microsoft\Windows\INetCache\Content.Word\qr-code blinde-kuh.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41" w:type="dxa"/>
          </w:tcPr>
          <w:p w14:paraId="65F8647A" w14:textId="77777777" w:rsidR="00682446" w:rsidRPr="0056621F" w:rsidRDefault="00682446" w:rsidP="007C4714">
            <w:pPr>
              <w:jc w:val="center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20192" behindDoc="0" locked="0" layoutInCell="1" allowOverlap="1" wp14:anchorId="3C12DDCB" wp14:editId="3AD38AFD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25400</wp:posOffset>
                  </wp:positionV>
                  <wp:extent cx="1325880" cy="1325880"/>
                  <wp:effectExtent l="0" t="0" r="7620" b="7620"/>
                  <wp:wrapNone/>
                  <wp:docPr id="32" name="Grafik 32" descr="C:\Users\Weber\AppData\Local\Microsoft\Windows\INetCache\Content.Word\qr-code fragfinn.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Weber\AppData\Local\Microsoft\Windows\INetCache\Content.Word\qr-code fragfinn.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2446" w14:paraId="636808D7" w14:textId="77777777" w:rsidTr="007C4714">
        <w:tc>
          <w:tcPr>
            <w:tcW w:w="2740" w:type="dxa"/>
          </w:tcPr>
          <w:p w14:paraId="2411E001" w14:textId="77777777" w:rsidR="00682446" w:rsidRPr="0056621F" w:rsidRDefault="00682446" w:rsidP="007C4714">
            <w:pPr>
              <w:jc w:val="center"/>
              <w:rPr>
                <w:rFonts w:ascii="Fibel Nord" w:hAnsi="Fibel Nord"/>
                <w:sz w:val="28"/>
                <w:szCs w:val="28"/>
              </w:rPr>
            </w:pPr>
            <w:r w:rsidRPr="0056621F">
              <w:rPr>
                <w:rFonts w:ascii="Fibel Nord" w:hAnsi="Fibel Nord"/>
                <w:sz w:val="28"/>
                <w:szCs w:val="28"/>
              </w:rPr>
              <w:t>www.kinderweltreise.de</w:t>
            </w:r>
          </w:p>
        </w:tc>
        <w:tc>
          <w:tcPr>
            <w:tcW w:w="2740" w:type="dxa"/>
          </w:tcPr>
          <w:p w14:paraId="5CCB5CAE" w14:textId="77777777" w:rsidR="00682446" w:rsidRPr="0056621F" w:rsidRDefault="00682446" w:rsidP="007C4714">
            <w:pPr>
              <w:jc w:val="center"/>
              <w:rPr>
                <w:rFonts w:ascii="Fibel Nord" w:hAnsi="Fibel Nord"/>
                <w:sz w:val="28"/>
                <w:szCs w:val="28"/>
              </w:rPr>
            </w:pPr>
            <w:r w:rsidRPr="0056621F">
              <w:rPr>
                <w:rFonts w:ascii="Fibel Nord" w:hAnsi="Fibel Nord"/>
                <w:sz w:val="28"/>
                <w:szCs w:val="28"/>
              </w:rPr>
              <w:t>www.blinde-kuh.de</w:t>
            </w:r>
          </w:p>
        </w:tc>
        <w:tc>
          <w:tcPr>
            <w:tcW w:w="2741" w:type="dxa"/>
          </w:tcPr>
          <w:p w14:paraId="00AF62A5" w14:textId="77777777" w:rsidR="00682446" w:rsidRPr="0056621F" w:rsidRDefault="00682446" w:rsidP="007C4714">
            <w:pPr>
              <w:jc w:val="center"/>
              <w:rPr>
                <w:rFonts w:ascii="Fibel Nord" w:hAnsi="Fibel Nord"/>
                <w:sz w:val="28"/>
                <w:szCs w:val="28"/>
              </w:rPr>
            </w:pPr>
            <w:r w:rsidRPr="0056621F">
              <w:rPr>
                <w:rFonts w:ascii="Fibel Nord" w:hAnsi="Fibel Nord"/>
                <w:sz w:val="28"/>
                <w:szCs w:val="28"/>
              </w:rPr>
              <w:t>www.fragfinn.de</w:t>
            </w:r>
          </w:p>
        </w:tc>
      </w:tr>
    </w:tbl>
    <w:p w14:paraId="29280317" w14:textId="77777777" w:rsidR="00682446" w:rsidRPr="00C05811" w:rsidRDefault="00682446" w:rsidP="00682446">
      <w:pPr>
        <w:spacing w:after="0" w:line="240" w:lineRule="auto"/>
        <w:rPr>
          <w:rFonts w:ascii="Fibel Nord" w:hAnsi="Fibel Nord"/>
        </w:rPr>
      </w:pPr>
      <w:r>
        <w:rPr>
          <w:rFonts w:ascii="Fibel Nord" w:hAnsi="Fibel Nord"/>
          <w:noProof/>
          <w:sz w:val="28"/>
          <w:szCs w:val="28"/>
          <w:lang w:eastAsia="de-DE"/>
        </w:rPr>
        <w:drawing>
          <wp:anchor distT="0" distB="0" distL="114300" distR="114300" simplePos="0" relativeHeight="251723264" behindDoc="1" locked="0" layoutInCell="1" allowOverlap="1" wp14:anchorId="6087E85F" wp14:editId="58EA63E5">
            <wp:simplePos x="0" y="0"/>
            <wp:positionH relativeFrom="column">
              <wp:posOffset>74295</wp:posOffset>
            </wp:positionH>
            <wp:positionV relativeFrom="paragraph">
              <wp:posOffset>148590</wp:posOffset>
            </wp:positionV>
            <wp:extent cx="359410" cy="359410"/>
            <wp:effectExtent l="0" t="0" r="2540" b="254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33" name="Grafik 33" descr="C:\Users\Weber\AppData\Local\Microsoft\Windows\INetCache\Content.Word\Zeic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ber\AppData\Local\Microsoft\Windows\INetCache\Content.Word\Zeichn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B4645" w14:textId="77777777" w:rsidR="00682446" w:rsidRPr="00E258BF" w:rsidRDefault="00682446" w:rsidP="00682446">
      <w:pPr>
        <w:spacing w:before="240" w:after="240" w:line="240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sz w:val="28"/>
          <w:szCs w:val="28"/>
        </w:rPr>
        <w:t>Male das Land aus, über das du berichten möchtest.</w:t>
      </w:r>
    </w:p>
    <w:p w14:paraId="6E93B8C1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 w:rsidRPr="00C05811">
        <w:rPr>
          <w:rFonts w:ascii="Fibel Nord" w:hAnsi="Fibel Nord"/>
          <w:noProof/>
          <w:sz w:val="36"/>
          <w:szCs w:val="36"/>
          <w:lang w:eastAsia="de-DE"/>
        </w:rPr>
        <w:drawing>
          <wp:anchor distT="0" distB="0" distL="114300" distR="114300" simplePos="0" relativeHeight="251716096" behindDoc="1" locked="0" layoutInCell="1" allowOverlap="1" wp14:anchorId="33072ACC" wp14:editId="3501AF73">
            <wp:simplePos x="0" y="0"/>
            <wp:positionH relativeFrom="column">
              <wp:posOffset>233680</wp:posOffset>
            </wp:positionH>
            <wp:positionV relativeFrom="paragraph">
              <wp:posOffset>38735</wp:posOffset>
            </wp:positionV>
            <wp:extent cx="5135880" cy="3743325"/>
            <wp:effectExtent l="0" t="0" r="0" b="0"/>
            <wp:wrapTight wrapText="bothSides">
              <wp:wrapPolygon edited="0">
                <wp:start x="0" y="0"/>
                <wp:lineTo x="0" y="21545"/>
                <wp:lineTo x="21552" y="21545"/>
                <wp:lineTo x="21552" y="0"/>
                <wp:lineTo x="0" y="0"/>
              </wp:wrapPolygon>
            </wp:wrapTight>
            <wp:docPr id="18" name="Grafik 18" descr="C:\Users\Weber\AppData\Local\Microsoft\Windows\INetCache\Content.Word\leere-europakarte-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er\AppData\Local\Microsoft\Windows\INetCache\Content.Word\leere-europakarte-746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3AF56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580A4D62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1E478BF5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39D10A4D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2384ECB6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3D79D98F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069C1BD1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2DE3E4BD" w14:textId="77777777" w:rsidR="00682446" w:rsidRDefault="00682446" w:rsidP="00682446">
      <w:pPr>
        <w:rPr>
          <w:rFonts w:ascii="Fibel Nord" w:hAnsi="Fibel Nord"/>
          <w:sz w:val="36"/>
          <w:szCs w:val="36"/>
        </w:rPr>
      </w:pPr>
      <w:r>
        <w:rPr>
          <w:rFonts w:ascii="Fibel Nord" w:hAnsi="Fibel Nord"/>
          <w:sz w:val="36"/>
          <w:szCs w:val="36"/>
        </w:rPr>
        <w:br w:type="page"/>
      </w:r>
    </w:p>
    <w:p w14:paraId="1ACAE8E6" w14:textId="77777777" w:rsidR="00682446" w:rsidRDefault="000844E2" w:rsidP="00682446">
      <w:pPr>
        <w:spacing w:before="240" w:after="240" w:line="240" w:lineRule="auto"/>
        <w:rPr>
          <w:rFonts w:ascii="Fibel Nord" w:hAnsi="Fibel Nord"/>
          <w:sz w:val="36"/>
          <w:szCs w:val="36"/>
        </w:rPr>
      </w:pPr>
      <w:r>
        <w:rPr>
          <w:noProof/>
        </w:rPr>
        <w:lastRenderedPageBreak/>
        <w:pict w14:anchorId="3B47EB8C"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Welle 17" o:spid="_x0000_s1137" type="#_x0000_t64" style="position:absolute;margin-left:-.05pt;margin-top:-26.85pt;width:123.6pt;height:97.6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" adj="2700" filled="f" strokecolor="black [3213]" strokeweight="1pt">
            <v:stroke joinstyle="miter"/>
          </v:shape>
        </w:pict>
      </w:r>
      <w:r w:rsidR="00682446">
        <w:rPr>
          <w:rFonts w:ascii="Fibel Nord" w:hAnsi="Fibel Nord"/>
          <w:sz w:val="36"/>
          <w:szCs w:val="36"/>
        </w:rPr>
        <w:tab/>
      </w:r>
      <w:r w:rsidR="00682446">
        <w:rPr>
          <w:rFonts w:ascii="Fibel Nord" w:hAnsi="Fibel Nord"/>
          <w:sz w:val="36"/>
          <w:szCs w:val="36"/>
        </w:rPr>
        <w:tab/>
      </w:r>
      <w:r w:rsidR="00682446">
        <w:rPr>
          <w:rFonts w:ascii="Fibel Nord" w:hAnsi="Fibel Nord"/>
          <w:sz w:val="36"/>
          <w:szCs w:val="36"/>
        </w:rPr>
        <w:tab/>
      </w:r>
      <w:r w:rsidR="00682446">
        <w:rPr>
          <w:rFonts w:ascii="Fibel Nord" w:hAnsi="Fibel Nord"/>
          <w:sz w:val="36"/>
          <w:szCs w:val="36"/>
        </w:rPr>
        <w:tab/>
      </w:r>
      <w:r w:rsidR="00682446" w:rsidRPr="00C05811">
        <w:rPr>
          <w:rFonts w:ascii="Fibel Nord" w:hAnsi="Fibel Nord"/>
          <w:sz w:val="36"/>
          <w:szCs w:val="36"/>
        </w:rPr>
        <w:t>Mein Steckbrief über</w:t>
      </w:r>
    </w:p>
    <w:p w14:paraId="755588E8" w14:textId="77777777" w:rsidR="00682446" w:rsidRDefault="00682446" w:rsidP="00682446">
      <w:pPr>
        <w:spacing w:before="240" w:after="240" w:line="240" w:lineRule="auto"/>
        <w:rPr>
          <w:rFonts w:ascii="Arial" w:hAnsi="Arial" w:cs="Arial"/>
        </w:rPr>
      </w:pPr>
      <w:r>
        <w:rPr>
          <w:rFonts w:ascii="Fibel Nord" w:hAnsi="Fibel Nord"/>
          <w:sz w:val="36"/>
          <w:szCs w:val="36"/>
        </w:rPr>
        <w:softHyphen/>
      </w:r>
      <w:r>
        <w:rPr>
          <w:rFonts w:ascii="Fibel Nord" w:hAnsi="Fibel Nord"/>
          <w:sz w:val="36"/>
          <w:szCs w:val="36"/>
        </w:rPr>
        <w:softHyphen/>
      </w:r>
      <w:r>
        <w:rPr>
          <w:rFonts w:ascii="Fibel Nord" w:hAnsi="Fibel Nord"/>
          <w:sz w:val="36"/>
          <w:szCs w:val="36"/>
        </w:rPr>
        <w:softHyphen/>
      </w:r>
      <w:r>
        <w:rPr>
          <w:rFonts w:ascii="Fibel Nord" w:hAnsi="Fibel Nord"/>
          <w:sz w:val="36"/>
          <w:szCs w:val="36"/>
        </w:rPr>
        <w:softHyphen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 w:rsidRPr="004D6967">
        <w:rPr>
          <w:rFonts w:ascii="Arial" w:hAnsi="Arial" w:cs="Arial"/>
        </w:rPr>
        <w:t>________</w:t>
      </w:r>
      <w:r>
        <w:rPr>
          <w:rFonts w:ascii="Arial" w:hAnsi="Arial" w:cs="Arial"/>
        </w:rPr>
        <w:t>___________</w:t>
      </w:r>
      <w:r w:rsidRPr="004D6967">
        <w:rPr>
          <w:rFonts w:ascii="Arial" w:hAnsi="Arial" w:cs="Arial"/>
        </w:rPr>
        <w:t>__________________</w:t>
      </w:r>
    </w:p>
    <w:p w14:paraId="6D7225D0" w14:textId="77777777" w:rsidR="00682446" w:rsidRPr="004D6967" w:rsidRDefault="00682446" w:rsidP="00682446">
      <w:pPr>
        <w:spacing w:before="240" w:after="240" w:line="240" w:lineRule="auto"/>
        <w:jc w:val="center"/>
        <w:rPr>
          <w:rFonts w:ascii="Fibel Nord" w:hAnsi="Fibel Nord"/>
          <w:sz w:val="2"/>
          <w:szCs w:val="2"/>
        </w:rPr>
      </w:pPr>
    </w:p>
    <w:p w14:paraId="4F218E61" w14:textId="77777777" w:rsidR="00682446" w:rsidRPr="00DE20BB" w:rsidRDefault="00682446" w:rsidP="00682446">
      <w:pPr>
        <w:spacing w:before="240" w:after="240" w:line="240" w:lineRule="auto"/>
        <w:rPr>
          <w:rFonts w:ascii="Fibel Nord" w:hAnsi="Fibel Nord"/>
          <w:sz w:val="36"/>
          <w:szCs w:val="36"/>
        </w:rPr>
      </w:pPr>
      <w:r>
        <w:rPr>
          <w:rFonts w:ascii="Fibel Nord" w:hAnsi="Fibel Nord"/>
        </w:rPr>
        <w:t xml:space="preserve">Die </w:t>
      </w:r>
      <w:r w:rsidRPr="00DE20BB">
        <w:rPr>
          <w:rFonts w:ascii="Fibel Nord" w:hAnsi="Fibel Nord"/>
        </w:rPr>
        <w:t>Landesflagge</w:t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33"/>
        <w:gridCol w:w="6662"/>
      </w:tblGrid>
      <w:tr w:rsidR="00682446" w14:paraId="7EE4AE62" w14:textId="77777777" w:rsidTr="007C4714">
        <w:trPr>
          <w:trHeight w:val="1795"/>
        </w:trPr>
        <w:tc>
          <w:tcPr>
            <w:tcW w:w="2405" w:type="dxa"/>
          </w:tcPr>
          <w:p w14:paraId="555FF5C8" w14:textId="77777777" w:rsidR="00682446" w:rsidRPr="00DE20BB" w:rsidRDefault="00682446" w:rsidP="007C4714">
            <w:pPr>
              <w:pStyle w:val="Listenabsatz"/>
              <w:ind w:left="29"/>
              <w:rPr>
                <w:rFonts w:ascii="Fibel Nord" w:hAnsi="Fibel Nord"/>
                <w:b/>
                <w:sz w:val="28"/>
                <w:szCs w:val="28"/>
              </w:rPr>
            </w:pPr>
            <w:r>
              <w:rPr>
                <w:rFonts w:ascii="Fibel Nord" w:hAnsi="Fibel Nord"/>
                <w:b/>
                <w:sz w:val="28"/>
                <w:szCs w:val="28"/>
              </w:rPr>
              <w:t>Warum hast du dich gerade für dieses Land entschieden?</w:t>
            </w:r>
          </w:p>
        </w:tc>
        <w:tc>
          <w:tcPr>
            <w:tcW w:w="6662" w:type="dxa"/>
          </w:tcPr>
          <w:p w14:paraId="5D64CBA0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5024BCA3" w14:textId="77777777" w:rsidTr="007C4714">
        <w:trPr>
          <w:trHeight w:val="624"/>
        </w:trPr>
        <w:tc>
          <w:tcPr>
            <w:tcW w:w="2405" w:type="dxa"/>
          </w:tcPr>
          <w:p w14:paraId="2602F012" w14:textId="77777777" w:rsidR="00682446" w:rsidRPr="00DE20BB" w:rsidRDefault="00682446" w:rsidP="00682446">
            <w:pPr>
              <w:pStyle w:val="Listenabsatz"/>
              <w:numPr>
                <w:ilvl w:val="0"/>
                <w:numId w:val="13"/>
              </w:numPr>
              <w:ind w:left="313" w:hanging="266"/>
              <w:rPr>
                <w:rFonts w:ascii="Fibel Nord" w:hAnsi="Fibel Nord"/>
                <w:b/>
                <w:sz w:val="28"/>
                <w:szCs w:val="28"/>
              </w:rPr>
            </w:pPr>
            <w:r w:rsidRPr="00DE20BB">
              <w:rPr>
                <w:rFonts w:ascii="Fibel Nord" w:hAnsi="Fibel Nord"/>
                <w:b/>
                <w:sz w:val="28"/>
                <w:szCs w:val="28"/>
              </w:rPr>
              <w:t>Hauptstadt</w:t>
            </w:r>
          </w:p>
        </w:tc>
        <w:tc>
          <w:tcPr>
            <w:tcW w:w="6662" w:type="dxa"/>
          </w:tcPr>
          <w:p w14:paraId="59C0AFCA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6D8BCAE5" w14:textId="77777777" w:rsidTr="007C4714">
        <w:trPr>
          <w:trHeight w:val="624"/>
        </w:trPr>
        <w:tc>
          <w:tcPr>
            <w:tcW w:w="2405" w:type="dxa"/>
          </w:tcPr>
          <w:p w14:paraId="2C659467" w14:textId="77777777" w:rsidR="00682446" w:rsidRPr="00DE20BB" w:rsidRDefault="00682446" w:rsidP="00682446">
            <w:pPr>
              <w:pStyle w:val="Listenabsatz"/>
              <w:numPr>
                <w:ilvl w:val="0"/>
                <w:numId w:val="13"/>
              </w:numPr>
              <w:ind w:left="313" w:hanging="266"/>
              <w:rPr>
                <w:rFonts w:ascii="Fibel Nord" w:hAnsi="Fibel Nord"/>
                <w:b/>
                <w:sz w:val="28"/>
                <w:szCs w:val="28"/>
              </w:rPr>
            </w:pPr>
            <w:r w:rsidRPr="00DE20BB">
              <w:rPr>
                <w:rFonts w:ascii="Fibel Nord" w:hAnsi="Fibel Nord"/>
                <w:b/>
                <w:sz w:val="28"/>
                <w:szCs w:val="28"/>
              </w:rPr>
              <w:t>Nachbarländer</w:t>
            </w:r>
          </w:p>
        </w:tc>
        <w:tc>
          <w:tcPr>
            <w:tcW w:w="6662" w:type="dxa"/>
          </w:tcPr>
          <w:p w14:paraId="4FFB0F6E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281DD506" w14:textId="77777777" w:rsidTr="007C4714">
        <w:trPr>
          <w:trHeight w:val="624"/>
        </w:trPr>
        <w:tc>
          <w:tcPr>
            <w:tcW w:w="2405" w:type="dxa"/>
          </w:tcPr>
          <w:p w14:paraId="26F3AE86" w14:textId="77777777" w:rsidR="00682446" w:rsidRPr="00DE20BB" w:rsidRDefault="00682446" w:rsidP="00682446">
            <w:pPr>
              <w:pStyle w:val="Listenabsatz"/>
              <w:numPr>
                <w:ilvl w:val="0"/>
                <w:numId w:val="13"/>
              </w:numPr>
              <w:ind w:left="313" w:hanging="266"/>
              <w:rPr>
                <w:rFonts w:ascii="Fibel Nord" w:hAnsi="Fibel Nord"/>
                <w:b/>
                <w:sz w:val="28"/>
                <w:szCs w:val="28"/>
              </w:rPr>
            </w:pPr>
            <w:r w:rsidRPr="00DE20BB">
              <w:rPr>
                <w:rFonts w:ascii="Fibel Nord" w:hAnsi="Fibel Nord"/>
                <w:b/>
                <w:sz w:val="28"/>
                <w:szCs w:val="28"/>
              </w:rPr>
              <w:t>Landessprache</w:t>
            </w:r>
          </w:p>
        </w:tc>
        <w:tc>
          <w:tcPr>
            <w:tcW w:w="6662" w:type="dxa"/>
          </w:tcPr>
          <w:p w14:paraId="6D7B23EB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0034BB1D" w14:textId="77777777" w:rsidTr="007C4714">
        <w:trPr>
          <w:trHeight w:val="624"/>
        </w:trPr>
        <w:tc>
          <w:tcPr>
            <w:tcW w:w="2405" w:type="dxa"/>
          </w:tcPr>
          <w:p w14:paraId="1B821B54" w14:textId="77777777" w:rsidR="00682446" w:rsidRPr="00DE20BB" w:rsidRDefault="00682446" w:rsidP="00682446">
            <w:pPr>
              <w:pStyle w:val="Listenabsatz"/>
              <w:numPr>
                <w:ilvl w:val="0"/>
                <w:numId w:val="13"/>
              </w:numPr>
              <w:ind w:left="313" w:hanging="266"/>
              <w:rPr>
                <w:rFonts w:ascii="Fibel Nord" w:hAnsi="Fibel Nord"/>
                <w:b/>
                <w:sz w:val="28"/>
                <w:szCs w:val="28"/>
              </w:rPr>
            </w:pPr>
            <w:r w:rsidRPr="00DE20BB">
              <w:rPr>
                <w:rFonts w:ascii="Fibel Nord" w:hAnsi="Fibel Nord"/>
                <w:b/>
                <w:sz w:val="28"/>
                <w:szCs w:val="28"/>
              </w:rPr>
              <w:t>Einwohner</w:t>
            </w:r>
          </w:p>
        </w:tc>
        <w:tc>
          <w:tcPr>
            <w:tcW w:w="6662" w:type="dxa"/>
          </w:tcPr>
          <w:p w14:paraId="695F1851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1D1E641F" w14:textId="77777777" w:rsidTr="007C4714">
        <w:trPr>
          <w:trHeight w:val="624"/>
        </w:trPr>
        <w:tc>
          <w:tcPr>
            <w:tcW w:w="2405" w:type="dxa"/>
          </w:tcPr>
          <w:p w14:paraId="01FAF94B" w14:textId="77777777" w:rsidR="00682446" w:rsidRPr="00DE20BB" w:rsidRDefault="00682446" w:rsidP="00682446">
            <w:pPr>
              <w:pStyle w:val="Listenabsatz"/>
              <w:numPr>
                <w:ilvl w:val="0"/>
                <w:numId w:val="13"/>
              </w:numPr>
              <w:ind w:left="313" w:hanging="266"/>
              <w:rPr>
                <w:rFonts w:ascii="Fibel Nord" w:hAnsi="Fibel Nord"/>
                <w:b/>
                <w:sz w:val="28"/>
                <w:szCs w:val="28"/>
              </w:rPr>
            </w:pPr>
            <w:r w:rsidRPr="00DE20BB">
              <w:rPr>
                <w:rFonts w:ascii="Fibel Nord" w:hAnsi="Fibel Nord"/>
                <w:b/>
                <w:sz w:val="28"/>
                <w:szCs w:val="28"/>
              </w:rPr>
              <w:t>Fläche</w:t>
            </w:r>
          </w:p>
        </w:tc>
        <w:tc>
          <w:tcPr>
            <w:tcW w:w="6662" w:type="dxa"/>
          </w:tcPr>
          <w:p w14:paraId="143A56BE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7AAC7FCC" w14:textId="77777777" w:rsidTr="007C4714">
        <w:trPr>
          <w:trHeight w:val="1342"/>
        </w:trPr>
        <w:tc>
          <w:tcPr>
            <w:tcW w:w="2405" w:type="dxa"/>
          </w:tcPr>
          <w:p w14:paraId="31F3BA30" w14:textId="77777777" w:rsidR="00682446" w:rsidRPr="00DE20BB" w:rsidRDefault="00682446" w:rsidP="00682446">
            <w:pPr>
              <w:pStyle w:val="Listenabsatz"/>
              <w:numPr>
                <w:ilvl w:val="0"/>
                <w:numId w:val="13"/>
              </w:numPr>
              <w:ind w:left="311" w:hanging="266"/>
              <w:rPr>
                <w:rFonts w:ascii="Fibel Nord" w:hAnsi="Fibel Nord"/>
                <w:b/>
                <w:sz w:val="28"/>
                <w:szCs w:val="28"/>
              </w:rPr>
            </w:pPr>
            <w:r>
              <w:rPr>
                <w:rFonts w:ascii="Fibel Nord" w:hAnsi="Fibel Nord"/>
                <w:b/>
                <w:sz w:val="28"/>
                <w:szCs w:val="28"/>
              </w:rPr>
              <w:t>Natur</w:t>
            </w:r>
          </w:p>
          <w:p w14:paraId="6E3A991E" w14:textId="77777777" w:rsidR="00682446" w:rsidRPr="00DE20BB" w:rsidRDefault="00682446" w:rsidP="007C4714">
            <w:pPr>
              <w:rPr>
                <w:rFonts w:ascii="Fibel Nord" w:hAnsi="Fibel Nord"/>
              </w:rPr>
            </w:pPr>
            <w:r w:rsidRPr="00DE20BB">
              <w:rPr>
                <w:rFonts w:ascii="Fibel Nord" w:hAnsi="Fibel Nord"/>
              </w:rPr>
              <w:t xml:space="preserve">(Pflanzen, Tiere, </w:t>
            </w:r>
            <w:r>
              <w:rPr>
                <w:rFonts w:ascii="Fibel Nord" w:hAnsi="Fibel Nord"/>
              </w:rPr>
              <w:t xml:space="preserve">Seen, Meere, </w:t>
            </w:r>
            <w:proofErr w:type="gramStart"/>
            <w:r>
              <w:rPr>
                <w:rFonts w:ascii="Fibel Nord" w:hAnsi="Fibel Nord"/>
              </w:rPr>
              <w:t>Landschaft</w:t>
            </w:r>
            <w:r w:rsidRPr="00DE20BB">
              <w:rPr>
                <w:rFonts w:ascii="Fibel Nord" w:hAnsi="Fibel Nord"/>
              </w:rPr>
              <w:t>,…</w:t>
            </w:r>
            <w:proofErr w:type="gramEnd"/>
            <w:r w:rsidRPr="00DE20BB">
              <w:rPr>
                <w:rFonts w:ascii="Fibel Nord" w:hAnsi="Fibel Nord"/>
              </w:rPr>
              <w:t>)</w:t>
            </w:r>
          </w:p>
        </w:tc>
        <w:tc>
          <w:tcPr>
            <w:tcW w:w="6662" w:type="dxa"/>
          </w:tcPr>
          <w:p w14:paraId="5910F5A4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752E6A78" w14:textId="77777777" w:rsidTr="007C4714">
        <w:trPr>
          <w:trHeight w:val="624"/>
        </w:trPr>
        <w:tc>
          <w:tcPr>
            <w:tcW w:w="2405" w:type="dxa"/>
          </w:tcPr>
          <w:p w14:paraId="46AFB28A" w14:textId="77777777" w:rsidR="00682446" w:rsidRPr="00DE20BB" w:rsidRDefault="00682446" w:rsidP="00682446">
            <w:pPr>
              <w:pStyle w:val="Listenabsatz"/>
              <w:numPr>
                <w:ilvl w:val="0"/>
                <w:numId w:val="13"/>
              </w:numPr>
              <w:ind w:left="313" w:hanging="266"/>
              <w:rPr>
                <w:rFonts w:ascii="Fibel Nord" w:hAnsi="Fibel Nord"/>
                <w:b/>
                <w:sz w:val="28"/>
                <w:szCs w:val="28"/>
              </w:rPr>
            </w:pPr>
            <w:r w:rsidRPr="00DE20BB">
              <w:rPr>
                <w:rFonts w:ascii="Fibel Nord" w:hAnsi="Fibel Nord"/>
                <w:b/>
                <w:sz w:val="28"/>
                <w:szCs w:val="28"/>
              </w:rPr>
              <w:t>Höchster Berg</w:t>
            </w:r>
          </w:p>
        </w:tc>
        <w:tc>
          <w:tcPr>
            <w:tcW w:w="6662" w:type="dxa"/>
          </w:tcPr>
          <w:p w14:paraId="5D6134AB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7A0A7322" w14:textId="77777777" w:rsidTr="007C4714">
        <w:trPr>
          <w:trHeight w:val="624"/>
        </w:trPr>
        <w:tc>
          <w:tcPr>
            <w:tcW w:w="2405" w:type="dxa"/>
          </w:tcPr>
          <w:p w14:paraId="10B78272" w14:textId="77777777" w:rsidR="00682446" w:rsidRPr="00DE20BB" w:rsidRDefault="00682446" w:rsidP="00682446">
            <w:pPr>
              <w:pStyle w:val="Listenabsatz"/>
              <w:numPr>
                <w:ilvl w:val="0"/>
                <w:numId w:val="13"/>
              </w:numPr>
              <w:ind w:left="313" w:hanging="266"/>
              <w:rPr>
                <w:rFonts w:ascii="Fibel Nord" w:hAnsi="Fibel Nord"/>
                <w:b/>
                <w:sz w:val="28"/>
                <w:szCs w:val="28"/>
              </w:rPr>
            </w:pPr>
            <w:r w:rsidRPr="00DE20BB">
              <w:rPr>
                <w:rFonts w:ascii="Fibel Nord" w:hAnsi="Fibel Nord"/>
                <w:b/>
                <w:sz w:val="28"/>
                <w:szCs w:val="28"/>
              </w:rPr>
              <w:t>Längster Fluss</w:t>
            </w:r>
          </w:p>
        </w:tc>
        <w:tc>
          <w:tcPr>
            <w:tcW w:w="6662" w:type="dxa"/>
          </w:tcPr>
          <w:p w14:paraId="6B1404D6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73AD2660" w14:textId="77777777" w:rsidTr="007C4714">
        <w:trPr>
          <w:trHeight w:val="624"/>
        </w:trPr>
        <w:tc>
          <w:tcPr>
            <w:tcW w:w="2405" w:type="dxa"/>
          </w:tcPr>
          <w:p w14:paraId="7DEFE70B" w14:textId="77777777" w:rsidR="00682446" w:rsidRPr="00DE20BB" w:rsidRDefault="00682446" w:rsidP="00682446">
            <w:pPr>
              <w:pStyle w:val="Listenabsatz"/>
              <w:numPr>
                <w:ilvl w:val="0"/>
                <w:numId w:val="13"/>
              </w:numPr>
              <w:ind w:left="313" w:hanging="266"/>
              <w:rPr>
                <w:rFonts w:ascii="Fibel Nord" w:hAnsi="Fibel Nord"/>
                <w:b/>
                <w:sz w:val="28"/>
                <w:szCs w:val="28"/>
              </w:rPr>
            </w:pPr>
            <w:r>
              <w:rPr>
                <w:rFonts w:ascii="Fibel Nord" w:hAnsi="Fibel Nord"/>
                <w:b/>
                <w:sz w:val="28"/>
                <w:szCs w:val="28"/>
              </w:rPr>
              <w:t>Sehenswürdigkeiten</w:t>
            </w:r>
          </w:p>
        </w:tc>
        <w:tc>
          <w:tcPr>
            <w:tcW w:w="6662" w:type="dxa"/>
          </w:tcPr>
          <w:p w14:paraId="777F8F66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5D46C771" w14:textId="77777777" w:rsidTr="007C4714">
        <w:trPr>
          <w:trHeight w:val="624"/>
        </w:trPr>
        <w:tc>
          <w:tcPr>
            <w:tcW w:w="2405" w:type="dxa"/>
          </w:tcPr>
          <w:p w14:paraId="54A6277C" w14:textId="77777777" w:rsidR="00682446" w:rsidRPr="00DE20BB" w:rsidRDefault="00682446" w:rsidP="00682446">
            <w:pPr>
              <w:pStyle w:val="Listenabsatz"/>
              <w:numPr>
                <w:ilvl w:val="0"/>
                <w:numId w:val="13"/>
              </w:numPr>
              <w:ind w:left="313" w:hanging="266"/>
              <w:rPr>
                <w:rFonts w:ascii="Fibel Nord" w:hAnsi="Fibel Nord"/>
                <w:b/>
                <w:sz w:val="28"/>
                <w:szCs w:val="28"/>
              </w:rPr>
            </w:pPr>
            <w:r>
              <w:rPr>
                <w:rFonts w:ascii="Fibel Nord" w:hAnsi="Fibel Nord"/>
                <w:b/>
                <w:sz w:val="28"/>
                <w:szCs w:val="28"/>
              </w:rPr>
              <w:t>Typische Speisen</w:t>
            </w:r>
          </w:p>
        </w:tc>
        <w:tc>
          <w:tcPr>
            <w:tcW w:w="6662" w:type="dxa"/>
          </w:tcPr>
          <w:p w14:paraId="0545AE92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0A5977DE" w14:textId="77777777" w:rsidTr="007C4714">
        <w:trPr>
          <w:trHeight w:val="601"/>
        </w:trPr>
        <w:tc>
          <w:tcPr>
            <w:tcW w:w="2405" w:type="dxa"/>
          </w:tcPr>
          <w:p w14:paraId="7F5E20EC" w14:textId="77777777" w:rsidR="00682446" w:rsidRPr="00DE20BB" w:rsidRDefault="00682446" w:rsidP="00682446">
            <w:pPr>
              <w:pStyle w:val="Listenabsatz"/>
              <w:numPr>
                <w:ilvl w:val="0"/>
                <w:numId w:val="13"/>
              </w:numPr>
              <w:ind w:left="313" w:hanging="266"/>
              <w:rPr>
                <w:rFonts w:ascii="Fibel Nord" w:hAnsi="Fibel Nord"/>
                <w:b/>
                <w:sz w:val="28"/>
                <w:szCs w:val="28"/>
              </w:rPr>
            </w:pPr>
            <w:r>
              <w:rPr>
                <w:rFonts w:ascii="Fibel Nord" w:hAnsi="Fibel Nord"/>
                <w:b/>
                <w:sz w:val="28"/>
                <w:szCs w:val="28"/>
              </w:rPr>
              <w:t>Sport</w:t>
            </w:r>
          </w:p>
        </w:tc>
        <w:tc>
          <w:tcPr>
            <w:tcW w:w="6662" w:type="dxa"/>
          </w:tcPr>
          <w:p w14:paraId="59220CFF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4F72B3CE" w14:textId="77777777" w:rsidTr="007C4714">
        <w:trPr>
          <w:trHeight w:val="1238"/>
        </w:trPr>
        <w:tc>
          <w:tcPr>
            <w:tcW w:w="2405" w:type="dxa"/>
          </w:tcPr>
          <w:p w14:paraId="25584256" w14:textId="77777777" w:rsidR="00682446" w:rsidRDefault="00682446" w:rsidP="00682446">
            <w:pPr>
              <w:pStyle w:val="Listenabsatz"/>
              <w:numPr>
                <w:ilvl w:val="0"/>
                <w:numId w:val="13"/>
              </w:numPr>
              <w:ind w:left="313" w:hanging="266"/>
              <w:rPr>
                <w:rFonts w:ascii="Fibel Nord" w:hAnsi="Fibel Nord"/>
                <w:b/>
                <w:sz w:val="28"/>
                <w:szCs w:val="28"/>
              </w:rPr>
            </w:pPr>
            <w:r>
              <w:rPr>
                <w:rFonts w:ascii="Fibel Nord" w:hAnsi="Fibel Nord"/>
                <w:b/>
                <w:sz w:val="28"/>
                <w:szCs w:val="28"/>
              </w:rPr>
              <w:t>Interessante Fakten</w:t>
            </w:r>
          </w:p>
          <w:p w14:paraId="45F5AA0B" w14:textId="77777777" w:rsidR="00682446" w:rsidRDefault="00682446" w:rsidP="007C4714">
            <w:pPr>
              <w:pStyle w:val="Listenabsatz"/>
              <w:ind w:left="313"/>
              <w:rPr>
                <w:rFonts w:ascii="Fibel Nord" w:hAnsi="Fibel Nord"/>
                <w:b/>
                <w:sz w:val="28"/>
                <w:szCs w:val="28"/>
              </w:rPr>
            </w:pPr>
          </w:p>
          <w:p w14:paraId="7C8948CD" w14:textId="77777777" w:rsidR="00682446" w:rsidRPr="00DE20BB" w:rsidRDefault="00682446" w:rsidP="007C4714">
            <w:pPr>
              <w:pStyle w:val="Listenabsatz"/>
              <w:ind w:left="313"/>
              <w:rPr>
                <w:rFonts w:ascii="Fibel Nord" w:hAnsi="Fibel Nord"/>
                <w:b/>
                <w:sz w:val="28"/>
                <w:szCs w:val="28"/>
              </w:rPr>
            </w:pPr>
            <w:r>
              <w:rPr>
                <w:rFonts w:ascii="Fibel Nord" w:hAnsi="Fibel Nord"/>
                <w:b/>
                <w:sz w:val="28"/>
                <w:szCs w:val="28"/>
              </w:rPr>
              <w:t>Das habe ich vorher noch nicht gewusst!</w:t>
            </w:r>
          </w:p>
        </w:tc>
        <w:tc>
          <w:tcPr>
            <w:tcW w:w="6662" w:type="dxa"/>
          </w:tcPr>
          <w:p w14:paraId="39BAD463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</w:tbl>
    <w:p w14:paraId="7E68B781" w14:textId="77777777" w:rsidR="00682446" w:rsidRPr="003D574C" w:rsidRDefault="000844E2" w:rsidP="00682446">
      <w:pPr>
        <w:pStyle w:val="Listenabsatz"/>
        <w:numPr>
          <w:ilvl w:val="0"/>
          <w:numId w:val="14"/>
        </w:numPr>
        <w:spacing w:before="240" w:after="240" w:line="240" w:lineRule="auto"/>
        <w:ind w:right="708"/>
        <w:rPr>
          <w:rFonts w:ascii="Fibel Nord" w:hAnsi="Fibel Nord"/>
          <w:sz w:val="28"/>
          <w:szCs w:val="28"/>
        </w:rPr>
      </w:pPr>
      <w:r>
        <w:rPr>
          <w:noProof/>
        </w:rPr>
        <w:pict w14:anchorId="512439C4">
          <v:shape id="_x0000_s1138" type="#_x0000_t202" style="position:absolute;left:0;text-align:left;margin-left:18.1pt;margin-top:15.95pt;width:62.4pt;height:36.6pt;z-index:-251581952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" stroked="f">
            <v:textbox style="mso-next-textbox:#_x0000_s1138">
              <w:txbxContent>
                <w:p w14:paraId="5836B118" w14:textId="77777777" w:rsidR="00682446" w:rsidRPr="005B6C64" w:rsidRDefault="00682446" w:rsidP="00682446">
                  <w:pPr>
                    <w:rPr>
                      <w:rFonts w:ascii="Fibel Nord" w:hAnsi="Fibel Nord"/>
                    </w:rPr>
                  </w:pPr>
                  <w:r w:rsidRPr="005B6C64">
                    <w:rPr>
                      <w:rFonts w:ascii="Fibel Nord" w:hAnsi="Fibel Nord"/>
                      <w:b/>
                    </w:rPr>
                    <w:t>Tipp</w:t>
                  </w:r>
                  <w:r w:rsidRPr="005B6C64">
                    <w:rPr>
                      <w:rFonts w:ascii="Fibel Nord" w:hAnsi="Fibel Nord"/>
                    </w:rPr>
                    <w:t xml:space="preserve"> zur Weiterarbeit</w:t>
                  </w:r>
                </w:p>
              </w:txbxContent>
            </v:textbox>
          </v:shape>
        </w:pict>
      </w:r>
      <w:r w:rsidR="00682446">
        <w:rPr>
          <w:b/>
          <w:noProof/>
          <w:lang w:eastAsia="de-DE"/>
        </w:rPr>
        <w:drawing>
          <wp:anchor distT="0" distB="0" distL="114300" distR="114300" simplePos="0" relativeHeight="251724288" behindDoc="1" locked="0" layoutInCell="1" allowOverlap="1" wp14:anchorId="1CB4925D" wp14:editId="565FCD7B">
            <wp:simplePos x="0" y="0"/>
            <wp:positionH relativeFrom="column">
              <wp:posOffset>-80645</wp:posOffset>
            </wp:positionH>
            <wp:positionV relativeFrom="paragraph">
              <wp:posOffset>229235</wp:posOffset>
            </wp:positionV>
            <wp:extent cx="359410" cy="359410"/>
            <wp:effectExtent l="0" t="0" r="0" b="0"/>
            <wp:wrapNone/>
            <wp:docPr id="34" name="Grafik 34" descr="C:\Users\Weber\AppData\Local\Microsoft\Windows\INetCache\Content.Word\T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ber\AppData\Local\Microsoft\Windows\INetCache\Content.Word\Ti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446" w:rsidRPr="003D574C">
        <w:rPr>
          <w:rFonts w:ascii="Fibel Nord" w:hAnsi="Fibel Nord"/>
          <w:b/>
          <w:noProof/>
          <w:sz w:val="28"/>
          <w:szCs w:val="28"/>
          <w:lang w:eastAsia="de-DE"/>
        </w:rPr>
        <w:t>Gestalte ein Plakat</w:t>
      </w:r>
      <w:r w:rsidR="00682446" w:rsidRPr="003D574C">
        <w:rPr>
          <w:rFonts w:ascii="Fibel Nord" w:hAnsi="Fibel Nord"/>
          <w:sz w:val="28"/>
          <w:szCs w:val="28"/>
        </w:rPr>
        <w:t xml:space="preserve"> zu dem Land mit Bildern und Texten.</w:t>
      </w:r>
    </w:p>
    <w:p w14:paraId="1254CF9E" w14:textId="77777777" w:rsidR="00682446" w:rsidRPr="00C8155E" w:rsidRDefault="00682446" w:rsidP="00682446">
      <w:pPr>
        <w:pStyle w:val="Listenabsatz"/>
        <w:numPr>
          <w:ilvl w:val="0"/>
          <w:numId w:val="14"/>
        </w:numPr>
        <w:spacing w:before="240" w:after="240" w:line="240" w:lineRule="auto"/>
        <w:ind w:right="567"/>
        <w:rPr>
          <w:rFonts w:ascii="Fibel Nord" w:hAnsi="Fibel Nord"/>
          <w:sz w:val="28"/>
          <w:szCs w:val="28"/>
        </w:rPr>
      </w:pPr>
      <w:proofErr w:type="spellStart"/>
      <w:r w:rsidRPr="00C8155E">
        <w:rPr>
          <w:rFonts w:ascii="Fibel Nord" w:hAnsi="Fibel Nord"/>
          <w:b/>
          <w:sz w:val="28"/>
          <w:szCs w:val="28"/>
        </w:rPr>
        <w:t>Bereite</w:t>
      </w:r>
      <w:proofErr w:type="spellEnd"/>
      <w:r w:rsidRPr="00C8155E">
        <w:rPr>
          <w:rFonts w:ascii="Fibel Nord" w:hAnsi="Fibel Nord"/>
          <w:b/>
          <w:sz w:val="28"/>
          <w:szCs w:val="28"/>
        </w:rPr>
        <w:t xml:space="preserve"> einen Vortrag vor</w:t>
      </w:r>
      <w:r w:rsidRPr="00C8155E">
        <w:rPr>
          <w:rFonts w:ascii="Fibel Nord" w:hAnsi="Fibel Nord"/>
          <w:sz w:val="28"/>
          <w:szCs w:val="28"/>
        </w:rPr>
        <w:t xml:space="preserve"> und halte ihn vor deiner Klasse, einer Familie oder nimm ihn mit einer Kamera auf.</w:t>
      </w:r>
    </w:p>
    <w:sectPr w:rsidR="00682446" w:rsidRPr="00C8155E" w:rsidSect="00764BFF">
      <w:headerReference w:type="default" r:id="rId43"/>
      <w:footerReference w:type="default" r:id="rId44"/>
      <w:footerReference w:type="first" r:id="rId45"/>
      <w:pgSz w:w="11900" w:h="16840"/>
      <w:pgMar w:top="1557" w:right="844" w:bottom="1134" w:left="1417" w:header="737" w:footer="5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3C3FA6" w14:textId="77777777" w:rsidR="009D367F" w:rsidRDefault="009D367F" w:rsidP="005E3F06">
      <w:pPr>
        <w:spacing w:after="0" w:line="240" w:lineRule="auto"/>
      </w:pPr>
      <w:r>
        <w:separator/>
      </w:r>
    </w:p>
  </w:endnote>
  <w:endnote w:type="continuationSeparator" w:id="0">
    <w:p w14:paraId="1F8D3025" w14:textId="77777777" w:rsidR="009D367F" w:rsidRDefault="009D367F" w:rsidP="005E3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bel Nord">
    <w:panose1 w:val="020B0603050302020204"/>
    <w:charset w:val="00"/>
    <w:family w:val="swiss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D8722" w14:textId="57386AC3" w:rsidR="00B35EA1" w:rsidRPr="002C1D12" w:rsidRDefault="007961CD" w:rsidP="00EE0228">
    <w:pPr>
      <w:pStyle w:val="Fuzeile"/>
      <w:tabs>
        <w:tab w:val="clear" w:pos="4536"/>
        <w:tab w:val="clear" w:pos="9072"/>
        <w:tab w:val="right" w:pos="9639"/>
      </w:tabs>
      <w:rPr>
        <w:rFonts w:ascii="Fibel Nord" w:hAnsi="Fibel Nord"/>
        <w:sz w:val="28"/>
        <w:szCs w:val="28"/>
      </w:rPr>
    </w:pPr>
    <w:r>
      <w:rPr>
        <w:noProof/>
      </w:rPr>
      <w:drawing>
        <wp:anchor distT="0" distB="0" distL="114300" distR="114300" simplePos="0" relativeHeight="251653120" behindDoc="1" locked="0" layoutInCell="1" allowOverlap="1" wp14:anchorId="5D261BDE" wp14:editId="6FDEA989">
          <wp:simplePos x="0" y="0"/>
          <wp:positionH relativeFrom="column">
            <wp:posOffset>1962150</wp:posOffset>
          </wp:positionH>
          <wp:positionV relativeFrom="paragraph">
            <wp:posOffset>-209550</wp:posOffset>
          </wp:positionV>
          <wp:extent cx="4581525" cy="6476531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ordhintergund_ho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1525" cy="6476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1D12" w:rsidRPr="002C1D12">
      <w:rPr>
        <w:rFonts w:ascii="Fibel Nord" w:hAnsi="Fibel Nord"/>
        <w:sz w:val="28"/>
        <w:szCs w:val="28"/>
      </w:rPr>
      <w:t>Deutschland und Europa</w:t>
    </w:r>
    <w:r w:rsidR="00EE0228">
      <w:rPr>
        <w:rFonts w:ascii="Fibel Nord" w:hAnsi="Fibel Nord"/>
        <w:sz w:val="28"/>
        <w:szCs w:val="2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E2B83E" w14:textId="1E6DDD1C" w:rsidR="00EE0228" w:rsidRDefault="00764BFF">
    <w:pPr>
      <w:pStyle w:val="Fu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7C8389C" wp14:editId="54EE9377">
          <wp:simplePos x="0" y="0"/>
          <wp:positionH relativeFrom="column">
            <wp:posOffset>2019300</wp:posOffset>
          </wp:positionH>
          <wp:positionV relativeFrom="paragraph">
            <wp:posOffset>-200025</wp:posOffset>
          </wp:positionV>
          <wp:extent cx="4581525" cy="6476531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ordhintergund_ho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1525" cy="6476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03F5AC" w14:textId="77777777" w:rsidR="009D367F" w:rsidRDefault="009D367F" w:rsidP="005E3F06">
      <w:pPr>
        <w:spacing w:after="0" w:line="240" w:lineRule="auto"/>
      </w:pPr>
      <w:r>
        <w:separator/>
      </w:r>
    </w:p>
  </w:footnote>
  <w:footnote w:type="continuationSeparator" w:id="0">
    <w:p w14:paraId="747E3533" w14:textId="77777777" w:rsidR="009D367F" w:rsidRDefault="009D367F" w:rsidP="005E3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D8721" w14:textId="1AE497D0" w:rsidR="005E3F06" w:rsidRPr="005E3F06" w:rsidRDefault="00CA4DB1" w:rsidP="00B35EA1">
    <w:pPr>
      <w:pStyle w:val="Kopfzeile"/>
      <w:tabs>
        <w:tab w:val="clear" w:pos="9072"/>
        <w:tab w:val="right" w:pos="9066"/>
      </w:tabs>
      <w:rPr>
        <w:rFonts w:ascii="Fibel Nord" w:hAnsi="Fibel Nord"/>
        <w:sz w:val="40"/>
        <w:szCs w:val="40"/>
      </w:rPr>
    </w:pP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4EA0D490" wp14:editId="74562A6F">
          <wp:simplePos x="0" y="0"/>
          <wp:positionH relativeFrom="column">
            <wp:posOffset>5558155</wp:posOffset>
          </wp:positionH>
          <wp:positionV relativeFrom="paragraph">
            <wp:posOffset>-220980</wp:posOffset>
          </wp:positionV>
          <wp:extent cx="876935" cy="648000"/>
          <wp:effectExtent l="0" t="0" r="0" b="0"/>
          <wp:wrapNone/>
          <wp:docPr id="11" name="Grafik 11" descr="C:\Users\Weber\AppData\Local\Microsoft\Windows\INetCache\Content.Word\leere-europakarte-7464 D-ro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C:\Users\Weber\AppData\Local\Microsoft\Windows\INetCache\Content.Word\leere-europakarte-7464 D-ro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935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64C47"/>
    <w:multiLevelType w:val="hybridMultilevel"/>
    <w:tmpl w:val="AA9832D4"/>
    <w:lvl w:ilvl="0" w:tplc="A55681D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31" w:hanging="360"/>
      </w:pPr>
    </w:lvl>
    <w:lvl w:ilvl="2" w:tplc="0407001B" w:tentative="1">
      <w:start w:val="1"/>
      <w:numFmt w:val="lowerRoman"/>
      <w:lvlText w:val="%3."/>
      <w:lvlJc w:val="right"/>
      <w:pPr>
        <w:ind w:left="2651" w:hanging="180"/>
      </w:pPr>
    </w:lvl>
    <w:lvl w:ilvl="3" w:tplc="0407000F" w:tentative="1">
      <w:start w:val="1"/>
      <w:numFmt w:val="decimal"/>
      <w:lvlText w:val="%4."/>
      <w:lvlJc w:val="left"/>
      <w:pPr>
        <w:ind w:left="3371" w:hanging="360"/>
      </w:pPr>
    </w:lvl>
    <w:lvl w:ilvl="4" w:tplc="04070019" w:tentative="1">
      <w:start w:val="1"/>
      <w:numFmt w:val="lowerLetter"/>
      <w:lvlText w:val="%5."/>
      <w:lvlJc w:val="left"/>
      <w:pPr>
        <w:ind w:left="4091" w:hanging="360"/>
      </w:pPr>
    </w:lvl>
    <w:lvl w:ilvl="5" w:tplc="0407001B" w:tentative="1">
      <w:start w:val="1"/>
      <w:numFmt w:val="lowerRoman"/>
      <w:lvlText w:val="%6."/>
      <w:lvlJc w:val="right"/>
      <w:pPr>
        <w:ind w:left="4811" w:hanging="180"/>
      </w:pPr>
    </w:lvl>
    <w:lvl w:ilvl="6" w:tplc="0407000F" w:tentative="1">
      <w:start w:val="1"/>
      <w:numFmt w:val="decimal"/>
      <w:lvlText w:val="%7."/>
      <w:lvlJc w:val="left"/>
      <w:pPr>
        <w:ind w:left="5531" w:hanging="360"/>
      </w:pPr>
    </w:lvl>
    <w:lvl w:ilvl="7" w:tplc="04070019" w:tentative="1">
      <w:start w:val="1"/>
      <w:numFmt w:val="lowerLetter"/>
      <w:lvlText w:val="%8."/>
      <w:lvlJc w:val="left"/>
      <w:pPr>
        <w:ind w:left="6251" w:hanging="360"/>
      </w:pPr>
    </w:lvl>
    <w:lvl w:ilvl="8" w:tplc="040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B565BB3"/>
    <w:multiLevelType w:val="hybridMultilevel"/>
    <w:tmpl w:val="BDBA198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32C13"/>
    <w:multiLevelType w:val="hybridMultilevel"/>
    <w:tmpl w:val="9F6223FE"/>
    <w:lvl w:ilvl="0" w:tplc="63A87B2A">
      <w:numFmt w:val="bullet"/>
      <w:lvlText w:val="-"/>
      <w:lvlJc w:val="left"/>
      <w:pPr>
        <w:ind w:left="720" w:hanging="360"/>
      </w:pPr>
      <w:rPr>
        <w:rFonts w:ascii="Fibel Nord" w:eastAsia="Times New Roman" w:hAnsi="Fibel Nord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07B4C"/>
    <w:multiLevelType w:val="hybridMultilevel"/>
    <w:tmpl w:val="BB5A1380"/>
    <w:lvl w:ilvl="0" w:tplc="04070017">
      <w:start w:val="1"/>
      <w:numFmt w:val="lowerLetter"/>
      <w:lvlText w:val="%1)"/>
      <w:lvlJc w:val="left"/>
      <w:pPr>
        <w:ind w:left="2345" w:hanging="360"/>
      </w:pPr>
    </w:lvl>
    <w:lvl w:ilvl="1" w:tplc="04070019" w:tentative="1">
      <w:start w:val="1"/>
      <w:numFmt w:val="lowerLetter"/>
      <w:lvlText w:val="%2."/>
      <w:lvlJc w:val="left"/>
      <w:pPr>
        <w:ind w:left="2574" w:hanging="360"/>
      </w:pPr>
    </w:lvl>
    <w:lvl w:ilvl="2" w:tplc="0407001B" w:tentative="1">
      <w:start w:val="1"/>
      <w:numFmt w:val="lowerRoman"/>
      <w:lvlText w:val="%3."/>
      <w:lvlJc w:val="right"/>
      <w:pPr>
        <w:ind w:left="3294" w:hanging="180"/>
      </w:pPr>
    </w:lvl>
    <w:lvl w:ilvl="3" w:tplc="0407000F" w:tentative="1">
      <w:start w:val="1"/>
      <w:numFmt w:val="decimal"/>
      <w:lvlText w:val="%4."/>
      <w:lvlJc w:val="left"/>
      <w:pPr>
        <w:ind w:left="4014" w:hanging="360"/>
      </w:pPr>
    </w:lvl>
    <w:lvl w:ilvl="4" w:tplc="04070019" w:tentative="1">
      <w:start w:val="1"/>
      <w:numFmt w:val="lowerLetter"/>
      <w:lvlText w:val="%5."/>
      <w:lvlJc w:val="left"/>
      <w:pPr>
        <w:ind w:left="4734" w:hanging="360"/>
      </w:pPr>
    </w:lvl>
    <w:lvl w:ilvl="5" w:tplc="0407001B" w:tentative="1">
      <w:start w:val="1"/>
      <w:numFmt w:val="lowerRoman"/>
      <w:lvlText w:val="%6."/>
      <w:lvlJc w:val="right"/>
      <w:pPr>
        <w:ind w:left="5454" w:hanging="180"/>
      </w:pPr>
    </w:lvl>
    <w:lvl w:ilvl="6" w:tplc="0407000F" w:tentative="1">
      <w:start w:val="1"/>
      <w:numFmt w:val="decimal"/>
      <w:lvlText w:val="%7."/>
      <w:lvlJc w:val="left"/>
      <w:pPr>
        <w:ind w:left="6174" w:hanging="360"/>
      </w:pPr>
    </w:lvl>
    <w:lvl w:ilvl="7" w:tplc="04070019" w:tentative="1">
      <w:start w:val="1"/>
      <w:numFmt w:val="lowerLetter"/>
      <w:lvlText w:val="%8."/>
      <w:lvlJc w:val="left"/>
      <w:pPr>
        <w:ind w:left="6894" w:hanging="360"/>
      </w:pPr>
    </w:lvl>
    <w:lvl w:ilvl="8" w:tplc="0407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2D9B3F81"/>
    <w:multiLevelType w:val="hybridMultilevel"/>
    <w:tmpl w:val="0D4C9720"/>
    <w:lvl w:ilvl="0" w:tplc="0407000F">
      <w:start w:val="1"/>
      <w:numFmt w:val="decimal"/>
      <w:lvlText w:val="%1."/>
      <w:lvlJc w:val="left"/>
      <w:pPr>
        <w:ind w:left="1571" w:hanging="360"/>
      </w:pPr>
    </w:lvl>
    <w:lvl w:ilvl="1" w:tplc="04070019" w:tentative="1">
      <w:start w:val="1"/>
      <w:numFmt w:val="lowerLetter"/>
      <w:lvlText w:val="%2."/>
      <w:lvlJc w:val="left"/>
      <w:pPr>
        <w:ind w:left="2291" w:hanging="360"/>
      </w:pPr>
    </w:lvl>
    <w:lvl w:ilvl="2" w:tplc="0407001B" w:tentative="1">
      <w:start w:val="1"/>
      <w:numFmt w:val="lowerRoman"/>
      <w:lvlText w:val="%3."/>
      <w:lvlJc w:val="right"/>
      <w:pPr>
        <w:ind w:left="3011" w:hanging="180"/>
      </w:pPr>
    </w:lvl>
    <w:lvl w:ilvl="3" w:tplc="0407000F" w:tentative="1">
      <w:start w:val="1"/>
      <w:numFmt w:val="decimal"/>
      <w:lvlText w:val="%4."/>
      <w:lvlJc w:val="left"/>
      <w:pPr>
        <w:ind w:left="3731" w:hanging="360"/>
      </w:pPr>
    </w:lvl>
    <w:lvl w:ilvl="4" w:tplc="04070019" w:tentative="1">
      <w:start w:val="1"/>
      <w:numFmt w:val="lowerLetter"/>
      <w:lvlText w:val="%5."/>
      <w:lvlJc w:val="left"/>
      <w:pPr>
        <w:ind w:left="4451" w:hanging="360"/>
      </w:pPr>
    </w:lvl>
    <w:lvl w:ilvl="5" w:tplc="0407001B" w:tentative="1">
      <w:start w:val="1"/>
      <w:numFmt w:val="lowerRoman"/>
      <w:lvlText w:val="%6."/>
      <w:lvlJc w:val="right"/>
      <w:pPr>
        <w:ind w:left="5171" w:hanging="180"/>
      </w:pPr>
    </w:lvl>
    <w:lvl w:ilvl="6" w:tplc="0407000F" w:tentative="1">
      <w:start w:val="1"/>
      <w:numFmt w:val="decimal"/>
      <w:lvlText w:val="%7."/>
      <w:lvlJc w:val="left"/>
      <w:pPr>
        <w:ind w:left="5891" w:hanging="360"/>
      </w:pPr>
    </w:lvl>
    <w:lvl w:ilvl="7" w:tplc="04070019" w:tentative="1">
      <w:start w:val="1"/>
      <w:numFmt w:val="lowerLetter"/>
      <w:lvlText w:val="%8."/>
      <w:lvlJc w:val="left"/>
      <w:pPr>
        <w:ind w:left="6611" w:hanging="360"/>
      </w:pPr>
    </w:lvl>
    <w:lvl w:ilvl="8" w:tplc="0407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2E9C5E23"/>
    <w:multiLevelType w:val="hybridMultilevel"/>
    <w:tmpl w:val="41129C8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4C5967"/>
    <w:multiLevelType w:val="hybridMultilevel"/>
    <w:tmpl w:val="12D2726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64372F"/>
    <w:multiLevelType w:val="hybridMultilevel"/>
    <w:tmpl w:val="8FCE5140"/>
    <w:lvl w:ilvl="0" w:tplc="63A87B2A">
      <w:numFmt w:val="bullet"/>
      <w:lvlText w:val="-"/>
      <w:lvlJc w:val="left"/>
      <w:pPr>
        <w:ind w:left="2136" w:hanging="360"/>
      </w:pPr>
      <w:rPr>
        <w:rFonts w:ascii="Fibel Nord" w:eastAsia="Times New Roman" w:hAnsi="Fibel Nord" w:cs="Aria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52845923"/>
    <w:multiLevelType w:val="hybridMultilevel"/>
    <w:tmpl w:val="18C472AC"/>
    <w:lvl w:ilvl="0" w:tplc="63A87B2A">
      <w:numFmt w:val="bullet"/>
      <w:lvlText w:val="-"/>
      <w:lvlJc w:val="left"/>
      <w:pPr>
        <w:ind w:left="720" w:hanging="360"/>
      </w:pPr>
      <w:rPr>
        <w:rFonts w:ascii="Fibel Nord" w:eastAsia="Times New Roman" w:hAnsi="Fibel Nord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F119AE"/>
    <w:multiLevelType w:val="hybridMultilevel"/>
    <w:tmpl w:val="B5BEC45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D12416"/>
    <w:multiLevelType w:val="hybridMultilevel"/>
    <w:tmpl w:val="D3948F7E"/>
    <w:lvl w:ilvl="0" w:tplc="63A87B2A">
      <w:numFmt w:val="bullet"/>
      <w:lvlText w:val="-"/>
      <w:lvlJc w:val="left"/>
      <w:pPr>
        <w:ind w:left="720" w:hanging="360"/>
      </w:pPr>
      <w:rPr>
        <w:rFonts w:ascii="Fibel Nord" w:eastAsia="Times New Roman" w:hAnsi="Fibel Nord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7E5DD9"/>
    <w:multiLevelType w:val="hybridMultilevel"/>
    <w:tmpl w:val="5072AAE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11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0"/>
  </w:num>
  <w:num w:numId="12">
    <w:abstractNumId w:val="8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de-DE" w:vendorID="64" w:dllVersion="4096" w:nlCheck="1" w:checkStyle="0"/>
  <w:activeWritingStyle w:appName="MSWord" w:lang="de-DE" w:vendorID="64" w:dllVersion="6" w:nlCheck="1" w:checkStyle="1"/>
  <w:activeWritingStyle w:appName="MSWord" w:lang="de-DE" w:vendorID="64" w:dllVersion="0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87CBF"/>
    <w:rsid w:val="00060F22"/>
    <w:rsid w:val="0006142B"/>
    <w:rsid w:val="000844E2"/>
    <w:rsid w:val="000F1E93"/>
    <w:rsid w:val="00171814"/>
    <w:rsid w:val="00182CF5"/>
    <w:rsid w:val="001A4D7E"/>
    <w:rsid w:val="002164E8"/>
    <w:rsid w:val="00235542"/>
    <w:rsid w:val="00260EF6"/>
    <w:rsid w:val="00261EEE"/>
    <w:rsid w:val="00297D86"/>
    <w:rsid w:val="002B4F67"/>
    <w:rsid w:val="002C1D12"/>
    <w:rsid w:val="003A0988"/>
    <w:rsid w:val="003A30E3"/>
    <w:rsid w:val="00480D78"/>
    <w:rsid w:val="00496E69"/>
    <w:rsid w:val="004B452B"/>
    <w:rsid w:val="005065EF"/>
    <w:rsid w:val="0056170C"/>
    <w:rsid w:val="00590C8E"/>
    <w:rsid w:val="00592B61"/>
    <w:rsid w:val="005C15E1"/>
    <w:rsid w:val="005E3F06"/>
    <w:rsid w:val="00607CB3"/>
    <w:rsid w:val="006529D6"/>
    <w:rsid w:val="006748FD"/>
    <w:rsid w:val="00682446"/>
    <w:rsid w:val="0069782B"/>
    <w:rsid w:val="006A1C30"/>
    <w:rsid w:val="00722CF1"/>
    <w:rsid w:val="0073088C"/>
    <w:rsid w:val="0073735E"/>
    <w:rsid w:val="00741841"/>
    <w:rsid w:val="007625BC"/>
    <w:rsid w:val="00764BFF"/>
    <w:rsid w:val="007961CD"/>
    <w:rsid w:val="008411B6"/>
    <w:rsid w:val="00860806"/>
    <w:rsid w:val="00877D57"/>
    <w:rsid w:val="008A16AC"/>
    <w:rsid w:val="008A3503"/>
    <w:rsid w:val="008B71E8"/>
    <w:rsid w:val="009559AB"/>
    <w:rsid w:val="009D367F"/>
    <w:rsid w:val="009E250C"/>
    <w:rsid w:val="00A41DAC"/>
    <w:rsid w:val="00A56063"/>
    <w:rsid w:val="00A57D38"/>
    <w:rsid w:val="00AB4714"/>
    <w:rsid w:val="00B35EA1"/>
    <w:rsid w:val="00B500F8"/>
    <w:rsid w:val="00B6433B"/>
    <w:rsid w:val="00B771DD"/>
    <w:rsid w:val="00B8386E"/>
    <w:rsid w:val="00B970DC"/>
    <w:rsid w:val="00BA703E"/>
    <w:rsid w:val="00BD401C"/>
    <w:rsid w:val="00BE0D37"/>
    <w:rsid w:val="00C87CBF"/>
    <w:rsid w:val="00CA4DB1"/>
    <w:rsid w:val="00CB2298"/>
    <w:rsid w:val="00D43C4A"/>
    <w:rsid w:val="00D87C77"/>
    <w:rsid w:val="00DC4935"/>
    <w:rsid w:val="00DD1A12"/>
    <w:rsid w:val="00DD2A60"/>
    <w:rsid w:val="00DD7171"/>
    <w:rsid w:val="00E224AF"/>
    <w:rsid w:val="00E4071C"/>
    <w:rsid w:val="00E909BD"/>
    <w:rsid w:val="00EE0228"/>
    <w:rsid w:val="00F378C4"/>
    <w:rsid w:val="00F6322F"/>
    <w:rsid w:val="00F86FF7"/>
    <w:rsid w:val="00F93C16"/>
    <w:rsid w:val="00FA0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allout" idref="#_x0000_s1131"/>
        <o:r id="V:Rule3" type="connector" idref="#_x0000_s1134"/>
      </o:rules>
    </o:shapelayout>
  </w:shapeDefaults>
  <w:decimalSymbol w:val=","/>
  <w:listSeparator w:val=";"/>
  <w14:docId w14:val="310D870F"/>
  <w15:docId w15:val="{A9B6D1C8-EA2C-44FF-A0E9-DD4F16847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A4D7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E3F0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3F06"/>
  </w:style>
  <w:style w:type="paragraph" w:styleId="Fuzeile">
    <w:name w:val="footer"/>
    <w:basedOn w:val="Standard"/>
    <w:link w:val="FuzeileZchn"/>
    <w:uiPriority w:val="99"/>
    <w:unhideWhenUsed/>
    <w:rsid w:val="005E3F0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3F06"/>
  </w:style>
  <w:style w:type="character" w:styleId="Hyperlink">
    <w:name w:val="Hyperlink"/>
    <w:basedOn w:val="Absatz-Standardschriftart"/>
    <w:uiPriority w:val="99"/>
    <w:unhideWhenUsed/>
    <w:rsid w:val="000F1E93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500F8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3A0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A0988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uiPriority w:val="39"/>
    <w:rsid w:val="005617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www.kinderweltreise.de/kontinente/europa/deutschland/daten-fakten/land/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www.kinderweltreise.de/kontinente/europa/deutschland/daten-fakten/land/video-rekorde/)" TargetMode="External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ber\AppData\Local\Temp\NaWiT_AS%20Distanzlernen%20Templat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FC76C-80A5-4906-AADD-C0F005147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NaWiT_AS Distanzlernen Template.dotx</Template>
  <TotalTime>0</TotalTime>
  <Pages>12</Pages>
  <Words>1333</Words>
  <Characters>8399</Characters>
  <Application>Microsoft Office Word</Application>
  <DocSecurity>0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Weber Hannes</dc:creator>
  <cp:lastModifiedBy>Moritz Harder</cp:lastModifiedBy>
  <cp:revision>17</cp:revision>
  <dcterms:created xsi:type="dcterms:W3CDTF">2020-10-21T11:38:00Z</dcterms:created>
  <dcterms:modified xsi:type="dcterms:W3CDTF">2020-11-10T11:08:00Z</dcterms:modified>
</cp:coreProperties>
</file>