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D870F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52"/>
          <w:szCs w:val="52"/>
        </w:rPr>
      </w:pPr>
      <w:r w:rsidRPr="00F378C4">
        <w:rPr>
          <w:rFonts w:ascii="Fibel Nord" w:eastAsia="Calibri" w:hAnsi="Fibel Nord" w:cs="Times New Roman"/>
          <w:sz w:val="52"/>
          <w:szCs w:val="52"/>
        </w:rPr>
        <w:t xml:space="preserve">Mit dem Finger auf der Landkarte entdecke ich </w:t>
      </w:r>
    </w:p>
    <w:p w14:paraId="310D8710" w14:textId="77777777" w:rsidR="00F378C4" w:rsidRP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52"/>
          <w:szCs w:val="52"/>
        </w:rPr>
      </w:pPr>
    </w:p>
    <w:p w14:paraId="310D8711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 w:rsidRPr="002B4F67">
        <w:rPr>
          <w:rFonts w:ascii="Fibel Nord" w:eastAsia="Calibri" w:hAnsi="Fibel Nord" w:cs="Times New Roman"/>
          <w:sz w:val="96"/>
          <w:szCs w:val="96"/>
        </w:rPr>
        <w:t>Deutschland und Europa</w:t>
      </w:r>
    </w:p>
    <w:p w14:paraId="310D8712" w14:textId="1EB64A51" w:rsidR="00F378C4" w:rsidRDefault="00F7192C" w:rsidP="00F7192C">
      <w:pPr>
        <w:tabs>
          <w:tab w:val="left" w:pos="4605"/>
          <w:tab w:val="center" w:pos="4819"/>
        </w:tabs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 w:rsidRPr="00A10E8B">
        <w:rPr>
          <w:rFonts w:ascii="Fibel Nord" w:eastAsia="Calibri" w:hAnsi="Fibel Nord" w:cs="Times New Roman"/>
          <w:color w:val="FF0000"/>
          <w:sz w:val="96"/>
          <w:szCs w:val="96"/>
        </w:rPr>
        <w:t>LÖSUNG</w:t>
      </w:r>
      <w:r w:rsidR="00F378C4" w:rsidRPr="002B4F67">
        <w:rPr>
          <w:rFonts w:ascii="Calibri" w:eastAsia="Calibri" w:hAnsi="Calibri" w:cs="Times New Roman"/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1" locked="0" layoutInCell="1" allowOverlap="1" wp14:anchorId="310D871A" wp14:editId="2C7C35AA">
            <wp:simplePos x="0" y="0"/>
            <wp:positionH relativeFrom="column">
              <wp:posOffset>723900</wp:posOffset>
            </wp:positionH>
            <wp:positionV relativeFrom="paragraph">
              <wp:posOffset>757555</wp:posOffset>
            </wp:positionV>
            <wp:extent cx="4753610" cy="3368040"/>
            <wp:effectExtent l="0" t="0" r="8890" b="381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5" name="Grafik 5" descr="C:\Users\Weber\AppData\Local\Microsoft\Windows\INetCache\Content.Word\leere-europakarte-7464 D-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leere-europakarte-7464 D-r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ibel Nord" w:eastAsia="Calibri" w:hAnsi="Fibel Nord" w:cs="Times New Roman"/>
          <w:sz w:val="96"/>
          <w:szCs w:val="96"/>
        </w:rPr>
        <w:t xml:space="preserve"> </w:t>
      </w:r>
    </w:p>
    <w:p w14:paraId="310D8713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4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5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6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</w:p>
    <w:p w14:paraId="310D8717" w14:textId="77777777" w:rsidR="00F378C4" w:rsidRDefault="00F378C4" w:rsidP="002B4F67">
      <w:pPr>
        <w:spacing w:after="160" w:line="259" w:lineRule="auto"/>
        <w:jc w:val="center"/>
        <w:rPr>
          <w:rFonts w:ascii="Fibel Nord" w:eastAsia="Calibri" w:hAnsi="Fibel Nord" w:cs="Times New Roman"/>
          <w:sz w:val="96"/>
          <w:szCs w:val="96"/>
        </w:rPr>
      </w:pPr>
      <w:r>
        <w:rPr>
          <w:rFonts w:ascii="Fibel Nord" w:eastAsia="Calibri" w:hAnsi="Fibel Nord" w:cs="Times New Roman"/>
          <w:sz w:val="96"/>
          <w:szCs w:val="96"/>
        </w:rPr>
        <w:t xml:space="preserve">Entdeckerheft von </w:t>
      </w:r>
    </w:p>
    <w:p w14:paraId="310D8718" w14:textId="77777777" w:rsidR="002B4F67" w:rsidRPr="002B4F67" w:rsidRDefault="00970C1B" w:rsidP="002B4F67">
      <w:pPr>
        <w:spacing w:after="160" w:line="259" w:lineRule="auto"/>
        <w:jc w:val="center"/>
        <w:rPr>
          <w:rFonts w:ascii="Calibri" w:eastAsia="Calibri" w:hAnsi="Calibri" w:cs="Times New Roman"/>
          <w:sz w:val="22"/>
          <w:szCs w:val="22"/>
        </w:rPr>
      </w:pPr>
      <w:r>
        <w:rPr>
          <w:rFonts w:ascii="Fibel Nord" w:eastAsia="Calibri" w:hAnsi="Fibel Nord" w:cs="Times New Roman"/>
          <w:noProof/>
          <w:sz w:val="96"/>
          <w:szCs w:val="96"/>
          <w:lang w:eastAsia="de-DE"/>
        </w:rPr>
        <w:pict w14:anchorId="310D871C">
          <v:line id="Gerader Verbinder 6" o:spid="_x0000_s1026" style="position:absolute;left:0;text-align:left;flip:y;z-index:251648512;visibility:visible" from="76.15pt,38pt" to="412.1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" strokecolor="black [3213]" strokeweight="1pt">
            <v:stroke joinstyle="miter"/>
          </v:line>
        </w:pict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  <w:r w:rsidR="00F378C4">
        <w:rPr>
          <w:rFonts w:ascii="Fibel Nord" w:eastAsia="Calibri" w:hAnsi="Fibel Nord" w:cs="Times New Roman"/>
          <w:sz w:val="96"/>
          <w:szCs w:val="96"/>
        </w:rPr>
        <w:softHyphen/>
      </w:r>
    </w:p>
    <w:p w14:paraId="310D8719" w14:textId="426B9F52" w:rsidR="00A57D38" w:rsidRDefault="00A57D38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6DF3D3D7" w14:textId="77A36A95" w:rsidR="00260EF6" w:rsidRDefault="00260EF6" w:rsidP="00CB2298">
      <w:pPr>
        <w:rPr>
          <w:rFonts w:ascii="Fibel Nord" w:hAnsi="Fibel Nord"/>
          <w:sz w:val="28"/>
          <w:szCs w:val="28"/>
        </w:rPr>
      </w:pPr>
    </w:p>
    <w:p w14:paraId="5FCDCC35" w14:textId="37DD3FF3" w:rsidR="00260EF6" w:rsidRDefault="00CB2298" w:rsidP="00CB2298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66"/>
        <w:gridCol w:w="148"/>
      </w:tblGrid>
      <w:tr w:rsidR="00260EF6" w:rsidRPr="006A1C30" w14:paraId="26E3F36B" w14:textId="77777777" w:rsidTr="00381A0C">
        <w:trPr>
          <w:gridBefore w:val="1"/>
          <w:wBefore w:w="6" w:type="dxa"/>
          <w:trHeight w:val="311"/>
        </w:trPr>
        <w:tc>
          <w:tcPr>
            <w:tcW w:w="9614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44F1EC" w14:textId="77777777" w:rsidR="00260EF6" w:rsidRPr="001A4D7E" w:rsidRDefault="00260EF6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lastRenderedPageBreak/>
              <w:t>Orientierung auf der Karte</w:t>
            </w:r>
          </w:p>
          <w:p w14:paraId="1F01E612" w14:textId="77777777" w:rsidR="00260EF6" w:rsidRPr="006A1C30" w:rsidRDefault="00260EF6" w:rsidP="00B638C3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 xml:space="preserve">Die </w:t>
            </w: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Himmelrichtungen</w:t>
            </w:r>
          </w:p>
        </w:tc>
      </w:tr>
      <w:tr w:rsidR="00260EF6" w:rsidRPr="006A1C30" w14:paraId="47C76C8F" w14:textId="77777777" w:rsidTr="00381A0C">
        <w:trPr>
          <w:gridAfter w:val="1"/>
          <w:wAfter w:w="148" w:type="dxa"/>
          <w:trHeight w:val="1001"/>
        </w:trPr>
        <w:tc>
          <w:tcPr>
            <w:tcW w:w="94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FE102A" w14:textId="77777777" w:rsidR="00260EF6" w:rsidRPr="00564876" w:rsidRDefault="00260EF6" w:rsidP="00D6371D">
            <w:pPr>
              <w:spacing w:after="0"/>
              <w:rPr>
                <w:rFonts w:ascii="Fibel Nord" w:eastAsia="Times New Roman" w:hAnsi="Fibel Nord" w:cs="Times New Roman"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noProof/>
                <w:color w:val="000000" w:themeColor="text1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10624" behindDoc="1" locked="0" layoutInCell="1" allowOverlap="1" wp14:anchorId="5CC79153" wp14:editId="3423902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3" name="Grafik 3" descr="C:\Users\Weber\AppData\Local\Microsoft\Windows\INetCache\Content.Word\Schreibe 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Schreibe 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1. Kennst du noch die vier Haupthimmelsrichtungen?</w:t>
            </w:r>
            <w:r>
              <w:t xml:space="preserve"> </w:t>
            </w:r>
            <w:r w:rsidRPr="00564876">
              <w:rPr>
                <w:rFonts w:ascii="Fibel Nord" w:hAnsi="Fibel Nord"/>
                <w:sz w:val="28"/>
                <w:szCs w:val="28"/>
              </w:rPr>
              <w:t>Ergänze die fehlenden Buchstaben.</w:t>
            </w:r>
          </w:p>
          <w:p w14:paraId="5ABEC8E3" w14:textId="505B72C2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N </w:t>
            </w:r>
            <w:r w:rsidR="00D2194D" w:rsidRPr="00CB5FC8">
              <w:rPr>
                <w:rFonts w:ascii="Fibel Nord" w:eastAsia="Times New Roman" w:hAnsi="Fibel Nord" w:cs="Times New Roman"/>
                <w:bCs/>
                <w:color w:val="FF0000"/>
                <w:sz w:val="28"/>
                <w:szCs w:val="28"/>
                <w:lang w:eastAsia="de-DE"/>
              </w:rPr>
              <w:t>O R D E N</w:t>
            </w:r>
          </w:p>
          <w:p w14:paraId="642D9E0E" w14:textId="75DFDFEA" w:rsidR="00260EF6" w:rsidRPr="00D2194D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S </w:t>
            </w:r>
            <w:r w:rsidR="00D2194D" w:rsidRPr="00CB5FC8">
              <w:rPr>
                <w:rFonts w:ascii="Fibel Nord" w:eastAsia="Times New Roman" w:hAnsi="Fibel Nord" w:cs="Arial"/>
                <w:bCs/>
                <w:color w:val="FF0000"/>
                <w:sz w:val="28"/>
                <w:szCs w:val="28"/>
                <w:lang w:eastAsia="de-DE"/>
              </w:rPr>
              <w:t>Ü D E N</w:t>
            </w:r>
            <w:r w:rsidR="00D2194D" w:rsidRPr="00D2194D">
              <w:rPr>
                <w:rFonts w:ascii="Fibel Nord" w:eastAsia="Times New Roman" w:hAnsi="Fibel Nord" w:cs="Arial"/>
                <w:bCs/>
                <w:color w:val="000000"/>
                <w:sz w:val="28"/>
                <w:szCs w:val="28"/>
                <w:lang w:eastAsia="de-DE"/>
              </w:rPr>
              <w:t xml:space="preserve"> </w:t>
            </w:r>
          </w:p>
          <w:p w14:paraId="45156703" w14:textId="74295CC4" w:rsidR="00260EF6" w:rsidRPr="00D2194D" w:rsidRDefault="00260EF6" w:rsidP="00D6371D">
            <w:pPr>
              <w:spacing w:after="0"/>
              <w:ind w:left="933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 w:rsidRPr="00D2194D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O </w:t>
            </w:r>
            <w:r w:rsidR="00D2194D" w:rsidRPr="00CB5FC8">
              <w:rPr>
                <w:rFonts w:ascii="Fibel Nord" w:eastAsia="Times New Roman" w:hAnsi="Fibel Nord" w:cs="Arial"/>
                <w:bCs/>
                <w:color w:val="FF0000"/>
                <w:sz w:val="28"/>
                <w:szCs w:val="28"/>
                <w:lang w:eastAsia="de-DE"/>
              </w:rPr>
              <w:t>S T E N</w:t>
            </w:r>
            <w:r w:rsidR="00D2194D" w:rsidRPr="00D2194D">
              <w:rPr>
                <w:rFonts w:ascii="Fibel Nord" w:eastAsia="Times New Roman" w:hAnsi="Fibel Nord" w:cs="Arial"/>
                <w:bCs/>
                <w:color w:val="000000"/>
                <w:sz w:val="28"/>
                <w:szCs w:val="28"/>
                <w:lang w:eastAsia="de-DE"/>
              </w:rPr>
              <w:t xml:space="preserve"> </w:t>
            </w:r>
          </w:p>
          <w:p w14:paraId="611DB574" w14:textId="1F290F80" w:rsidR="00260EF6" w:rsidRDefault="00260EF6" w:rsidP="00D6371D">
            <w:pPr>
              <w:spacing w:after="0"/>
              <w:ind w:left="933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D2194D">
              <w:rPr>
                <w:rFonts w:ascii="Fibel Nord" w:eastAsia="Times New Roman" w:hAnsi="Fibel Nord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6192" behindDoc="1" locked="0" layoutInCell="1" allowOverlap="1" wp14:anchorId="1537DA72" wp14:editId="535EEAE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222885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14" name="Grafik 14" descr="C:\Users\Weber\AppData\Local\Microsoft\Windows\INetCache\Content.Word\Ti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eber\AppData\Local\Microsoft\Windows\INetCache\Content.Word\Ti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194D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W</w:t>
            </w:r>
            <w:r w:rsidR="00D2194D" w:rsidRPr="00D2194D">
              <w:rPr>
                <w:rFonts w:ascii="Fibel Nord" w:eastAsia="Times New Roman" w:hAnsi="Fibel Nord" w:cs="Arial"/>
                <w:bCs/>
                <w:color w:val="000000"/>
                <w:sz w:val="28"/>
                <w:szCs w:val="28"/>
                <w:lang w:eastAsia="de-DE"/>
              </w:rPr>
              <w:t xml:space="preserve"> </w:t>
            </w:r>
            <w:r w:rsidR="00D2194D" w:rsidRPr="00CB5FC8">
              <w:rPr>
                <w:rFonts w:ascii="Fibel Nord" w:eastAsia="Times New Roman" w:hAnsi="Fibel Nord" w:cs="Arial"/>
                <w:bCs/>
                <w:color w:val="FF0000"/>
                <w:sz w:val="28"/>
                <w:szCs w:val="28"/>
                <w:lang w:eastAsia="de-DE"/>
              </w:rPr>
              <w:t>E S T E N</w:t>
            </w:r>
          </w:p>
          <w:p w14:paraId="4BC71B66" w14:textId="77777777" w:rsidR="00260EF6" w:rsidRDefault="00260EF6" w:rsidP="00D6371D">
            <w:pPr>
              <w:spacing w:after="0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3073065A" w14:textId="77777777" w:rsidR="00260EF6" w:rsidRPr="006A1C30" w:rsidRDefault="00260EF6" w:rsidP="00D6371D">
            <w:pPr>
              <w:spacing w:after="0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D6371D">
              <w:rPr>
                <w:rFonts w:ascii="Fibel Nord" w:eastAsia="Times New Roman" w:hAnsi="Fibel Nord" w:cs="Arial"/>
                <w:b/>
                <w:sz w:val="28"/>
                <w:szCs w:val="28"/>
                <w:lang w:eastAsia="de-DE"/>
              </w:rPr>
              <w:t>Tipp: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Wenn du nicht alle Himmelsrichtungen kennst, findest du Hinweise im folgenden Text. </w:t>
            </w:r>
          </w:p>
        </w:tc>
      </w:tr>
      <w:tr w:rsidR="00260EF6" w:rsidRPr="006A1C30" w14:paraId="3587646E" w14:textId="77777777" w:rsidTr="00381A0C">
        <w:trPr>
          <w:gridAfter w:val="1"/>
          <w:wAfter w:w="148" w:type="dxa"/>
          <w:trHeight w:val="1001"/>
        </w:trPr>
        <w:tc>
          <w:tcPr>
            <w:tcW w:w="9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9C76D3" w14:textId="77777777" w:rsidR="00260EF6" w:rsidRDefault="00260EF6" w:rsidP="00725090">
            <w:pPr>
              <w:spacing w:after="0"/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Man nennt sie auch </w:t>
            </w:r>
            <w:r w:rsidRPr="00D03B67">
              <w:rPr>
                <w:rFonts w:ascii="Fibel Nord" w:eastAsia="Times New Roman" w:hAnsi="Fibel Nord" w:cs="Arial"/>
                <w:b/>
                <w:sz w:val="28"/>
                <w:szCs w:val="28"/>
                <w:lang w:eastAsia="de-DE"/>
              </w:rPr>
              <w:t>Haupthimmelsrichtungen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, weil es zwischen ihnen natürlich noch viele andere Richtungen gibt. </w:t>
            </w:r>
            <w:r w:rsidRPr="00F5421E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Schon 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vor Tausenden von Jahren beobachteten die Menschen</w:t>
            </w:r>
            <w:r w:rsidRPr="00F5421E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, dass die Sonne morgens immer im Osten aufgeht, mittags im Süden steht und abends im Westen untergeht.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Die Himmelsrichtungen sind eine gute Hilfe, die Lage von Orten zu beschreiben. </w:t>
            </w:r>
          </w:p>
        </w:tc>
      </w:tr>
    </w:tbl>
    <w:p w14:paraId="26249964" w14:textId="428BEB86" w:rsidR="00260EF6" w:rsidRPr="00171814" w:rsidRDefault="00970C1B" w:rsidP="001A4D7E">
      <w:pPr>
        <w:spacing w:after="0" w:line="240" w:lineRule="auto"/>
        <w:rPr>
          <w:rFonts w:ascii="Fibel Nord" w:eastAsia="Times New Roman" w:hAnsi="Fibel Nord" w:cs="Arial"/>
          <w:sz w:val="16"/>
          <w:szCs w:val="16"/>
          <w:lang w:eastAsia="de-DE"/>
        </w:rPr>
      </w:pPr>
      <w:r>
        <w:rPr>
          <w:noProof/>
        </w:rPr>
        <w:pict w14:anchorId="29ACB392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5" type="#_x0000_t202" style="position:absolute;margin-left:-16.7pt;margin-top:-310.45pt;width:383.4pt;height:52.55pt;z-index:251650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" fillcolor="white [3201]" strokecolor="black [3213]" strokeweight=".25pt">
            <v:textbox>
              <w:txbxContent>
                <w:p w14:paraId="7A4598D7" w14:textId="77777777" w:rsidR="00260EF6" w:rsidRPr="005E3F06" w:rsidRDefault="00260EF6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</w:p>
              </w:txbxContent>
            </v:textbox>
          </v:shape>
        </w:pict>
      </w:r>
      <w:r>
        <w:rPr>
          <w:noProof/>
        </w:rPr>
        <w:pict w14:anchorId="41DAF62D">
          <v:shape id="Textfeld 1" o:spid="_x0000_s1044" type="#_x0000_t202" style="position:absolute;margin-left:366.1pt;margin-top:18.85pt;width:66.6pt;height:52.45pt;z-index:251649536;visibility:visible;mso-wrap-style:square;mso-width-percent:0;mso-wrap-distance-left:9pt;mso-wrap-distance-top:0;mso-wrap-distance-right:9pt;mso-wrap-distance-bottom:0;mso-position-horizontal-relative:text;mso-position-vertical-relative:page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" fillcolor="white [3201]" strokecolor="black [3213]" strokeweight=".25pt">
            <v:textbox>
              <w:txbxContent>
                <w:p w14:paraId="5B057421" w14:textId="77777777" w:rsidR="00260EF6" w:rsidRPr="00DD7171" w:rsidRDefault="00260EF6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</w:p>
              </w:txbxContent>
            </v:textbox>
            <w10:wrap anchory="page"/>
          </v:shape>
        </w:pict>
      </w:r>
    </w:p>
    <w:p w14:paraId="651D6B77" w14:textId="77777777" w:rsidR="00260EF6" w:rsidRPr="00381A0C" w:rsidRDefault="00260EF6" w:rsidP="001A4D7E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381A0C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34B0A1C7" w14:textId="77777777" w:rsidR="00260EF6" w:rsidRPr="00381A0C" w:rsidRDefault="00260EF6" w:rsidP="001A4D7E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381A0C">
        <w:rPr>
          <w:rFonts w:ascii="Fibel Nord" w:eastAsia="Times New Roman" w:hAnsi="Fibel Nord" w:cs="Arial"/>
          <w:sz w:val="28"/>
          <w:szCs w:val="28"/>
          <w:lang w:eastAsia="de-DE"/>
        </w:rPr>
        <w:t>die Deutschlandkarte - physisch (digital oder Faltkarte)</w:t>
      </w:r>
    </w:p>
    <w:p w14:paraId="198A75E9" w14:textId="77777777" w:rsidR="00352F19" w:rsidRDefault="00352F19" w:rsidP="00725090">
      <w:pPr>
        <w:spacing w:line="240" w:lineRule="auto"/>
      </w:pPr>
    </w:p>
    <w:p w14:paraId="311C2C41" w14:textId="3547AB7C" w:rsidR="00260EF6" w:rsidRPr="00725090" w:rsidRDefault="00260EF6" w:rsidP="00725090">
      <w:pPr>
        <w:spacing w:line="240" w:lineRule="auto"/>
        <w:rPr>
          <w:rFonts w:ascii="Fibel Nord" w:eastAsia="Times New Roman" w:hAnsi="Fibel Nord" w:cs="Times New Roman"/>
          <w:color w:val="000000" w:themeColor="text1"/>
          <w:sz w:val="16"/>
          <w:szCs w:val="16"/>
          <w:lang w:eastAsia="de-DE"/>
        </w:rPr>
      </w:pPr>
      <w:r>
        <w:rPr>
          <w:rFonts w:ascii="Fibel Nord" w:eastAsia="Times New Roman" w:hAnsi="Fibel Nord" w:cs="Times New Roman"/>
          <w:noProof/>
          <w:color w:val="000000" w:themeColor="text1"/>
          <w:sz w:val="28"/>
          <w:szCs w:val="28"/>
          <w:lang w:eastAsia="de-DE"/>
        </w:rPr>
        <w:drawing>
          <wp:anchor distT="0" distB="0" distL="114300" distR="114300" simplePos="0" relativeHeight="251611648" behindDoc="1" locked="0" layoutInCell="1" allowOverlap="1" wp14:anchorId="3A74B5F1" wp14:editId="7B65C673">
            <wp:simplePos x="0" y="0"/>
            <wp:positionH relativeFrom="column">
              <wp:posOffset>-7620</wp:posOffset>
            </wp:positionH>
            <wp:positionV relativeFrom="paragraph">
              <wp:posOffset>68580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0" name="Grafik 10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A7748" w14:textId="025CA508" w:rsidR="00260EF6" w:rsidRPr="00725090" w:rsidRDefault="00970C1B" w:rsidP="00297D86">
      <w:pPr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</w:pPr>
      <w:r>
        <w:rPr>
          <w:noProof/>
        </w:rPr>
        <w:pict w14:anchorId="036DBDF4">
          <v:rect id="Rechteck 26" o:spid="_x0000_s1043" style="position:absolute;margin-left:321.6pt;margin-top:22.9pt;width:24pt;height:24.75pt;z-index:25165568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" fillcolor="white [3212]" strokecolor="black [3213]" strokeweight="1pt">
            <v:textbox>
              <w:txbxContent>
                <w:p w14:paraId="108B7D6E" w14:textId="5257A94B" w:rsidR="009E2351" w:rsidRPr="009E2351" w:rsidRDefault="009E2351">
                  <w:pPr>
                    <w:rPr>
                      <w:b/>
                      <w:bCs/>
                      <w:color w:val="FF0000"/>
                    </w:rPr>
                  </w:pPr>
                  <w:r w:rsidRPr="009E2351">
                    <w:rPr>
                      <w:b/>
                      <w:bCs/>
                      <w:color w:val="FF0000"/>
                    </w:rPr>
                    <w:t>N</w:t>
                  </w:r>
                </w:p>
              </w:txbxContent>
            </v:textbox>
          </v:rect>
        </w:pict>
      </w:r>
      <w:r w:rsidR="00260EF6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 xml:space="preserve">2. </w:t>
      </w:r>
      <w:r w:rsidR="00260EF6" w:rsidRPr="00725090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>Trage die Himmelsrichtungen</w:t>
      </w:r>
      <w:r w:rsidR="00260EF6"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  <w:t xml:space="preserve"> (N, S, W, O) in die richtigen Kästen ein. </w:t>
      </w:r>
    </w:p>
    <w:p w14:paraId="781ECB70" w14:textId="48F1FF5F" w:rsidR="00260EF6" w:rsidRPr="00725090" w:rsidRDefault="00970C1B" w:rsidP="00297D86">
      <w:pPr>
        <w:rPr>
          <w:rFonts w:ascii="Fibel Nord" w:eastAsia="Times New Roman" w:hAnsi="Fibel Nord" w:cs="Times New Roman"/>
          <w:color w:val="000000" w:themeColor="text1"/>
          <w:sz w:val="28"/>
          <w:szCs w:val="28"/>
          <w:lang w:eastAsia="de-DE"/>
        </w:rPr>
      </w:pPr>
      <w:r>
        <w:rPr>
          <w:noProof/>
        </w:rPr>
        <w:pict w14:anchorId="049450F2">
          <v:rect id="Rechteck 13" o:spid="_x0000_s1042" style="position:absolute;margin-left:112.75pt;margin-top:12.95pt;width:24pt;height:24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" fillcolor="white [3212]" strokecolor="black [3213]" strokeweight="1pt">
            <v:textbox>
              <w:txbxContent>
                <w:p w14:paraId="44D2F0BF" w14:textId="75414F5F" w:rsidR="001E3472" w:rsidRPr="001E3472" w:rsidRDefault="001E3472">
                  <w:pPr>
                    <w:rPr>
                      <w:b/>
                      <w:bCs/>
                      <w:color w:val="FF0000"/>
                    </w:rPr>
                  </w:pPr>
                  <w:r w:rsidRPr="001E3472">
                    <w:rPr>
                      <w:b/>
                      <w:bCs/>
                      <w:color w:val="FF0000"/>
                    </w:rPr>
                    <w:t>N</w:t>
                  </w:r>
                </w:p>
              </w:txbxContent>
            </v:textbox>
          </v:rect>
        </w:pict>
      </w:r>
      <w:r w:rsidR="00260EF6" w:rsidRPr="00725090">
        <w:rPr>
          <w:rFonts w:ascii="Fibel Nord" w:hAnsi="Fibel Nord"/>
          <w:b/>
          <w:noProof/>
          <w:color w:val="000000" w:themeColor="text1"/>
          <w:sz w:val="28"/>
          <w:szCs w:val="28"/>
          <w:lang w:eastAsia="de-DE"/>
        </w:rPr>
        <w:drawing>
          <wp:anchor distT="0" distB="0" distL="114300" distR="114300" simplePos="0" relativeHeight="251643392" behindDoc="1" locked="0" layoutInCell="1" allowOverlap="1" wp14:anchorId="7B98D364" wp14:editId="0A7B2EA1">
            <wp:simplePos x="0" y="0"/>
            <wp:positionH relativeFrom="column">
              <wp:posOffset>3415030</wp:posOffset>
            </wp:positionH>
            <wp:positionV relativeFrom="paragraph">
              <wp:posOffset>12065</wp:posOffset>
            </wp:positionV>
            <wp:extent cx="2641600" cy="3749040"/>
            <wp:effectExtent l="0" t="0" r="6350" b="3810"/>
            <wp:wrapTight wrapText="bothSides">
              <wp:wrapPolygon edited="0">
                <wp:start x="0" y="0"/>
                <wp:lineTo x="0" y="21512"/>
                <wp:lineTo x="21496" y="21512"/>
                <wp:lineTo x="21496" y="0"/>
                <wp:lineTo x="0" y="0"/>
              </wp:wrapPolygon>
            </wp:wrapTight>
            <wp:docPr id="4" name="Grafik 4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7010" w14:textId="5A115B30" w:rsidR="00260EF6" w:rsidRPr="00725090" w:rsidRDefault="00970C1B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008A70AD">
          <v:group id="Gruppieren 34" o:spid="_x0000_s1039" style="position:absolute;margin-left:50.35pt;margin-top:19.25pt;width:147pt;height:154.2pt;z-index:251651584;mso-width-relative:margin;mso-height-relative:margin" coordsize="12846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5" o:spid="_x0000_s1040" type="#_x0000_t75" alt="Datei:Simple compass rose.svg – Wikipedia" style="position:absolute;left:3162;top:3086;width:6674;height:6648;rotation:2976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">
              <v:imagedata r:id="rId12" o:title="Simple compass rose" croptop="5189f" cropbottom="5381f" cropleft="5766f" cropright="4612f"/>
            </v:shape>
            <v:shape id="Grafik 36" o:spid="_x0000_s1041" type="#_x0000_t75" alt="Datei:Simple compass rose.svg – Wikipedia" style="position:absolute;width:12846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">
              <v:imagedata r:id="rId13" o:title="Simple compass rose" croptop="5189f" cropbottom="5381f" cropleft="5766f" cropright="4612f"/>
            </v:shape>
          </v:group>
        </w:pict>
      </w:r>
    </w:p>
    <w:p w14:paraId="5E2AF0B3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3060E988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10EBCC78" w14:textId="7504432C" w:rsidR="00260EF6" w:rsidRPr="00725090" w:rsidRDefault="00970C1B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006D1D28">
          <v:rect id="Rechteck 30" o:spid="_x0000_s1038" style="position:absolute;margin-left:22.35pt;margin-top:11.55pt;width:24pt;height:24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" fillcolor="white [3212]" strokecolor="black [3213]" strokeweight="1pt">
            <v:textbox>
              <w:txbxContent>
                <w:p w14:paraId="658ED5F0" w14:textId="33B23DB7" w:rsidR="001E3472" w:rsidRPr="001E3472" w:rsidRDefault="001E3472">
                  <w:pPr>
                    <w:rPr>
                      <w:b/>
                      <w:bCs/>
                      <w:color w:val="FF0000"/>
                    </w:rPr>
                  </w:pPr>
                  <w:r w:rsidRPr="001E3472">
                    <w:rPr>
                      <w:b/>
                      <w:bCs/>
                      <w:color w:val="FF0000"/>
                    </w:rPr>
                    <w:t>W</w:t>
                  </w:r>
                </w:p>
              </w:txbxContent>
            </v:textbox>
          </v:rect>
        </w:pict>
      </w:r>
      <w:r>
        <w:rPr>
          <w:noProof/>
        </w:rPr>
        <w:pict w14:anchorId="389BD492">
          <v:rect id="Rechteck 24" o:spid="_x0000_s1037" style="position:absolute;margin-left:204.6pt;margin-top:10.45pt;width:24pt;height:24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" fillcolor="white [3212]" strokecolor="black [3213]" strokeweight="1pt">
            <v:textbox>
              <w:txbxContent>
                <w:p w14:paraId="57F6740A" w14:textId="24CE8651" w:rsidR="001E3472" w:rsidRPr="001E3472" w:rsidRDefault="001E3472">
                  <w:pPr>
                    <w:rPr>
                      <w:b/>
                      <w:bCs/>
                      <w:color w:val="FF0000"/>
                    </w:rPr>
                  </w:pPr>
                  <w:r w:rsidRPr="001E3472">
                    <w:rPr>
                      <w:b/>
                      <w:bCs/>
                      <w:color w:val="FF0000"/>
                    </w:rPr>
                    <w:t>O</w:t>
                  </w:r>
                </w:p>
              </w:txbxContent>
            </v:textbox>
          </v:rect>
        </w:pict>
      </w:r>
    </w:p>
    <w:p w14:paraId="410FC4B3" w14:textId="48DC1057" w:rsidR="00260EF6" w:rsidRPr="00725090" w:rsidRDefault="00970C1B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  <w:r>
        <w:rPr>
          <w:noProof/>
        </w:rPr>
        <w:pict w14:anchorId="48B7A905">
          <v:rect id="Rechteck 29" o:spid="_x0000_s1036" style="position:absolute;margin-left:463.8pt;margin-top:10.1pt;width:24pt;height:24.75pt;z-index:2516587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" fillcolor="white [3212]" strokecolor="black [3213]" strokeweight="1pt">
            <v:textbox>
              <w:txbxContent>
                <w:p w14:paraId="7F98FE35" w14:textId="2B5D3369" w:rsidR="009E2351" w:rsidRPr="009E2351" w:rsidRDefault="009E2351">
                  <w:pPr>
                    <w:rPr>
                      <w:b/>
                      <w:bCs/>
                      <w:color w:val="FF0000"/>
                    </w:rPr>
                  </w:pPr>
                  <w:r w:rsidRPr="009E2351">
                    <w:rPr>
                      <w:b/>
                      <w:bCs/>
                      <w:color w:val="FF0000"/>
                    </w:rPr>
                    <w:t>O</w:t>
                  </w:r>
                </w:p>
              </w:txbxContent>
            </v:textbox>
          </v:rect>
        </w:pict>
      </w:r>
      <w:r>
        <w:rPr>
          <w:noProof/>
        </w:rPr>
        <w:pict w14:anchorId="0BB47141">
          <v:rect id="Rechteck 27" o:spid="_x0000_s1035" style="position:absolute;margin-left:256.8pt;margin-top:12.25pt;width:24pt;height:24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" fillcolor="white [3212]" strokecolor="black [3213]" strokeweight="1pt">
            <v:textbox>
              <w:txbxContent>
                <w:p w14:paraId="1EF6F2E5" w14:textId="02D0FCFC" w:rsidR="009E2351" w:rsidRPr="00CE7613" w:rsidRDefault="009E2351">
                  <w:pPr>
                    <w:rPr>
                      <w:b/>
                      <w:bCs/>
                      <w:color w:val="FF0000"/>
                    </w:rPr>
                  </w:pPr>
                  <w:r w:rsidRPr="00CE7613">
                    <w:rPr>
                      <w:b/>
                      <w:bCs/>
                      <w:color w:val="FF0000"/>
                    </w:rPr>
                    <w:t>W</w:t>
                  </w:r>
                </w:p>
              </w:txbxContent>
            </v:textbox>
          </v:rect>
        </w:pict>
      </w:r>
    </w:p>
    <w:p w14:paraId="14F9EE35" w14:textId="77777777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53341F4D" w14:textId="7D5334F9" w:rsidR="00260EF6" w:rsidRPr="00725090" w:rsidRDefault="00260EF6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de-DE"/>
        </w:rPr>
      </w:pPr>
    </w:p>
    <w:p w14:paraId="11A1A1B8" w14:textId="7C242EE3" w:rsidR="00260EF6" w:rsidRDefault="00970C1B">
      <w:pPr>
        <w:rPr>
          <w:rFonts w:ascii="Fibel Nord" w:hAnsi="Fibel Nord"/>
          <w:b/>
          <w:sz w:val="28"/>
          <w:szCs w:val="28"/>
        </w:rPr>
      </w:pPr>
      <w:r>
        <w:rPr>
          <w:noProof/>
        </w:rPr>
        <w:pict w14:anchorId="400AA032">
          <v:rect id="Rechteck 25" o:spid="_x0000_s1034" style="position:absolute;margin-left:73.45pt;margin-top:3.8pt;width:24pt;height:24.75pt;z-index:2516546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" fillcolor="white [3212]" strokecolor="black [3213]" strokeweight="1pt">
            <v:textbox>
              <w:txbxContent>
                <w:p w14:paraId="1327B32D" w14:textId="751190CC" w:rsidR="001E3472" w:rsidRPr="001E3472" w:rsidRDefault="001E3472">
                  <w:pPr>
                    <w:rPr>
                      <w:b/>
                      <w:bCs/>
                      <w:color w:val="FF0000"/>
                    </w:rPr>
                  </w:pPr>
                  <w:r w:rsidRPr="001E3472">
                    <w:rPr>
                      <w:b/>
                      <w:bCs/>
                      <w:color w:val="FF0000"/>
                    </w:rPr>
                    <w:t>S</w:t>
                  </w:r>
                </w:p>
              </w:txbxContent>
            </v:textbox>
          </v:rect>
        </w:pict>
      </w:r>
      <w:r w:rsidR="00260EF6">
        <w:rPr>
          <w:rFonts w:ascii="Fibel Nord" w:eastAsia="Times New Roman" w:hAnsi="Fibel Nord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12672" behindDoc="1" locked="0" layoutInCell="1" allowOverlap="1" wp14:anchorId="43270408" wp14:editId="32B88BEA">
            <wp:simplePos x="0" y="0"/>
            <wp:positionH relativeFrom="column">
              <wp:posOffset>31750</wp:posOffset>
            </wp:positionH>
            <wp:positionV relativeFrom="paragraph">
              <wp:posOffset>155575</wp:posOffset>
            </wp:positionV>
            <wp:extent cx="360000" cy="36000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7" name="Grafik 17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5D408" w14:textId="77777777" w:rsidR="00260EF6" w:rsidRPr="00381A0C" w:rsidRDefault="00260EF6">
      <w:pPr>
        <w:rPr>
          <w:rFonts w:ascii="Fibel Nord" w:hAnsi="Fibel Nord"/>
          <w:b/>
          <w:sz w:val="28"/>
          <w:szCs w:val="28"/>
        </w:rPr>
      </w:pPr>
      <w:r w:rsidRPr="00381A0C">
        <w:rPr>
          <w:rFonts w:ascii="Fibel Nord" w:hAnsi="Fibel Nord"/>
          <w:b/>
          <w:sz w:val="28"/>
          <w:szCs w:val="28"/>
        </w:rPr>
        <w:t>Tipps:</w:t>
      </w:r>
    </w:p>
    <w:p w14:paraId="4063F59F" w14:textId="23C1FDDE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Norden liegen die Nord</w:t>
      </w:r>
      <w:r w:rsidR="00CE7613">
        <w:rPr>
          <w:rFonts w:ascii="Fibel Nord" w:hAnsi="Fibel Nord"/>
          <w:sz w:val="28"/>
          <w:szCs w:val="28"/>
        </w:rPr>
        <w:t>see</w:t>
      </w:r>
      <w:r w:rsidRPr="00381A0C">
        <w:rPr>
          <w:rFonts w:ascii="Fibel Nord" w:hAnsi="Fibel Nord"/>
          <w:sz w:val="28"/>
          <w:szCs w:val="28"/>
        </w:rPr>
        <w:t xml:space="preserve"> und die Ostsee.</w:t>
      </w:r>
    </w:p>
    <w:p w14:paraId="55D2AFE0" w14:textId="350356B5" w:rsidR="00260EF6" w:rsidRPr="00381A0C" w:rsidRDefault="00970C1B">
      <w:pPr>
        <w:rPr>
          <w:rFonts w:ascii="Fibel Nord" w:hAnsi="Fibel Nord"/>
          <w:sz w:val="28"/>
          <w:szCs w:val="28"/>
        </w:rPr>
      </w:pPr>
      <w:r>
        <w:rPr>
          <w:noProof/>
        </w:rPr>
        <w:pict w14:anchorId="6FB6549B">
          <v:rect id="Rechteck 28" o:spid="_x0000_s1033" style="position:absolute;margin-left:359.55pt;margin-top:17.75pt;width:24pt;height:24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" fillcolor="white [3212]" strokecolor="black [3213]" strokeweight="1pt">
            <v:textbox>
              <w:txbxContent>
                <w:p w14:paraId="1A6A0284" w14:textId="6FEF37D3" w:rsidR="009E2351" w:rsidRPr="009E2351" w:rsidRDefault="009E2351">
                  <w:pPr>
                    <w:rPr>
                      <w:b/>
                      <w:bCs/>
                      <w:color w:val="FF0000"/>
                    </w:rPr>
                  </w:pPr>
                  <w:r w:rsidRPr="009E2351">
                    <w:rPr>
                      <w:b/>
                      <w:bCs/>
                      <w:color w:val="FF0000"/>
                    </w:rPr>
                    <w:t>S</w:t>
                  </w:r>
                </w:p>
              </w:txbxContent>
            </v:textbox>
          </v:rect>
        </w:pict>
      </w:r>
      <w:r w:rsidR="00260EF6" w:rsidRPr="00381A0C">
        <w:rPr>
          <w:rFonts w:ascii="Fibel Nord" w:hAnsi="Fibel Nord"/>
          <w:sz w:val="28"/>
          <w:szCs w:val="28"/>
        </w:rPr>
        <w:t>Im Süden liegt der Bodensee, der größte See Deutschlands.</w:t>
      </w:r>
    </w:p>
    <w:p w14:paraId="0EB204E3" w14:textId="77777777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Osten Deutschlands liegt unsere Hauptstadt Berlin.</w:t>
      </w:r>
    </w:p>
    <w:p w14:paraId="401C24FB" w14:textId="1A48F646" w:rsidR="00260EF6" w:rsidRPr="00381A0C" w:rsidRDefault="00260EF6">
      <w:pPr>
        <w:rPr>
          <w:rFonts w:ascii="Fibel Nord" w:hAnsi="Fibel Nord"/>
          <w:sz w:val="28"/>
          <w:szCs w:val="28"/>
        </w:rPr>
      </w:pPr>
      <w:r w:rsidRPr="00381A0C">
        <w:rPr>
          <w:rFonts w:ascii="Fibel Nord" w:hAnsi="Fibel Nord"/>
          <w:sz w:val="28"/>
          <w:szCs w:val="28"/>
        </w:rPr>
        <w:t>Im Westen liegt das Ruhrgebiet, wo viele große Städte eng beieinander liegen.</w:t>
      </w:r>
      <w:r w:rsidR="00CB2298"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Ind w:w="-142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9073"/>
        <w:gridCol w:w="142"/>
      </w:tblGrid>
      <w:tr w:rsidR="00A56063" w:rsidRPr="006A1C30" w14:paraId="6659F0D6" w14:textId="77777777" w:rsidTr="003A0988">
        <w:trPr>
          <w:gridBefore w:val="1"/>
          <w:wBefore w:w="142" w:type="dxa"/>
          <w:trHeight w:val="300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2EF6F4" w14:textId="77777777" w:rsidR="00A56063" w:rsidRPr="001A4D7E" w:rsidRDefault="00A56063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lastRenderedPageBreak/>
              <w:t>Orientierung auf der Karte</w:t>
            </w:r>
          </w:p>
          <w:p w14:paraId="3CC4D631" w14:textId="77777777" w:rsidR="00A56063" w:rsidRPr="006A1C30" w:rsidRDefault="00A56063" w:rsidP="006A1C3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Die Legende</w:t>
            </w:r>
          </w:p>
        </w:tc>
      </w:tr>
      <w:tr w:rsidR="00A56063" w:rsidRPr="006A1C30" w14:paraId="7C2066E3" w14:textId="77777777" w:rsidTr="00297D86">
        <w:trPr>
          <w:gridAfter w:val="1"/>
          <w:wAfter w:w="142" w:type="dxa"/>
          <w:trHeight w:val="965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79362F" w14:textId="77777777" w:rsidR="00A56063" w:rsidRPr="006A1C30" w:rsidRDefault="00A56063" w:rsidP="003A0988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A4D7E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 xml:space="preserve">Bei dem Wort „Legende“ denken die meisten Menschen erstmal an eine sagenhafte Geschichte oder ein Märchen. Legende nennt man aber auch </w:t>
            </w:r>
            <w:r w:rsidRPr="003A0988">
              <w:rPr>
                <w:rFonts w:ascii="Fibel Nord" w:eastAsia="Times New Roman" w:hAnsi="Fibel Nord" w:cs="Times New Roman"/>
                <w:b/>
                <w:bCs/>
                <w:color w:val="000000"/>
                <w:sz w:val="28"/>
                <w:szCs w:val="28"/>
                <w:lang w:eastAsia="de-DE"/>
              </w:rPr>
              <w:t>die Zeichenerklärung am Rand einer Karte</w:t>
            </w:r>
            <w:r w:rsidRPr="001A4D7E">
              <w:rPr>
                <w:rFonts w:ascii="Fibel Nord" w:eastAsia="Times New Roman" w:hAnsi="Fibel Nord" w:cs="Times New Roman"/>
                <w:bCs/>
                <w:color w:val="000000"/>
                <w:sz w:val="28"/>
                <w:szCs w:val="28"/>
                <w:lang w:eastAsia="de-DE"/>
              </w:rPr>
              <w:t>. Sie erzählt dir viel darüber, was du auf der Karte alles entdecken kannst.</w:t>
            </w:r>
            <w:r w:rsidRPr="00DD7171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</w:t>
            </w:r>
          </w:p>
        </w:tc>
      </w:tr>
    </w:tbl>
    <w:p w14:paraId="02180D0D" w14:textId="4530C772" w:rsidR="00A56063" w:rsidRPr="00DD7171" w:rsidRDefault="00970C1B" w:rsidP="001A4D7E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>
        <w:rPr>
          <w:noProof/>
        </w:rPr>
        <w:pict w14:anchorId="308DDF5E">
          <v:shape id="Textfeld 37" o:spid="_x0000_s1032" type="#_x0000_t202" style="position:absolute;margin-left:-14.3pt;margin-top:-162.2pt;width:383.4pt;height:5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" fillcolor="white [3201]" strokecolor="black [3213]" strokeweight=".25pt">
            <v:textbox>
              <w:txbxContent>
                <w:p w14:paraId="78D568A0" w14:textId="2B81DA25" w:rsidR="00A56063" w:rsidRPr="005E3F06" w:rsidRDefault="00A56063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  <w:r w:rsidR="00250A13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250A13">
                    <w:rPr>
                      <w:rFonts w:ascii="Fibel Nord" w:hAnsi="Fibel Nord"/>
                      <w:b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  <w:r>
        <w:rPr>
          <w:noProof/>
        </w:rPr>
        <w:pict w14:anchorId="2FBD2134">
          <v:shape id="Textfeld 38" o:spid="_x0000_s1031" type="#_x0000_t202" style="position:absolute;margin-left:368.35pt;margin-top:18.45pt;width:66.6pt;height:5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" fillcolor="white [3201]" strokecolor="black [3213]" strokeweight=".25pt">
            <v:textbox>
              <w:txbxContent>
                <w:p w14:paraId="2E1BB657" w14:textId="77777777" w:rsidR="00A56063" w:rsidRPr="00DD7171" w:rsidRDefault="00A56063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2a</w:t>
                  </w:r>
                </w:p>
              </w:txbxContent>
            </v:textbox>
            <w10:wrap anchory="page"/>
          </v:shape>
        </w:pict>
      </w:r>
      <w:r w:rsidR="00A56063" w:rsidRPr="00DD7171">
        <w:rPr>
          <w:rFonts w:ascii="Fibel Nord" w:eastAsia="Times New Roman" w:hAnsi="Fibel Nord" w:cs="Arial"/>
          <w:lang w:eastAsia="de-DE"/>
        </w:rPr>
        <w:t>Das brauchst du:</w:t>
      </w:r>
      <w:r w:rsidR="00A56063" w:rsidRPr="00297D86">
        <w:rPr>
          <w:rFonts w:ascii="Fibel Nord" w:eastAsia="Times New Roman" w:hAnsi="Fibel Nord" w:cs="Arial"/>
          <w:lang w:eastAsia="de-DE"/>
        </w:rPr>
        <w:t xml:space="preserve"> </w:t>
      </w:r>
    </w:p>
    <w:p w14:paraId="6FB9657D" w14:textId="77777777" w:rsidR="00A56063" w:rsidRPr="00DD7171" w:rsidRDefault="00A56063" w:rsidP="001A4D7E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 w:rsidRPr="00DD7171">
        <w:rPr>
          <w:rFonts w:ascii="Fibel Nord" w:eastAsia="Times New Roman" w:hAnsi="Fibel Nord" w:cs="Arial"/>
          <w:lang w:eastAsia="de-DE"/>
        </w:rPr>
        <w:t xml:space="preserve">die Deutschlandkarte - </w:t>
      </w:r>
      <w:r>
        <w:rPr>
          <w:rFonts w:ascii="Fibel Nord" w:eastAsia="Times New Roman" w:hAnsi="Fibel Nord" w:cs="Arial"/>
          <w:lang w:eastAsia="de-DE"/>
        </w:rPr>
        <w:t>physisch</w:t>
      </w:r>
      <w:r w:rsidRPr="00DD7171">
        <w:rPr>
          <w:rFonts w:ascii="Fibel Nord" w:eastAsia="Times New Roman" w:hAnsi="Fibel Nord" w:cs="Arial"/>
          <w:lang w:eastAsia="de-DE"/>
        </w:rPr>
        <w:t xml:space="preserve"> (digital oder Faltkarte)</w:t>
      </w:r>
    </w:p>
    <w:p w14:paraId="1ED0C8D0" w14:textId="5747E13B" w:rsidR="00A56063" w:rsidRDefault="00A56063" w:rsidP="00297D86"/>
    <w:p w14:paraId="7B987BC2" w14:textId="77777777" w:rsidR="00AF165A" w:rsidRPr="00726E39" w:rsidRDefault="00AF165A" w:rsidP="00297D86">
      <w:pPr>
        <w:rPr>
          <w:rFonts w:ascii="Times New Roman" w:eastAsia="Times New Roman" w:hAnsi="Times New Roman" w:cs="Times New Roman"/>
          <w:color w:val="808080" w:themeColor="background1" w:themeShade="80"/>
          <w:sz w:val="18"/>
          <w:szCs w:val="18"/>
          <w:lang w:eastAsia="de-DE"/>
        </w:rPr>
      </w:pPr>
    </w:p>
    <w:p w14:paraId="4AB498CC" w14:textId="060C9853" w:rsidR="00A56063" w:rsidRPr="00480D78" w:rsidRDefault="00A56063" w:rsidP="00297D86">
      <w:pPr>
        <w:spacing w:before="240"/>
        <w:ind w:left="851"/>
        <w:rPr>
          <w:rFonts w:ascii="Fibel Nord" w:hAnsi="Fibel Nord"/>
          <w:b/>
          <w:sz w:val="28"/>
          <w:szCs w:val="28"/>
        </w:rPr>
      </w:pPr>
      <w:r>
        <w:rPr>
          <w:rFonts w:eastAsia="Times New Roman" w:cs="Arial"/>
          <w:b/>
          <w:noProof/>
          <w:lang w:eastAsia="de-DE"/>
        </w:rPr>
        <w:drawing>
          <wp:anchor distT="0" distB="0" distL="114300" distR="114300" simplePos="0" relativeHeight="251608576" behindDoc="0" locked="0" layoutInCell="1" allowOverlap="1" wp14:anchorId="722E1E90" wp14:editId="6CDC570A">
            <wp:simplePos x="0" y="0"/>
            <wp:positionH relativeFrom="column">
              <wp:posOffset>14605</wp:posOffset>
            </wp:positionH>
            <wp:positionV relativeFrom="paragraph">
              <wp:posOffset>30480</wp:posOffset>
            </wp:positionV>
            <wp:extent cx="365760" cy="365760"/>
            <wp:effectExtent l="0" t="0" r="0" b="0"/>
            <wp:wrapNone/>
            <wp:docPr id="40" name="Grafik 40" descr="C:\Users\Weber\AppData\Local\Microsoft\Windows\INetCache\Content.Word\Beobachte_ Schau ge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\AppData\Local\Microsoft\Windows\INetCache\Content.Word\Beobachte_ Schau gen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D78">
        <w:rPr>
          <w:rFonts w:ascii="Fibel Nord" w:hAnsi="Fibel Nord"/>
          <w:b/>
          <w:sz w:val="28"/>
          <w:szCs w:val="28"/>
        </w:rPr>
        <w:t xml:space="preserve">1. Was kannst du auf </w:t>
      </w:r>
      <w:r>
        <w:rPr>
          <w:rFonts w:ascii="Fibel Nord" w:hAnsi="Fibel Nord"/>
          <w:b/>
          <w:sz w:val="28"/>
          <w:szCs w:val="28"/>
        </w:rPr>
        <w:t>deiner Karte</w:t>
      </w:r>
      <w:r w:rsidRPr="00480D78">
        <w:rPr>
          <w:rFonts w:ascii="Fibel Nord" w:hAnsi="Fibel Nord"/>
          <w:b/>
          <w:sz w:val="28"/>
          <w:szCs w:val="28"/>
        </w:rPr>
        <w:t xml:space="preserve"> entdecken? </w:t>
      </w:r>
    </w:p>
    <w:p w14:paraId="0D569DA8" w14:textId="4BFE89B5" w:rsidR="00A56063" w:rsidRDefault="00A56063" w:rsidP="00726E39">
      <w:pPr>
        <w:spacing w:after="0"/>
        <w:ind w:left="851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 xml:space="preserve">  Schreibe die dickgedruckten Überschriften der Legende auf.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A56063" w14:paraId="2817EEDA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4EEAFDD0" w14:textId="3FCA5F64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Orte</w:t>
            </w:r>
          </w:p>
        </w:tc>
      </w:tr>
      <w:tr w:rsidR="00A56063" w14:paraId="73204216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3932F651" w14:textId="6F9FC705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Verwaltung</w:t>
            </w:r>
          </w:p>
        </w:tc>
      </w:tr>
      <w:tr w:rsidR="00A56063" w14:paraId="4CEE6E27" w14:textId="77777777" w:rsidTr="00726E39">
        <w:trPr>
          <w:trHeight w:val="510"/>
        </w:trPr>
        <w:tc>
          <w:tcPr>
            <w:tcW w:w="5387" w:type="dxa"/>
            <w:vAlign w:val="bottom"/>
          </w:tcPr>
          <w:p w14:paraId="37943CD4" w14:textId="66437825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Verkehr</w:t>
            </w:r>
          </w:p>
        </w:tc>
      </w:tr>
      <w:tr w:rsidR="00A56063" w14:paraId="36695503" w14:textId="77777777" w:rsidTr="00726E39">
        <w:trPr>
          <w:trHeight w:val="510"/>
        </w:trPr>
        <w:tc>
          <w:tcPr>
            <w:tcW w:w="5387" w:type="dxa"/>
            <w:tcBorders>
              <w:bottom w:val="single" w:sz="4" w:space="0" w:color="auto"/>
            </w:tcBorders>
            <w:vAlign w:val="bottom"/>
          </w:tcPr>
          <w:p w14:paraId="72049F8A" w14:textId="19A38113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Landhöhen</w:t>
            </w:r>
          </w:p>
        </w:tc>
      </w:tr>
      <w:tr w:rsidR="00A56063" w14:paraId="507F8C99" w14:textId="77777777" w:rsidTr="00726E39">
        <w:trPr>
          <w:trHeight w:val="51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EF32E1" w14:textId="7655E904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Meerestiefen</w:t>
            </w:r>
          </w:p>
        </w:tc>
      </w:tr>
      <w:tr w:rsidR="00A56063" w14:paraId="1891D5A3" w14:textId="77777777" w:rsidTr="00726E39">
        <w:trPr>
          <w:trHeight w:val="51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419F87" w14:textId="4B26AF7B" w:rsidR="00A56063" w:rsidRPr="004A1842" w:rsidRDefault="00096206" w:rsidP="00726E39">
            <w:pPr>
              <w:pStyle w:val="Listenabsatz"/>
              <w:numPr>
                <w:ilvl w:val="0"/>
                <w:numId w:val="1"/>
              </w:numPr>
              <w:ind w:right="307" w:hanging="691"/>
              <w:rPr>
                <w:rFonts w:ascii="Fibel Nord" w:hAnsi="Fibel Nord"/>
                <w:color w:val="FF0000"/>
                <w:sz w:val="32"/>
                <w:szCs w:val="32"/>
              </w:rPr>
            </w:pPr>
            <w:r w:rsidRPr="004A1842">
              <w:rPr>
                <w:rFonts w:ascii="Fibel Nord" w:hAnsi="Fibel Nord"/>
                <w:color w:val="FF0000"/>
                <w:sz w:val="32"/>
                <w:szCs w:val="32"/>
              </w:rPr>
              <w:t>Maßstab</w:t>
            </w:r>
          </w:p>
        </w:tc>
      </w:tr>
    </w:tbl>
    <w:p w14:paraId="2DBD8EA8" w14:textId="59E66DFC" w:rsidR="00A56063" w:rsidRDefault="009559AB">
      <w:pPr>
        <w:rPr>
          <w:rFonts w:ascii="Fibel Nord" w:hAnsi="Fibel Nord"/>
        </w:rPr>
      </w:pPr>
      <w:r w:rsidRPr="009559AB">
        <w:rPr>
          <w:rFonts w:ascii="Fibel Nord" w:eastAsia="Times New Roman" w:hAnsi="Fibel Nord" w:cs="Arial"/>
          <w:noProof/>
          <w:lang w:eastAsia="de-DE"/>
        </w:rPr>
        <w:drawing>
          <wp:anchor distT="0" distB="0" distL="114300" distR="114300" simplePos="0" relativeHeight="251609600" behindDoc="1" locked="0" layoutInCell="1" allowOverlap="1" wp14:anchorId="66D5B600" wp14:editId="5C03FBF7">
            <wp:simplePos x="0" y="0"/>
            <wp:positionH relativeFrom="column">
              <wp:posOffset>949960</wp:posOffset>
            </wp:positionH>
            <wp:positionV relativeFrom="paragraph">
              <wp:posOffset>64770</wp:posOffset>
            </wp:positionV>
            <wp:extent cx="1787912" cy="2537460"/>
            <wp:effectExtent l="0" t="0" r="3175" b="0"/>
            <wp:wrapNone/>
            <wp:docPr id="47" name="Grafik 47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2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1B">
        <w:rPr>
          <w:noProof/>
        </w:rPr>
        <w:pict w14:anchorId="7CE3FB3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Pfeil nach rechts 14" o:spid="_x0000_s1030" type="#_x0000_t13" style="position:absolute;margin-left:294pt;margin-top:175.5pt;width:45pt;height:13.8pt;rotation:1971477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" adj="18288" fillcolor="red" strokecolor="#c00000" strokeweight="1pt"/>
        </w:pict>
      </w:r>
      <w:r w:rsidR="00A56063">
        <w:rPr>
          <w:rFonts w:ascii="Fibel Nord" w:hAnsi="Fibel Nord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07552" behindDoc="1" locked="0" layoutInCell="1" allowOverlap="1" wp14:anchorId="36585AA2" wp14:editId="1FE60AC6">
            <wp:simplePos x="0" y="0"/>
            <wp:positionH relativeFrom="column">
              <wp:posOffset>4248785</wp:posOffset>
            </wp:positionH>
            <wp:positionV relativeFrom="paragraph">
              <wp:posOffset>65319</wp:posOffset>
            </wp:positionV>
            <wp:extent cx="1787912" cy="2537460"/>
            <wp:effectExtent l="0" t="0" r="3175" b="0"/>
            <wp:wrapNone/>
            <wp:docPr id="41" name="Grafik 41" descr="C:\Users\Weber\AppData\Local\Microsoft\Windows\INetCache\Content.Word\Bild_Wandkarte_BRD phys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er\AppData\Local\Microsoft\Windows\INetCache\Content.Word\Bild_Wandkarte_BRD physis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2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063">
        <w:rPr>
          <w:rFonts w:ascii="Fibel Nord" w:hAnsi="Fibel Nord"/>
        </w:rPr>
        <w:br w:type="textWrapping" w:clear="all"/>
      </w:r>
    </w:p>
    <w:p w14:paraId="5C167E99" w14:textId="62C57662" w:rsidR="00A56063" w:rsidRDefault="00970C1B">
      <w:pPr>
        <w:rPr>
          <w:rFonts w:ascii="Fibel Nord" w:hAnsi="Fibel Nord"/>
        </w:rPr>
      </w:pPr>
      <w:r>
        <w:rPr>
          <w:noProof/>
        </w:rPr>
        <w:pict w14:anchorId="45F1E6D5">
          <v:shape id="_x0000_s1046" type="#_x0000_t13" style="position:absolute;margin-left:307.1pt;margin-top:2.45pt;width:45pt;height:13.8pt;rotation:1971477fd;z-index:25166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" adj="18288" fillcolor="red" strokecolor="#c00000" strokeweight="1pt"/>
        </w:pict>
      </w:r>
    </w:p>
    <w:p w14:paraId="66039CEE" w14:textId="2F0B6243" w:rsidR="00A56063" w:rsidRDefault="00A56063">
      <w:pPr>
        <w:rPr>
          <w:rFonts w:ascii="Fibel Nord" w:hAnsi="Fibel Nord"/>
        </w:rPr>
      </w:pPr>
      <w:r>
        <w:rPr>
          <w:rFonts w:eastAsia="Times New Roman" w:cs="Arial"/>
          <w:b/>
          <w:noProof/>
          <w:lang w:eastAsia="de-DE"/>
        </w:rPr>
        <w:drawing>
          <wp:anchor distT="0" distB="0" distL="114300" distR="114300" simplePos="0" relativeHeight="251613696" behindDoc="0" locked="0" layoutInCell="1" allowOverlap="1" wp14:anchorId="0462F6ED" wp14:editId="573811D0">
            <wp:simplePos x="0" y="0"/>
            <wp:positionH relativeFrom="column">
              <wp:posOffset>53340</wp:posOffset>
            </wp:positionH>
            <wp:positionV relativeFrom="paragraph">
              <wp:posOffset>209550</wp:posOffset>
            </wp:positionV>
            <wp:extent cx="365760" cy="365760"/>
            <wp:effectExtent l="0" t="0" r="0" b="0"/>
            <wp:wrapNone/>
            <wp:docPr id="6" name="Grafik 6" descr="C:\Users\Weber\AppData\Local\Microsoft\Windows\INetCache\Content.Word\Beobachte_ Schau ge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er\AppData\Local\Microsoft\Windows\INetCache\Content.Word\Beobachte_ Schau gen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3F23" w14:textId="77777777" w:rsidR="00A56063" w:rsidRPr="00480D78" w:rsidRDefault="00A56063" w:rsidP="00496E69">
      <w:pPr>
        <w:ind w:left="851"/>
        <w:rPr>
          <w:rFonts w:ascii="Fibel Nord" w:hAnsi="Fibel Nord"/>
          <w:b/>
          <w:sz w:val="28"/>
          <w:szCs w:val="28"/>
        </w:rPr>
      </w:pPr>
      <w:r w:rsidRPr="00480D78">
        <w:rPr>
          <w:rFonts w:ascii="Fibel Nord" w:hAnsi="Fibel Nord"/>
          <w:b/>
          <w:sz w:val="28"/>
          <w:szCs w:val="28"/>
        </w:rPr>
        <w:t xml:space="preserve">2. Was bedeuten die Symbole? </w:t>
      </w:r>
    </w:p>
    <w:p w14:paraId="588AF209" w14:textId="77777777" w:rsidR="00A56063" w:rsidRPr="00496E69" w:rsidRDefault="00A56063" w:rsidP="00496E69">
      <w:pPr>
        <w:ind w:left="851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 xml:space="preserve">   Schreibe die Bedeutung oder zeichne das passende Symbol. </w:t>
      </w:r>
    </w:p>
    <w:tbl>
      <w:tblPr>
        <w:tblStyle w:val="Tabellenraster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6662"/>
      </w:tblGrid>
      <w:tr w:rsidR="00A56063" w:rsidRPr="00976D32" w14:paraId="13F6F7C5" w14:textId="77777777" w:rsidTr="00C4030E">
        <w:trPr>
          <w:trHeight w:val="413"/>
        </w:trPr>
        <w:tc>
          <w:tcPr>
            <w:tcW w:w="562" w:type="dxa"/>
            <w:tcBorders>
              <w:top w:val="nil"/>
              <w:left w:val="nil"/>
            </w:tcBorders>
            <w:vAlign w:val="center"/>
          </w:tcPr>
          <w:p w14:paraId="657438AE" w14:textId="77777777" w:rsidR="00A56063" w:rsidRPr="00976D32" w:rsidRDefault="00A56063" w:rsidP="00976D32">
            <w:pPr>
              <w:spacing w:after="120" w:line="276" w:lineRule="auto"/>
              <w:ind w:left="360"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36AF5D41" w14:textId="77777777" w:rsidR="00A56063" w:rsidRPr="00976D32" w:rsidRDefault="00A56063" w:rsidP="00976D32">
            <w:pPr>
              <w:spacing w:after="120" w:line="276" w:lineRule="auto"/>
              <w:jc w:val="center"/>
              <w:rPr>
                <w:rFonts w:ascii="Fibel Nord" w:hAnsi="Fibel Nord"/>
                <w:b/>
                <w:sz w:val="32"/>
                <w:szCs w:val="32"/>
              </w:rPr>
            </w:pPr>
            <w:r w:rsidRPr="00976D32">
              <w:rPr>
                <w:rFonts w:ascii="Fibel Nord" w:hAnsi="Fibel Nord"/>
                <w:b/>
                <w:sz w:val="32"/>
                <w:szCs w:val="32"/>
              </w:rPr>
              <w:t>Symbol</w:t>
            </w:r>
          </w:p>
        </w:tc>
        <w:tc>
          <w:tcPr>
            <w:tcW w:w="6662" w:type="dxa"/>
            <w:vAlign w:val="center"/>
          </w:tcPr>
          <w:p w14:paraId="00994BA0" w14:textId="77777777" w:rsidR="00A56063" w:rsidRPr="00976D32" w:rsidRDefault="00A56063" w:rsidP="00976D32">
            <w:pPr>
              <w:spacing w:after="120" w:line="276" w:lineRule="auto"/>
              <w:jc w:val="center"/>
              <w:rPr>
                <w:rFonts w:ascii="Fibel Nord" w:hAnsi="Fibel Nord"/>
                <w:b/>
                <w:sz w:val="32"/>
                <w:szCs w:val="32"/>
              </w:rPr>
            </w:pPr>
            <w:r w:rsidRPr="00976D32">
              <w:rPr>
                <w:rFonts w:ascii="Fibel Nord" w:hAnsi="Fibel Nord"/>
                <w:b/>
                <w:sz w:val="32"/>
                <w:szCs w:val="32"/>
              </w:rPr>
              <w:t>Bedeutung</w:t>
            </w:r>
          </w:p>
        </w:tc>
      </w:tr>
      <w:tr w:rsidR="00C5468C" w:rsidRPr="00976D32" w14:paraId="113346A0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048BEE5A" w14:textId="77777777" w:rsidR="00C5468C" w:rsidRPr="00976D32" w:rsidRDefault="00C5468C" w:rsidP="00C5468C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0743B101" w14:textId="471F9B06" w:rsidR="00C5468C" w:rsidRPr="00976D32" w:rsidRDefault="00970C1B" w:rsidP="00C5468C">
            <w:pPr>
              <w:spacing w:line="276" w:lineRule="auto"/>
              <w:rPr>
                <w:rFonts w:ascii="Fibel Nord" w:hAnsi="Fibel Nord"/>
              </w:rPr>
            </w:pPr>
            <w:r>
              <w:rPr>
                <w:noProof/>
              </w:rPr>
              <w:pict w14:anchorId="7A0C5B83">
                <v:rect id="Rechteck 8" o:spid="_x0000_s1162" style="position:absolute;margin-left:32.6pt;margin-top:.25pt;width:11.4pt;height:13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" fillcolor="red" strokecolor="windowText" strokeweight="2.25pt"/>
              </w:pict>
            </w:r>
          </w:p>
        </w:tc>
        <w:tc>
          <w:tcPr>
            <w:tcW w:w="6662" w:type="dxa"/>
            <w:vAlign w:val="center"/>
          </w:tcPr>
          <w:p w14:paraId="4AEA14F8" w14:textId="110EA519" w:rsidR="00C5468C" w:rsidRPr="00976D32" w:rsidRDefault="00C5468C" w:rsidP="00C5468C">
            <w:pPr>
              <w:spacing w:line="276" w:lineRule="auto"/>
              <w:rPr>
                <w:rFonts w:ascii="Fibel Nord" w:hAnsi="Fibel Nord"/>
                <w:b/>
                <w:color w:val="FF0000"/>
                <w:sz w:val="32"/>
                <w:szCs w:val="32"/>
              </w:rPr>
            </w:pP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>Orte über 1</w:t>
            </w:r>
            <w:r w:rsidRPr="00751B8E">
              <w:rPr>
                <w:rFonts w:ascii="Fibel Nord" w:hAnsi="Fibel Nord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>000</w:t>
            </w:r>
            <w:r w:rsidRPr="00751B8E">
              <w:rPr>
                <w:rFonts w:ascii="Fibel Nord" w:hAnsi="Fibel Nord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>000</w:t>
            </w:r>
            <w:r w:rsidRPr="00751B8E">
              <w:rPr>
                <w:rFonts w:ascii="Fibel Nord" w:hAnsi="Fibel Nord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>Einwohner</w:t>
            </w:r>
          </w:p>
        </w:tc>
      </w:tr>
      <w:tr w:rsidR="002B770B" w:rsidRPr="00976D32" w14:paraId="363C17F5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77291FB8" w14:textId="77777777" w:rsidR="002B770B" w:rsidRPr="00976D32" w:rsidRDefault="002B770B" w:rsidP="002B770B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tbl>
            <w:tblPr>
              <w:tblStyle w:val="Tabellenraster1"/>
              <w:tblW w:w="0" w:type="auto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"/>
            </w:tblGrid>
            <w:tr w:rsidR="002B770B" w:rsidRPr="00976D32" w14:paraId="0982AADA" w14:textId="77777777" w:rsidTr="00C4030E">
              <w:trPr>
                <w:trHeight w:val="86"/>
              </w:trPr>
              <w:tc>
                <w:tcPr>
                  <w:tcW w:w="528" w:type="dxa"/>
                  <w:shd w:val="clear" w:color="auto" w:fill="FFCCFF"/>
                </w:tcPr>
                <w:p w14:paraId="7FB2CD80" w14:textId="77777777" w:rsidR="002B770B" w:rsidRPr="00976D32" w:rsidRDefault="002B770B" w:rsidP="00510EC4">
                  <w:pPr>
                    <w:framePr w:hSpace="141" w:wrap="around" w:vAnchor="text" w:hAnchor="text" w:y="1"/>
                    <w:tabs>
                      <w:tab w:val="left" w:pos="171"/>
                    </w:tabs>
                    <w:spacing w:line="276" w:lineRule="auto"/>
                    <w:ind w:left="-125" w:firstLine="125"/>
                    <w:suppressOverlap/>
                    <w:rPr>
                      <w:rFonts w:ascii="Fibel Nord" w:hAnsi="Fibel Nord"/>
                      <w:sz w:val="6"/>
                      <w:szCs w:val="6"/>
                    </w:rPr>
                  </w:pPr>
                </w:p>
              </w:tc>
            </w:tr>
            <w:tr w:rsidR="002B770B" w:rsidRPr="00976D32" w14:paraId="7E165C7A" w14:textId="77777777" w:rsidTr="00C4030E">
              <w:tc>
                <w:tcPr>
                  <w:tcW w:w="528" w:type="dxa"/>
                  <w:shd w:val="clear" w:color="auto" w:fill="FF3399"/>
                </w:tcPr>
                <w:p w14:paraId="74E130B4" w14:textId="77777777" w:rsidR="002B770B" w:rsidRPr="00976D32" w:rsidRDefault="002B770B" w:rsidP="00510EC4">
                  <w:pPr>
                    <w:framePr w:hSpace="141" w:wrap="around" w:vAnchor="text" w:hAnchor="text" w:y="1"/>
                    <w:spacing w:line="276" w:lineRule="auto"/>
                    <w:suppressOverlap/>
                    <w:rPr>
                      <w:rFonts w:ascii="Fibel Nord" w:hAnsi="Fibel Nord"/>
                      <w:sz w:val="2"/>
                      <w:szCs w:val="2"/>
                    </w:rPr>
                  </w:pPr>
                </w:p>
              </w:tc>
            </w:tr>
          </w:tbl>
          <w:p w14:paraId="3AE6B486" w14:textId="77777777" w:rsidR="002B770B" w:rsidRPr="00976D32" w:rsidRDefault="002B770B" w:rsidP="002B770B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6662" w:type="dxa"/>
            <w:vAlign w:val="center"/>
          </w:tcPr>
          <w:p w14:paraId="3FA84A6D" w14:textId="41CD14AA" w:rsidR="002B770B" w:rsidRPr="00976D32" w:rsidRDefault="002B770B" w:rsidP="002B770B">
            <w:pPr>
              <w:spacing w:line="276" w:lineRule="auto"/>
              <w:rPr>
                <w:rFonts w:ascii="Fibel Nord" w:hAnsi="Fibel Nord"/>
                <w:b/>
                <w:color w:val="FF0000"/>
                <w:sz w:val="32"/>
                <w:szCs w:val="32"/>
              </w:rPr>
            </w:pP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>Staatsgrenze</w:t>
            </w:r>
          </w:p>
        </w:tc>
      </w:tr>
      <w:tr w:rsidR="002B770B" w:rsidRPr="00976D32" w14:paraId="390BCC50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3A6FDC1C" w14:textId="77777777" w:rsidR="002B770B" w:rsidRPr="00976D32" w:rsidRDefault="002B770B" w:rsidP="002B770B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705BEA4C" w14:textId="77777777" w:rsidR="002B770B" w:rsidRPr="00976D32" w:rsidRDefault="002B770B" w:rsidP="002B770B">
            <w:pPr>
              <w:spacing w:line="276" w:lineRule="auto"/>
              <w:rPr>
                <w:rFonts w:ascii="Fibel Nord" w:hAnsi="Fibel Nord"/>
              </w:rPr>
            </w:pPr>
          </w:p>
        </w:tc>
        <w:tc>
          <w:tcPr>
            <w:tcW w:w="6662" w:type="dxa"/>
            <w:vAlign w:val="center"/>
          </w:tcPr>
          <w:p w14:paraId="1138546E" w14:textId="77777777" w:rsidR="002B770B" w:rsidRPr="00976D32" w:rsidRDefault="002B770B" w:rsidP="002B770B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Autobahn</w:t>
            </w:r>
          </w:p>
        </w:tc>
      </w:tr>
      <w:tr w:rsidR="002B770B" w:rsidRPr="00976D32" w14:paraId="26AB2BA5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14A9F66D" w14:textId="77777777" w:rsidR="002B770B" w:rsidRPr="00976D32" w:rsidRDefault="002B770B" w:rsidP="002B770B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575F7383" w14:textId="08D27262" w:rsidR="002B770B" w:rsidRPr="00976D32" w:rsidRDefault="00970C1B" w:rsidP="002B770B">
            <w:pPr>
              <w:spacing w:line="276" w:lineRule="auto"/>
              <w:rPr>
                <w:rFonts w:ascii="Fibel Nord" w:hAnsi="Fibel Nord"/>
              </w:rPr>
            </w:pPr>
            <w:r>
              <w:rPr>
                <w:noProof/>
              </w:rPr>
              <w:pict w14:anchorId="34284B03">
                <v:oval id="Ellipse 59" o:spid="_x0000_s1164" style="position:absolute;margin-left:32.95pt;margin-top:6.8pt;width:11.4pt;height:11.4pt;z-index:25169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" fillcolor="red" strokecolor="black [3213]" strokeweight="1.5pt">
                  <v:stroke joinstyle="miter"/>
                </v:oval>
              </w:pict>
            </w:r>
          </w:p>
        </w:tc>
        <w:tc>
          <w:tcPr>
            <w:tcW w:w="6662" w:type="dxa"/>
            <w:vAlign w:val="center"/>
          </w:tcPr>
          <w:p w14:paraId="03DF401C" w14:textId="77777777" w:rsidR="002B770B" w:rsidRPr="00976D32" w:rsidRDefault="002B770B" w:rsidP="002B770B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Ort mit 100</w:t>
            </w:r>
            <w:r w:rsidRPr="00976D32">
              <w:rPr>
                <w:rFonts w:ascii="Fibel Nord" w:hAnsi="Fibel Nord"/>
                <w:sz w:val="16"/>
                <w:szCs w:val="16"/>
              </w:rPr>
              <w:t xml:space="preserve"> </w:t>
            </w:r>
            <w:r w:rsidRPr="00976D32">
              <w:rPr>
                <w:rFonts w:ascii="Fibel Nord" w:hAnsi="Fibel Nord"/>
                <w:sz w:val="32"/>
                <w:szCs w:val="32"/>
              </w:rPr>
              <w:t>000 – 500</w:t>
            </w:r>
            <w:r w:rsidRPr="00976D32">
              <w:rPr>
                <w:rFonts w:ascii="Fibel Nord" w:hAnsi="Fibel Nord"/>
                <w:sz w:val="16"/>
                <w:szCs w:val="16"/>
              </w:rPr>
              <w:t xml:space="preserve"> </w:t>
            </w:r>
            <w:r w:rsidRPr="00976D32">
              <w:rPr>
                <w:rFonts w:ascii="Fibel Nord" w:hAnsi="Fibel Nord"/>
                <w:sz w:val="32"/>
                <w:szCs w:val="32"/>
              </w:rPr>
              <w:t>000 Einwohnern</w:t>
            </w:r>
          </w:p>
        </w:tc>
      </w:tr>
      <w:tr w:rsidR="002B770B" w:rsidRPr="00976D32" w14:paraId="383722BE" w14:textId="77777777" w:rsidTr="00C4030E">
        <w:trPr>
          <w:trHeight w:val="567"/>
        </w:trPr>
        <w:tc>
          <w:tcPr>
            <w:tcW w:w="562" w:type="dxa"/>
            <w:vAlign w:val="center"/>
          </w:tcPr>
          <w:p w14:paraId="0FB618A2" w14:textId="77777777" w:rsidR="002B770B" w:rsidRPr="00976D32" w:rsidRDefault="002B770B" w:rsidP="002B770B">
            <w:pPr>
              <w:numPr>
                <w:ilvl w:val="0"/>
                <w:numId w:val="2"/>
              </w:numPr>
              <w:spacing w:line="276" w:lineRule="auto"/>
              <w:ind w:hanging="691"/>
              <w:contextualSpacing/>
              <w:rPr>
                <w:rFonts w:ascii="Fibel Nord" w:hAnsi="Fibel Nord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57DBC176" w14:textId="17C76B43" w:rsidR="002B770B" w:rsidRPr="00976D32" w:rsidRDefault="002B770B" w:rsidP="002B770B">
            <w:pPr>
              <w:spacing w:line="276" w:lineRule="auto"/>
              <w:rPr>
                <w:rFonts w:ascii="Fibel Nord" w:hAnsi="Fibel Nord"/>
                <w:color w:val="FF0000"/>
              </w:rPr>
            </w:pPr>
            <w:r w:rsidRPr="00B47BBF">
              <w:rPr>
                <w:rFonts w:ascii="Fibel Nord" w:hAnsi="Fibel Nord"/>
                <w:color w:val="FF0000"/>
                <w:sz w:val="18"/>
                <w:szCs w:val="18"/>
              </w:rPr>
              <w:t>z.B.</w:t>
            </w:r>
            <w:r w:rsidRPr="00B47BBF">
              <w:rPr>
                <w:rFonts w:ascii="Fibel Nord" w:hAnsi="Fibel Nord"/>
                <w:color w:val="FF0000"/>
              </w:rPr>
              <w:t xml:space="preserve">   </w:t>
            </w:r>
            <w:r w:rsidRPr="00B47BBF">
              <w:rPr>
                <w:rFonts w:ascii="Fibel Nord" w:hAnsi="Fibel Nord"/>
                <w:color w:val="FF0000"/>
                <w:sz w:val="28"/>
                <w:szCs w:val="28"/>
                <w:u w:val="single"/>
              </w:rPr>
              <w:t>Düsseldorf</w:t>
            </w:r>
          </w:p>
        </w:tc>
        <w:tc>
          <w:tcPr>
            <w:tcW w:w="6662" w:type="dxa"/>
            <w:vAlign w:val="center"/>
          </w:tcPr>
          <w:p w14:paraId="2499B811" w14:textId="77777777" w:rsidR="002B770B" w:rsidRPr="00976D32" w:rsidRDefault="002B770B" w:rsidP="002B770B">
            <w:pPr>
              <w:spacing w:line="276" w:lineRule="auto"/>
              <w:rPr>
                <w:rFonts w:ascii="Fibel Nord" w:hAnsi="Fibel Nord"/>
                <w:sz w:val="32"/>
                <w:szCs w:val="32"/>
              </w:rPr>
            </w:pPr>
            <w:r w:rsidRPr="00976D32">
              <w:rPr>
                <w:rFonts w:ascii="Fibel Nord" w:hAnsi="Fibel Nord"/>
                <w:sz w:val="32"/>
                <w:szCs w:val="32"/>
              </w:rPr>
              <w:t>Die Hauptstadt deines Bundeslandes</w:t>
            </w:r>
          </w:p>
        </w:tc>
      </w:tr>
    </w:tbl>
    <w:p w14:paraId="363CA033" w14:textId="77777777" w:rsidR="00A56063" w:rsidRPr="00480D78" w:rsidRDefault="00A56063">
      <w:pPr>
        <w:rPr>
          <w:rFonts w:ascii="Fibel Nord" w:hAnsi="Fibel Nord"/>
        </w:rPr>
      </w:pPr>
    </w:p>
    <w:p w14:paraId="454186C9" w14:textId="7515A806" w:rsidR="00260EF6" w:rsidRDefault="00260EF6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5ADBD282" w14:textId="3E27A775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1250125E" w14:textId="24DD51FA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599EB5A4" w14:textId="38AB3BE8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1C25F944" w14:textId="77D87234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45A22030" w14:textId="77B9AF78" w:rsidR="00A56063" w:rsidRPr="00A56063" w:rsidRDefault="00A56063" w:rsidP="00A56063">
      <w:pPr>
        <w:rPr>
          <w:rFonts w:ascii="Fibel Nord" w:hAnsi="Fibel Nord"/>
          <w:sz w:val="28"/>
          <w:szCs w:val="28"/>
        </w:rPr>
      </w:pPr>
    </w:p>
    <w:p w14:paraId="0176851C" w14:textId="295F2CE6" w:rsidR="00A56063" w:rsidRDefault="00CB2298" w:rsidP="00A56063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p w14:paraId="3586B0C1" w14:textId="360E51EC" w:rsidR="00A56063" w:rsidRPr="00CB2298" w:rsidRDefault="00A56063" w:rsidP="00CB2298">
      <w:pPr>
        <w:tabs>
          <w:tab w:val="left" w:pos="2700"/>
        </w:tabs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lastRenderedPageBreak/>
        <w:tab/>
      </w:r>
      <w:r w:rsidR="00970C1B">
        <w:rPr>
          <w:noProof/>
        </w:rPr>
        <w:pict w14:anchorId="085240CA">
          <v:shape id="Textfeld 42" o:spid="_x0000_s1028" type="#_x0000_t202" style="position:absolute;margin-left:365.35pt;margin-top:18.6pt;width:66.6pt;height:53pt;z-index:251663872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" fillcolor="white [3201]" strokecolor="black [3213]" strokeweight=".25pt">
            <v:textbox>
              <w:txbxContent>
                <w:p w14:paraId="4E8440ED" w14:textId="77777777" w:rsidR="00A56063" w:rsidRPr="00DD7171" w:rsidRDefault="00A56063" w:rsidP="000F1E93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1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2b</w:t>
                  </w:r>
                </w:p>
              </w:txbxContent>
            </v:textbox>
            <w10:wrap anchory="page"/>
          </v:shape>
        </w:pict>
      </w:r>
      <w:r w:rsidR="00970C1B">
        <w:rPr>
          <w:noProof/>
        </w:rPr>
        <w:pict w14:anchorId="05E903F0">
          <v:shape id="Textfeld 43" o:spid="_x0000_s1027" type="#_x0000_t202" style="position:absolute;margin-left:-18.05pt;margin-top:-59.25pt;width:383.4pt;height:53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" fillcolor="white [3201]" strokecolor="black [3213]" strokeweight=".25pt">
            <v:textbox>
              <w:txbxContent>
                <w:p w14:paraId="42BBB11E" w14:textId="054D32A9" w:rsidR="00A56063" w:rsidRPr="005E3F06" w:rsidRDefault="00A56063" w:rsidP="0073088C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  <w:r w:rsidR="00D7781E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D7781E">
                    <w:rPr>
                      <w:rFonts w:ascii="Fibel Nord" w:hAnsi="Fibel Nord"/>
                      <w:b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</w:p>
    <w:tbl>
      <w:tblPr>
        <w:tblW w:w="0" w:type="auto"/>
        <w:tblInd w:w="-142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9215"/>
      </w:tblGrid>
      <w:tr w:rsidR="00A56063" w:rsidRPr="006A1C30" w14:paraId="6EE32E18" w14:textId="77777777" w:rsidTr="003A0988">
        <w:trPr>
          <w:gridBefore w:val="1"/>
          <w:wBefore w:w="142" w:type="dxa"/>
          <w:trHeight w:val="300"/>
        </w:trPr>
        <w:tc>
          <w:tcPr>
            <w:tcW w:w="9215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37A253" w14:textId="77777777" w:rsidR="00A56063" w:rsidRPr="001A4D7E" w:rsidRDefault="00A56063" w:rsidP="001A4D7E">
            <w:pPr>
              <w:rPr>
                <w:rFonts w:ascii="Fibel Nord" w:hAnsi="Fibel Nord"/>
              </w:rPr>
            </w:pPr>
            <w:r>
              <w:rPr>
                <w:rFonts w:ascii="Fibel Nord" w:hAnsi="Fibel Nord"/>
              </w:rPr>
              <w:t>Orientierung auf der Karte</w:t>
            </w:r>
          </w:p>
          <w:p w14:paraId="705B0531" w14:textId="77777777" w:rsidR="00A56063" w:rsidRPr="006A1C30" w:rsidRDefault="00A56063" w:rsidP="006A1C30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de-DE"/>
              </w:rPr>
            </w:pPr>
            <w:r w:rsidRPr="006A1C30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Die Legende</w:t>
            </w:r>
          </w:p>
        </w:tc>
      </w:tr>
      <w:tr w:rsidR="00A56063" w:rsidRPr="006A1C30" w14:paraId="27D2A7A0" w14:textId="77777777" w:rsidTr="00AB4714">
        <w:trPr>
          <w:trHeight w:val="398"/>
        </w:trPr>
        <w:tc>
          <w:tcPr>
            <w:tcW w:w="921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C5452" w14:textId="77777777" w:rsidR="00A56063" w:rsidRPr="00607CB3" w:rsidRDefault="00A56063" w:rsidP="00607CB3">
            <w:pPr>
              <w:spacing w:after="0" w:line="240" w:lineRule="auto"/>
              <w:rPr>
                <w:rFonts w:ascii="Fibel Nord" w:eastAsia="Times New Roman" w:hAnsi="Fibel Nord" w:cs="Arial"/>
                <w:lang w:eastAsia="de-DE"/>
              </w:rPr>
            </w:pPr>
            <w:r w:rsidRPr="00607CB3">
              <w:rPr>
                <w:rFonts w:ascii="Fibel Nord" w:eastAsia="Times New Roman" w:hAnsi="Fibel Nord" w:cs="Arial"/>
                <w:lang w:eastAsia="de-DE"/>
              </w:rPr>
              <w:t xml:space="preserve">Das brauchst du: </w:t>
            </w:r>
          </w:p>
          <w:p w14:paraId="02EB7C2C" w14:textId="77777777" w:rsidR="00A56063" w:rsidRPr="00607CB3" w:rsidRDefault="00A56063" w:rsidP="00607CB3">
            <w:pPr>
              <w:spacing w:after="0" w:line="240" w:lineRule="auto"/>
              <w:rPr>
                <w:rFonts w:ascii="Fibel Nord" w:eastAsia="Times New Roman" w:hAnsi="Fibel Nord" w:cs="Arial"/>
                <w:lang w:eastAsia="de-DE"/>
              </w:rPr>
            </w:pPr>
            <w:r w:rsidRPr="00607CB3">
              <w:rPr>
                <w:rFonts w:ascii="Fibel Nord" w:eastAsia="Times New Roman" w:hAnsi="Fibel Nord" w:cs="Arial"/>
                <w:lang w:eastAsia="de-DE"/>
              </w:rPr>
              <w:t>die Deutschlandkarte - politisch (digital oder Faltkarte)</w:t>
            </w:r>
          </w:p>
          <w:p w14:paraId="7A341EB3" w14:textId="49FB5B87" w:rsidR="00A5606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4AF32070" w14:textId="77777777" w:rsidR="00AF165A" w:rsidRPr="00607CB3" w:rsidRDefault="00AF165A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3C8AAB25" w14:textId="77777777" w:rsidR="00A5606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/>
                <w:noProof/>
                <w:lang w:eastAsia="de-DE"/>
              </w:rPr>
              <w:drawing>
                <wp:anchor distT="0" distB="0" distL="114300" distR="114300" simplePos="0" relativeHeight="251614720" behindDoc="0" locked="0" layoutInCell="1" allowOverlap="1" wp14:anchorId="29ECD5F6" wp14:editId="1D10482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219075</wp:posOffset>
                  </wp:positionV>
                  <wp:extent cx="373380" cy="373380"/>
                  <wp:effectExtent l="0" t="0" r="7620" b="7620"/>
                  <wp:wrapNone/>
                  <wp:docPr id="44" name="Grafik 44" descr="C:\Users\Weber\AppData\Local\Microsoft\Windows\INetCache\Content.Word\Beobachte_ Schau gen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ber\AppData\Local\Microsoft\Windows\INetCache\Content.Word\Beobachte_ Schau gen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D4767F" w14:textId="77777777" w:rsidR="00A56063" w:rsidRPr="00607CB3" w:rsidRDefault="00A56063" w:rsidP="00607CB3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eastAsia="de-DE"/>
              </w:rPr>
              <w:t xml:space="preserve">          </w:t>
            </w:r>
            <w:r w:rsidRPr="00607CB3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Nutze die Legende, zu</w:t>
            </w:r>
            <w:r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r Orientierung auf deiner Karte und beantworte die Fragen.</w:t>
            </w:r>
          </w:p>
        </w:tc>
      </w:tr>
    </w:tbl>
    <w:tbl>
      <w:tblPr>
        <w:tblStyle w:val="Tabellenraster"/>
        <w:tblW w:w="9786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400"/>
        <w:gridCol w:w="992"/>
        <w:gridCol w:w="287"/>
        <w:gridCol w:w="1556"/>
        <w:gridCol w:w="567"/>
        <w:gridCol w:w="90"/>
        <w:gridCol w:w="1845"/>
        <w:gridCol w:w="49"/>
      </w:tblGrid>
      <w:tr w:rsidR="00AF165A" w14:paraId="06727996" w14:textId="77777777" w:rsidTr="00AF165A">
        <w:trPr>
          <w:trHeight w:val="810"/>
        </w:trPr>
        <w:tc>
          <w:tcPr>
            <w:tcW w:w="78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757586" w14:textId="77777777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Städte in Deutschland haben über 1</w:t>
            </w:r>
            <w:r>
              <w:rPr>
                <w:rFonts w:ascii="Fibel Nord" w:hAnsi="Fibel Nord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000</w:t>
            </w:r>
            <w:r>
              <w:rPr>
                <w:rFonts w:ascii="Fibel Nord" w:hAnsi="Fibel Nord"/>
                <w:sz w:val="16"/>
                <w:szCs w:val="16"/>
              </w:rP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000 (1 Million) Einwohner?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EF0958" w14:textId="606C705C" w:rsidR="00AF165A" w:rsidRDefault="00AF165A" w:rsidP="00B171D9">
            <w:pPr>
              <w:spacing w:before="240"/>
              <w:ind w:left="176"/>
              <w:rPr>
                <w:rFonts w:ascii="Fibel Nord" w:hAnsi="Fibel Nord"/>
                <w:b/>
                <w:color w:val="FF0000"/>
                <w:sz w:val="32"/>
                <w:szCs w:val="32"/>
              </w:rPr>
            </w:pPr>
            <w:r>
              <w:rPr>
                <w:rFonts w:ascii="Fibel Nord" w:hAnsi="Fibel Nord"/>
                <w:b/>
                <w:color w:val="FF0000"/>
                <w:sz w:val="32"/>
                <w:szCs w:val="32"/>
              </w:rPr>
              <w:t xml:space="preserve">       </w:t>
            </w:r>
            <w:r w:rsidRPr="00E1761B">
              <w:rPr>
                <w:rFonts w:ascii="Fibel Nord" w:hAnsi="Fibel Nord"/>
                <w:b/>
                <w:color w:val="FF0000"/>
                <w:sz w:val="32"/>
                <w:szCs w:val="32"/>
              </w:rPr>
              <w:t>4</w:t>
            </w:r>
          </w:p>
        </w:tc>
      </w:tr>
      <w:tr w:rsidR="00AF165A" w14:paraId="7EECF588" w14:textId="77777777" w:rsidTr="00AF165A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AF34E0" w14:textId="77777777" w:rsidR="00AF165A" w:rsidRDefault="00AF165A" w:rsidP="00B171D9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 xml:space="preserve">Welche liegt am nördlichsten? </w:t>
            </w:r>
          </w:p>
        </w:tc>
        <w:tc>
          <w:tcPr>
            <w:tcW w:w="53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FF0C2A" w14:textId="3B1F623F" w:rsidR="00AF165A" w:rsidRDefault="00AF165A" w:rsidP="00B171D9">
            <w:pPr>
              <w:spacing w:before="240" w:line="360" w:lineRule="auto"/>
              <w:ind w:left="1980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Hamburg</w:t>
            </w:r>
          </w:p>
        </w:tc>
      </w:tr>
      <w:tr w:rsidR="00AF165A" w14:paraId="24823B71" w14:textId="77777777" w:rsidTr="00AF165A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946AC6" w14:textId="77777777" w:rsidR="00AF165A" w:rsidRDefault="00AF165A" w:rsidP="00B171D9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 liegt am südlichsten?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DC1E0A" w14:textId="3E08E926" w:rsidR="00AF165A" w:rsidRDefault="00AF165A" w:rsidP="00B171D9">
            <w:pPr>
              <w:spacing w:before="240" w:line="360" w:lineRule="auto"/>
              <w:ind w:left="1980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München</w:t>
            </w:r>
          </w:p>
        </w:tc>
      </w:tr>
      <w:tr w:rsidR="00AF165A" w14:paraId="7BB84C3A" w14:textId="77777777" w:rsidTr="00AF165A">
        <w:trPr>
          <w:gridAfter w:val="2"/>
          <w:wAfter w:w="1894" w:type="dxa"/>
          <w:trHeight w:val="810"/>
        </w:trPr>
        <w:tc>
          <w:tcPr>
            <w:tcW w:w="5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2F2EC0" w14:textId="77777777" w:rsidR="00AF165A" w:rsidRDefault="00AF165A" w:rsidP="00B171D9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</w:t>
            </w:r>
            <w:r>
              <w:t xml:space="preserve"> </w:t>
            </w:r>
            <w:r>
              <w:rPr>
                <w:rFonts w:ascii="Fibel Nord" w:hAnsi="Fibel Nord"/>
                <w:sz w:val="28"/>
                <w:szCs w:val="28"/>
              </w:rPr>
              <w:t>liegt am westlichsten?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64E302" w14:textId="76E51D9C" w:rsidR="00AF165A" w:rsidRDefault="00AF165A" w:rsidP="00B171D9">
            <w:pPr>
              <w:spacing w:before="240" w:line="360" w:lineRule="auto"/>
              <w:ind w:left="360"/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Köln</w:t>
            </w:r>
          </w:p>
        </w:tc>
      </w:tr>
      <w:tr w:rsidR="00AF165A" w14:paraId="4D60003D" w14:textId="77777777" w:rsidTr="00AF165A">
        <w:trPr>
          <w:trHeight w:val="81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513A50" w14:textId="77777777" w:rsidR="00AF165A" w:rsidRDefault="00AF165A" w:rsidP="00B171D9">
            <w:pPr>
              <w:pStyle w:val="Listenabsatz"/>
              <w:numPr>
                <w:ilvl w:val="0"/>
                <w:numId w:val="9"/>
              </w:numPr>
              <w:spacing w:before="240" w:line="360" w:lineRule="auto"/>
              <w:ind w:left="1173" w:hanging="425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Welche liegt am östlichsten?</w:t>
            </w: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C6BD77D" w14:textId="4EADDC76" w:rsidR="00AF165A" w:rsidRDefault="00AF165A" w:rsidP="00B171D9">
            <w:pPr>
              <w:spacing w:before="240" w:line="360" w:lineRule="auto"/>
              <w:ind w:left="360"/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Berlin</w:t>
            </w:r>
          </w:p>
        </w:tc>
      </w:tr>
      <w:tr w:rsidR="00AF165A" w14:paraId="71257637" w14:textId="77777777" w:rsidTr="00AF165A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6F5FE72" w14:textId="77777777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Staaten treffen sich am Bodensee?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E8F013" w14:textId="7EEF7F31" w:rsidR="00AF165A" w:rsidRDefault="00AF165A" w:rsidP="00B171D9">
            <w:pPr>
              <w:spacing w:before="240"/>
              <w:ind w:left="176"/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 xml:space="preserve">Drei: </w:t>
            </w:r>
            <w:r w:rsidRPr="00144902">
              <w:rPr>
                <w:rFonts w:ascii="Fibel Nord" w:hAnsi="Fibel Nord"/>
                <w:color w:val="FF0000"/>
                <w:sz w:val="28"/>
                <w:szCs w:val="28"/>
              </w:rPr>
              <w:t>Deutschland, Österreich, Schweiz</w:t>
            </w:r>
          </w:p>
        </w:tc>
      </w:tr>
      <w:tr w:rsidR="00AF165A" w14:paraId="7C0B6C2E" w14:textId="77777777" w:rsidTr="00AF165A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53512D1" w14:textId="77777777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hoch liegt Leipzig?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F4D481" w14:textId="44EF8352" w:rsidR="00AF165A" w:rsidRDefault="00AF165A" w:rsidP="00B171D9">
            <w:pPr>
              <w:spacing w:before="240"/>
              <w:ind w:left="176"/>
              <w:jc w:val="center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Ca. 100-200m</w:t>
            </w:r>
          </w:p>
        </w:tc>
      </w:tr>
      <w:tr w:rsidR="00AF165A" w14:paraId="3A8173D2" w14:textId="77777777" w:rsidTr="00AF165A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22AF4" w14:textId="77777777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heißt die südlichste Landeshauptstadt?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6C499D" w14:textId="338DB8D5" w:rsidR="00AF165A" w:rsidRDefault="00AF165A" w:rsidP="00B171D9">
            <w:pPr>
              <w:spacing w:before="240"/>
              <w:ind w:left="176"/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München</w:t>
            </w:r>
          </w:p>
        </w:tc>
      </w:tr>
      <w:tr w:rsidR="00AF165A" w14:paraId="1CCE5A74" w14:textId="77777777" w:rsidTr="00AF165A">
        <w:trPr>
          <w:gridAfter w:val="1"/>
          <w:wAfter w:w="49" w:type="dxa"/>
          <w:trHeight w:val="810"/>
        </w:trPr>
        <w:tc>
          <w:tcPr>
            <w:tcW w:w="53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45153C" w14:textId="77777777" w:rsidR="00AF165A" w:rsidRPr="00B2096B" w:rsidRDefault="00AF165A" w:rsidP="00B171D9">
            <w:pPr>
              <w:pStyle w:val="Listenabsatz"/>
              <w:spacing w:line="360" w:lineRule="auto"/>
              <w:rPr>
                <w:rFonts w:ascii="Fibel Nord" w:hAnsi="Fibel Nord"/>
                <w:sz w:val="16"/>
                <w:szCs w:val="16"/>
              </w:rPr>
            </w:pPr>
          </w:p>
          <w:p w14:paraId="5C4C5F62" w14:textId="2BBC804B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9952" behindDoc="0" locked="0" layoutInCell="1" allowOverlap="1" wp14:anchorId="0A8E516F" wp14:editId="14AC059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276860</wp:posOffset>
                  </wp:positionV>
                  <wp:extent cx="359410" cy="359410"/>
                  <wp:effectExtent l="0" t="0" r="2540" b="2540"/>
                  <wp:wrapNone/>
                  <wp:docPr id="45" name="Grafik 45" descr="Ti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Ti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ibel Nord" w:hAnsi="Fibel Nord"/>
                <w:sz w:val="28"/>
                <w:szCs w:val="28"/>
              </w:rPr>
              <w:t xml:space="preserve">Wie hoch ist der Kahle Asten? </w:t>
            </w:r>
          </w:p>
          <w:p w14:paraId="78F42277" w14:textId="3BF5AF2C" w:rsidR="00AF165A" w:rsidRDefault="00AF165A" w:rsidP="00B171D9">
            <w:pPr>
              <w:pStyle w:val="Listenabsatz"/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 xml:space="preserve">    </w:t>
            </w:r>
            <w:r>
              <w:rPr>
                <w:rFonts w:ascii="Fibel Nord" w:hAnsi="Fibel Nord"/>
                <w:b/>
                <w:sz w:val="28"/>
                <w:szCs w:val="28"/>
              </w:rPr>
              <w:t>Tipp:</w:t>
            </w:r>
            <w:r>
              <w:rPr>
                <w:rFonts w:ascii="Fibel Nord" w:hAnsi="Fibel Nord"/>
                <w:sz w:val="28"/>
                <w:szCs w:val="28"/>
              </w:rPr>
              <w:t xml:space="preserve"> Suche das Rothaargebirge in NRW.</w:t>
            </w:r>
          </w:p>
        </w:tc>
        <w:tc>
          <w:tcPr>
            <w:tcW w:w="43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4C0BAB" w14:textId="5EF88743" w:rsidR="00AF165A" w:rsidRDefault="00AF165A" w:rsidP="00B171D9">
            <w:pPr>
              <w:spacing w:before="240"/>
              <w:ind w:left="176"/>
              <w:jc w:val="center"/>
              <w:rPr>
                <w:rFonts w:ascii="Fibel Nord" w:hAnsi="Fibel Nord"/>
                <w:b/>
                <w:color w:val="FF0000"/>
                <w:sz w:val="28"/>
                <w:szCs w:val="28"/>
              </w:rPr>
            </w:pPr>
            <w:r>
              <w:rPr>
                <w:rFonts w:ascii="Fibel Nord" w:hAnsi="Fibel Nord"/>
                <w:b/>
                <w:color w:val="FF0000"/>
                <w:sz w:val="28"/>
                <w:szCs w:val="28"/>
              </w:rPr>
              <w:t>841m</w:t>
            </w:r>
          </w:p>
        </w:tc>
      </w:tr>
      <w:tr w:rsidR="00AF165A" w14:paraId="5BAD4C1C" w14:textId="77777777" w:rsidTr="00AF165A">
        <w:trPr>
          <w:trHeight w:val="810"/>
        </w:trPr>
        <w:tc>
          <w:tcPr>
            <w:tcW w:w="72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70DD6C" w14:textId="35102E74" w:rsidR="00AF165A" w:rsidRDefault="00AF165A" w:rsidP="00B171D9">
            <w:pPr>
              <w:pStyle w:val="Listenabsatz"/>
              <w:numPr>
                <w:ilvl w:val="0"/>
                <w:numId w:val="8"/>
              </w:numPr>
              <w:spacing w:before="240" w:line="360" w:lineRule="auto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sz w:val="28"/>
                <w:szCs w:val="28"/>
              </w:rPr>
              <w:t>Wie viele Einwohner hat deine Heimatstadt ungefähr laut Legende?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196B3A" w14:textId="7F6A04E8" w:rsidR="00AF165A" w:rsidRDefault="00AF165A" w:rsidP="00B171D9">
            <w:pPr>
              <w:pStyle w:val="Listenabsatz"/>
              <w:spacing w:before="240"/>
              <w:rPr>
                <w:rFonts w:ascii="Fibel Nord" w:hAnsi="Fibel Nord"/>
                <w:sz w:val="28"/>
                <w:szCs w:val="28"/>
              </w:rPr>
            </w:pPr>
            <w:r w:rsidRPr="00E1761B">
              <w:rPr>
                <w:rFonts w:ascii="Fibel Nord" w:hAnsi="Fibel Nord"/>
                <w:color w:val="FF0000"/>
                <w:sz w:val="28"/>
                <w:szCs w:val="28"/>
              </w:rPr>
              <w:t>Unterschiedliche Lösungen</w:t>
            </w:r>
          </w:p>
        </w:tc>
      </w:tr>
    </w:tbl>
    <w:p w14:paraId="224DBCB1" w14:textId="34048058" w:rsidR="00A56063" w:rsidRPr="00607CB3" w:rsidRDefault="00A56063" w:rsidP="00607CB3">
      <w:pPr>
        <w:spacing w:before="240" w:after="240" w:line="360" w:lineRule="auto"/>
        <w:rPr>
          <w:rFonts w:ascii="Fibel Nord" w:hAnsi="Fibel Nord"/>
          <w:sz w:val="28"/>
          <w:szCs w:val="28"/>
        </w:rPr>
      </w:pPr>
    </w:p>
    <w:p w14:paraId="2C865EB3" w14:textId="66548CEF" w:rsidR="00A56063" w:rsidRDefault="00A56063" w:rsidP="00261EEE">
      <w:pPr>
        <w:rPr>
          <w:rFonts w:ascii="Fibel Nord" w:hAnsi="Fibel Nord"/>
          <w:sz w:val="28"/>
          <w:szCs w:val="28"/>
        </w:rPr>
      </w:pPr>
    </w:p>
    <w:p w14:paraId="54AF9A12" w14:textId="6FB677EF" w:rsidR="00261EEE" w:rsidRDefault="00261EEE" w:rsidP="00261EEE">
      <w:pPr>
        <w:rPr>
          <w:rFonts w:ascii="Fibel Nord" w:hAnsi="Fibel Nord"/>
          <w:sz w:val="28"/>
          <w:szCs w:val="28"/>
        </w:rPr>
      </w:pPr>
    </w:p>
    <w:p w14:paraId="00C52D89" w14:textId="7E70B04D" w:rsidR="002164E8" w:rsidRDefault="00970C1B" w:rsidP="002164E8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54CB8AFC">
          <v:shape id="_x0000_s1108" type="#_x0000_t202" style="position:absolute;margin-left:325.5pt;margin-top:18pt;width:105.9pt;height:53.35pt;z-index:25166694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>
              <w:txbxContent>
                <w:p w14:paraId="71B8F27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5F3A707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1</w:t>
                  </w:r>
                </w:p>
              </w:txbxContent>
            </v:textbox>
            <w10:wrap anchory="page"/>
          </v:shape>
        </w:pict>
      </w:r>
      <w:r>
        <w:rPr>
          <w:rFonts w:ascii="Fibel Nord" w:hAnsi="Fibel Nord"/>
          <w:noProof/>
          <w:sz w:val="40"/>
          <w:szCs w:val="40"/>
        </w:rPr>
        <w:pict w14:anchorId="1F9FB86B">
          <v:shape id="_x0000_s1109" type="#_x0000_t202" style="position:absolute;margin-left:-13.5pt;margin-top:-59.5pt;width:339pt;height:53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>
              <w:txbxContent>
                <w:p w14:paraId="5FF91F61" w14:textId="76A64948" w:rsidR="002164E8" w:rsidRPr="005E3F06" w:rsidRDefault="002164E8" w:rsidP="00F6322F">
                  <w:pPr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  <w:r w:rsidR="00412825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412825"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6"/>
        <w:gridCol w:w="3107"/>
      </w:tblGrid>
      <w:tr w:rsidR="002164E8" w:rsidRPr="003269CC" w14:paraId="46FCBE91" w14:textId="77777777" w:rsidTr="00A57F0B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7083FD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Deutschlandkarte - politisch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442A0" w14:textId="77777777" w:rsidR="002164E8" w:rsidRPr="003269CC" w:rsidRDefault="00970C1B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4D72B6AA">
                <v:shape id="_x0000_s1110" type="#_x0000_t202" style="position:absolute;margin-left:-2.55pt;margin-top:-3.45pt;width:158.25pt;height:194.65pt;z-index:251668992;mso-position-horizontal-relative:text;mso-position-vertical-relative:text;mso-width-relative:margin;mso-height-relative:margin">
                  <v:textbox style="mso-next-textbox:#_x0000_s1110">
                    <w:txbxContent>
                      <w:p w14:paraId="7335B523" w14:textId="77777777" w:rsidR="002164E8" w:rsidRDefault="002164E8" w:rsidP="00104289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6E72E4F1" wp14:editId="48C5DAAD">
                              <wp:extent cx="1661160" cy="2383873"/>
                              <wp:effectExtent l="0" t="0" r="0" b="0"/>
                              <wp:docPr id="35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0115" cy="2396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3269CC" w14:paraId="5E3E3C96" w14:textId="77777777" w:rsidTr="00AF165A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249E51" w14:textId="77777777" w:rsidR="002164E8" w:rsidRDefault="002164E8" w:rsidP="00AF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ADA47B1" w14:textId="77777777" w:rsidR="002164E8" w:rsidRDefault="002164E8" w:rsidP="00AF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12FD28F8" w14:textId="77777777" w:rsidR="002164E8" w:rsidRPr="00916059" w:rsidRDefault="002164E8" w:rsidP="00AF165A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916059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15197981" w14:textId="77777777" w:rsidR="002164E8" w:rsidRDefault="002164E8" w:rsidP="00AF165A">
            <w:pPr>
              <w:pStyle w:val="Listenabsatz"/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0D570150" w14:textId="77777777" w:rsidR="002164E8" w:rsidRPr="00E350BB" w:rsidRDefault="002164E8" w:rsidP="00AF165A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E350BB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die Deutschlandkarte - politisch (digital oder im Original)</w:t>
            </w:r>
          </w:p>
          <w:p w14:paraId="5DDA1D6C" w14:textId="77777777" w:rsidR="002164E8" w:rsidRPr="000A27E1" w:rsidRDefault="002164E8" w:rsidP="00AF165A">
            <w:pPr>
              <w:spacing w:after="0" w:line="240" w:lineRule="auto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13A79D64" w14:textId="77777777" w:rsidR="002164E8" w:rsidRDefault="002164E8" w:rsidP="00AF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04DC10C" w14:textId="77777777" w:rsidR="002164E8" w:rsidRPr="00E63B0C" w:rsidRDefault="002164E8" w:rsidP="00AF1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61F3BA48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14A73DEE" w14:textId="77777777" w:rsidR="002164E8" w:rsidRDefault="002164E8" w:rsidP="003269CC">
      <w:pPr>
        <w:rPr>
          <w:rFonts w:ascii="Fibel Nord" w:hAnsi="Fibel Nord"/>
          <w:sz w:val="28"/>
          <w:szCs w:val="28"/>
        </w:rPr>
      </w:pPr>
    </w:p>
    <w:p w14:paraId="6EFF9B77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5EFC136C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CD386F" w14:paraId="221435D9" w14:textId="77777777" w:rsidTr="00A57F0B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82055B" w14:textId="77777777" w:rsidR="002164E8" w:rsidRPr="00CD386F" w:rsidRDefault="002164E8" w:rsidP="00CD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Bundesländer - Orientierung auf der Karte</w:t>
            </w:r>
          </w:p>
        </w:tc>
      </w:tr>
      <w:tr w:rsidR="002164E8" w:rsidRPr="00CD386F" w14:paraId="6B97BD8E" w14:textId="77777777" w:rsidTr="002A6F41">
        <w:trPr>
          <w:trHeight w:val="863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28BBD" w14:textId="77777777" w:rsidR="002164E8" w:rsidRPr="002A6F41" w:rsidRDefault="002164E8" w:rsidP="0087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de-DE"/>
              </w:rPr>
            </w:pPr>
            <w:r w:rsidRPr="002A6F41">
              <w:rPr>
                <w:rFonts w:ascii="Fibel Nord" w:eastAsia="Times New Roman" w:hAnsi="Fibel Nord" w:cs="Times New Roman"/>
                <w:noProof/>
                <w:color w:val="00000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21888" behindDoc="1" locked="0" layoutInCell="1" allowOverlap="1" wp14:anchorId="6B18B0F2" wp14:editId="265F1F0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360000" cy="36000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67" name="Grafik 67" descr="C:\Users\Weber\AppData\Local\Microsoft\Windows\INetCache\Content.Word\Info_M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Info_M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6F41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Die Bundesrepublik Deutschland ist in 16 Bundesländer aufgeteilt. Auf der Karte sind sie mit unterschiedlichen Farben gekennzeichnet. Das größte Bundesland ist Bayern; das Bundesland mit den meisten Einwohnern ist Nordrhein-Westfalen.</w:t>
            </w:r>
          </w:p>
        </w:tc>
      </w:tr>
    </w:tbl>
    <w:p w14:paraId="374FE001" w14:textId="77777777" w:rsidR="002164E8" w:rsidRPr="004443F9" w:rsidRDefault="002164E8" w:rsidP="004443F9">
      <w:pPr>
        <w:rPr>
          <w:rFonts w:ascii="Fibel Nord" w:hAnsi="Fibel Nord"/>
          <w:sz w:val="18"/>
          <w:szCs w:val="18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15744" behindDoc="1" locked="0" layoutInCell="1" allowOverlap="1" wp14:anchorId="688E70B7" wp14:editId="2A368A6A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68" name="Grafik 68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641A" w14:textId="77777777" w:rsidR="002164E8" w:rsidRDefault="002164E8" w:rsidP="004443F9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Suche auf der Karte...</w:t>
      </w:r>
    </w:p>
    <w:p w14:paraId="6379F5D6" w14:textId="77777777" w:rsidR="002164E8" w:rsidRPr="004443F9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18"/>
          <w:szCs w:val="18"/>
        </w:rPr>
      </w:pPr>
    </w:p>
    <w:p w14:paraId="58D8FC04" w14:textId="77777777" w:rsidR="002164E8" w:rsidRPr="00104289" w:rsidRDefault="002164E8" w:rsidP="00104289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  <w:r w:rsidRPr="00104289">
        <w:rPr>
          <w:rFonts w:ascii="Fibel Nord" w:hAnsi="Fibel Nord" w:cs="Fibel Nord"/>
          <w:bCs/>
          <w:iCs/>
          <w:sz w:val="28"/>
          <w:szCs w:val="28"/>
        </w:rPr>
        <w:t>... die Stadt, in der du wohnst. Kreise auf der Karte ein (am Laptop/Tablet: Zeige darauf).</w:t>
      </w:r>
    </w:p>
    <w:p w14:paraId="1749072A" w14:textId="77777777" w:rsidR="002164E8" w:rsidRPr="00104289" w:rsidRDefault="002164E8" w:rsidP="00104289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</w:p>
    <w:p w14:paraId="67A48456" w14:textId="70D42369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das Bundesland Nordrhein-Westfalen. </w:t>
      </w:r>
      <w:proofErr w:type="gramStart"/>
      <w:r w:rsidRPr="00104289">
        <w:rPr>
          <w:rFonts w:ascii="Fibel Nord" w:hAnsi="Fibel Nord"/>
          <w:sz w:val="28"/>
          <w:szCs w:val="28"/>
        </w:rPr>
        <w:t>Finde</w:t>
      </w:r>
      <w:proofErr w:type="gramEnd"/>
      <w:r w:rsidRPr="00104289">
        <w:rPr>
          <w:rFonts w:ascii="Fibel Nord" w:hAnsi="Fibel Nord"/>
          <w:sz w:val="28"/>
          <w:szCs w:val="28"/>
        </w:rPr>
        <w:t xml:space="preserve"> drei Städte in Nordrhein-Westfalen, die mit einem 'D' beginnen: </w:t>
      </w:r>
    </w:p>
    <w:p w14:paraId="2D75CC48" w14:textId="77777777" w:rsidR="002164E8" w:rsidRPr="000925FB" w:rsidRDefault="002164E8" w:rsidP="00104289">
      <w:pPr>
        <w:spacing w:line="360" w:lineRule="auto"/>
        <w:rPr>
          <w:rFonts w:ascii="Fibel Nord" w:hAnsi="Fibel Nord"/>
          <w:sz w:val="2"/>
          <w:szCs w:val="2"/>
        </w:rPr>
      </w:pPr>
    </w:p>
    <w:p w14:paraId="1B2AB55C" w14:textId="710ABED8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</w:t>
      </w:r>
      <w:r w:rsidR="00833E29" w:rsidRPr="00833E29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833E29" w:rsidRPr="00C227AD">
        <w:rPr>
          <w:rFonts w:ascii="Fibel Nord" w:hAnsi="Fibel Nord"/>
          <w:color w:val="FF0000"/>
          <w:sz w:val="28"/>
          <w:szCs w:val="28"/>
          <w:u w:val="single"/>
        </w:rPr>
        <w:t>Düsseldorf, Duisburg, Dortmund</w:t>
      </w:r>
      <w:r w:rsidR="00833E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</w:t>
      </w:r>
      <w:r w:rsidRPr="00617E6C">
        <w:rPr>
          <w:rFonts w:ascii="Arial" w:hAnsi="Arial" w:cs="Arial"/>
        </w:rPr>
        <w:t>_____________________</w:t>
      </w:r>
    </w:p>
    <w:p w14:paraId="507C3DAC" w14:textId="77777777" w:rsidR="002164E8" w:rsidRPr="00104289" w:rsidRDefault="002164E8" w:rsidP="00104289">
      <w:pPr>
        <w:spacing w:line="360" w:lineRule="auto"/>
        <w:rPr>
          <w:rFonts w:ascii="Fibel Nord" w:hAnsi="Fibel Nord"/>
          <w:sz w:val="16"/>
          <w:szCs w:val="16"/>
        </w:rPr>
      </w:pPr>
    </w:p>
    <w:p w14:paraId="4956D29D" w14:textId="4C8A19CB" w:rsidR="002164E8" w:rsidRPr="00104289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das Bundesland Baden-Württemberg. </w:t>
      </w:r>
      <w:proofErr w:type="gramStart"/>
      <w:r w:rsidRPr="00104289">
        <w:rPr>
          <w:rFonts w:ascii="Fibel Nord" w:hAnsi="Fibel Nord"/>
          <w:sz w:val="28"/>
          <w:szCs w:val="28"/>
        </w:rPr>
        <w:t>Finde</w:t>
      </w:r>
      <w:proofErr w:type="gramEnd"/>
      <w:r w:rsidRPr="00104289">
        <w:rPr>
          <w:rFonts w:ascii="Fibel Nord" w:hAnsi="Fibel Nord"/>
          <w:sz w:val="28"/>
          <w:szCs w:val="28"/>
        </w:rPr>
        <w:t xml:space="preserve"> die Landeshauptstadt von Baden-Württemberg (Tipp: Der Name der Stadt ist mit einer Linie unterstrichen): </w:t>
      </w:r>
      <w:r w:rsidRPr="00617E6C">
        <w:rPr>
          <w:rFonts w:ascii="Arial" w:hAnsi="Arial" w:cs="Arial"/>
        </w:rPr>
        <w:t>___</w:t>
      </w:r>
      <w:r w:rsidR="00DB5467" w:rsidRPr="00DB5467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DB5467" w:rsidRPr="004F4965">
        <w:rPr>
          <w:rFonts w:ascii="Fibel Nord" w:hAnsi="Fibel Nord"/>
          <w:color w:val="FF0000"/>
          <w:sz w:val="28"/>
          <w:szCs w:val="28"/>
          <w:u w:val="single"/>
        </w:rPr>
        <w:t>Stuttgart</w:t>
      </w:r>
      <w:r w:rsidRPr="00617E6C">
        <w:rPr>
          <w:rFonts w:ascii="Arial" w:hAnsi="Arial" w:cs="Arial"/>
        </w:rPr>
        <w:t>__</w:t>
      </w:r>
    </w:p>
    <w:p w14:paraId="22DAB6CA" w14:textId="77777777" w:rsidR="002164E8" w:rsidRDefault="002164E8" w:rsidP="00104289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ein Bundesland oder mehrere Bundesländer, in denen du schon einmal gewesen bist: </w:t>
      </w:r>
    </w:p>
    <w:p w14:paraId="3BA3307C" w14:textId="77777777" w:rsidR="002164E8" w:rsidRPr="000925FB" w:rsidRDefault="002164E8" w:rsidP="00104289">
      <w:pPr>
        <w:spacing w:line="360" w:lineRule="auto"/>
        <w:rPr>
          <w:rFonts w:ascii="Fibel Nord" w:hAnsi="Fibel Nord"/>
          <w:sz w:val="2"/>
          <w:szCs w:val="2"/>
        </w:rPr>
      </w:pPr>
    </w:p>
    <w:p w14:paraId="7E87DB5C" w14:textId="77777777" w:rsidR="002164E8" w:rsidRDefault="002164E8" w:rsidP="00FF2B47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</w:t>
      </w:r>
      <w:r w:rsidRPr="00617E6C">
        <w:rPr>
          <w:rFonts w:ascii="Arial" w:hAnsi="Arial" w:cs="Arial"/>
        </w:rPr>
        <w:t>_____________________</w:t>
      </w:r>
    </w:p>
    <w:p w14:paraId="3CF76237" w14:textId="77777777" w:rsidR="002164E8" w:rsidRDefault="002164E8" w:rsidP="00FF2B47">
      <w:pPr>
        <w:spacing w:line="360" w:lineRule="auto"/>
        <w:rPr>
          <w:rFonts w:ascii="Fibel Nord" w:hAnsi="Fibel Nord"/>
          <w:sz w:val="28"/>
          <w:szCs w:val="28"/>
        </w:rPr>
      </w:pPr>
      <w:r w:rsidRPr="00104289">
        <w:rPr>
          <w:rFonts w:ascii="Fibel Nord" w:hAnsi="Fibel Nord"/>
          <w:sz w:val="28"/>
          <w:szCs w:val="28"/>
        </w:rPr>
        <w:t xml:space="preserve">... ein Bundesland, wohin du gerne reisen möchtest. Warum interessiert dich das Bundesland? </w:t>
      </w:r>
    </w:p>
    <w:p w14:paraId="797FB351" w14:textId="77777777" w:rsidR="002164E8" w:rsidRPr="000925FB" w:rsidRDefault="002164E8" w:rsidP="00FF2B47">
      <w:pPr>
        <w:spacing w:line="360" w:lineRule="auto"/>
        <w:rPr>
          <w:rFonts w:ascii="Fibel Nord" w:hAnsi="Fibel Nord"/>
          <w:sz w:val="2"/>
          <w:szCs w:val="2"/>
        </w:rPr>
      </w:pPr>
    </w:p>
    <w:p w14:paraId="330F1460" w14:textId="77777777" w:rsidR="002164E8" w:rsidRDefault="002164E8" w:rsidP="000925FB">
      <w:pPr>
        <w:spacing w:line="360" w:lineRule="auto"/>
        <w:rPr>
          <w:rFonts w:ascii="Fibel Nord" w:hAnsi="Fibel Nord"/>
          <w:sz w:val="28"/>
          <w:szCs w:val="28"/>
        </w:rPr>
      </w:pPr>
      <w:r w:rsidRPr="00617E6C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</w:t>
      </w:r>
      <w:r w:rsidRPr="00617E6C">
        <w:rPr>
          <w:rFonts w:ascii="Arial" w:hAnsi="Arial" w:cs="Arial"/>
        </w:rPr>
        <w:t>_____________________</w:t>
      </w:r>
    </w:p>
    <w:p w14:paraId="648D7AB8" w14:textId="77777777" w:rsidR="002164E8" w:rsidRDefault="002164E8"/>
    <w:p w14:paraId="22A9C880" w14:textId="77777777" w:rsidR="002164E8" w:rsidRDefault="002164E8" w:rsidP="00B52E51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p w14:paraId="7C7BA6F3" w14:textId="607D7BFC" w:rsidR="002164E8" w:rsidRPr="00B75FAA" w:rsidRDefault="00970C1B" w:rsidP="002164E8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71B12DAC">
          <v:shape id="_x0000_s1111" type="#_x0000_t202" style="position:absolute;margin-left:-18pt;margin-top:-58.75pt;width:327.6pt;height:53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11">
              <w:txbxContent>
                <w:p w14:paraId="2B72A7CF" w14:textId="1A3ED72B" w:rsidR="002164E8" w:rsidRPr="00585A25" w:rsidRDefault="002164E8" w:rsidP="00B75FAA">
                  <w:pPr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  <w:r w:rsidR="006F647A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6F647A"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  <w:r>
        <w:rPr>
          <w:rFonts w:ascii="Fibel Nord" w:hAnsi="Fibel Nord"/>
          <w:noProof/>
          <w:sz w:val="40"/>
          <w:szCs w:val="40"/>
        </w:rPr>
        <w:pict w14:anchorId="44D670C6">
          <v:shape id="_x0000_s1113" type="#_x0000_t202" style="position:absolute;margin-left:309.6pt;margin-top:19.1pt;width:122.1pt;height:53pt;z-index:25167206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13">
              <w:txbxContent>
                <w:p w14:paraId="6962F2B1" w14:textId="77777777" w:rsidR="002164E8" w:rsidRPr="002516A7" w:rsidRDefault="002164E8" w:rsidP="00B75FAA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140553F5" w14:textId="77777777" w:rsidR="002164E8" w:rsidRPr="002516A7" w:rsidRDefault="002164E8" w:rsidP="00B75FAA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2</w:t>
                  </w:r>
                </w:p>
              </w:txbxContent>
            </v:textbox>
            <w10:wrap anchory="page"/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6"/>
        <w:gridCol w:w="3107"/>
      </w:tblGrid>
      <w:tr w:rsidR="002164E8" w:rsidRPr="00B75FAA" w14:paraId="32D31DA2" w14:textId="77777777" w:rsidTr="00E021A8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C0B795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 w:rsidRPr="00B75FAA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Deutschlandkarte - politisch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4F99FC" w14:textId="77777777" w:rsidR="002164E8" w:rsidRPr="00B75FAA" w:rsidRDefault="00970C1B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35322635">
                <v:shape id="_x0000_s1114" type="#_x0000_t202" style="position:absolute;margin-left:-2.4pt;margin-top:-3.5pt;width:142.3pt;height:186.9pt;z-index:251673088;mso-position-horizontal-relative:text;mso-position-vertical-relative:text;mso-width-relative:margin;mso-height-relative:margin">
                  <v:textbox style="mso-next-textbox:#_x0000_s1114">
                    <w:txbxContent>
                      <w:p w14:paraId="689C86D0" w14:textId="77777777" w:rsidR="002164E8" w:rsidRDefault="002164E8" w:rsidP="00B75FAA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7ECD8DD" wp14:editId="3448876E">
                              <wp:extent cx="1561100" cy="2240280"/>
                              <wp:effectExtent l="0" t="0" r="0" b="0"/>
                              <wp:docPr id="74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080" cy="22517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B75FAA" w14:paraId="46D98816" w14:textId="77777777" w:rsidTr="00C15227">
        <w:trPr>
          <w:trHeight w:val="2202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69FE4" w14:textId="11952AC3" w:rsidR="002164E8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2963D3A" w14:textId="77777777" w:rsidR="0000024D" w:rsidRPr="00B75FAA" w:rsidRDefault="0000024D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DB0C75D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31DD3D50" w14:textId="77777777" w:rsidR="002164E8" w:rsidRPr="00B75FAA" w:rsidRDefault="002164E8" w:rsidP="00B75FAA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B75FAA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0F85E9BA" w14:textId="77777777" w:rsidR="002164E8" w:rsidRPr="00DE2D9C" w:rsidRDefault="002164E8" w:rsidP="002164E8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DE2D9C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die Deutschlandkarte - politisch (digital oder im Original)</w:t>
            </w:r>
          </w:p>
          <w:p w14:paraId="1F6438DF" w14:textId="77777777" w:rsidR="002164E8" w:rsidRPr="00B75FAA" w:rsidRDefault="002164E8" w:rsidP="00B75FAA">
            <w:pPr>
              <w:spacing w:after="0" w:line="240" w:lineRule="auto"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2E6949B" w14:textId="77777777" w:rsidR="002164E8" w:rsidRPr="00B75FAA" w:rsidRDefault="00970C1B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>
              <w:rPr>
                <w:rFonts w:ascii="Fibel Nord" w:hAnsi="Fibel Nord" w:cs="Fibel Nord"/>
                <w:b/>
                <w:bCs/>
                <w:i/>
                <w:iCs/>
                <w:noProof/>
                <w:color w:val="E6000E"/>
                <w:sz w:val="32"/>
                <w:szCs w:val="32"/>
                <w:lang w:eastAsia="de-DE"/>
              </w:rPr>
              <w:pict w14:anchorId="5FF08982">
                <v:shape id="_x0000_s1112" type="#_x0000_t202" style="position:absolute;margin-left:35.75pt;margin-top:6.15pt;width:67.45pt;height:26.4pt;z-index:251671040;mso-width-relative:margin;mso-height-relative:margin" stroked="f">
                  <v:textbox style="mso-next-textbox:#_x0000_s1112">
                    <w:txbxContent>
                      <w:p w14:paraId="5D804513" w14:textId="77777777" w:rsidR="002164E8" w:rsidRPr="00682502" w:rsidRDefault="002164E8" w:rsidP="00B75FAA">
                        <w:pPr>
                          <w:rPr>
                            <w:b/>
                            <w:color w:val="4472C4" w:themeColor="accent1"/>
                          </w:rPr>
                        </w:pPr>
                        <w:r w:rsidRPr="00682502">
                          <w:rPr>
                            <w:b/>
                            <w:color w:val="4472C4" w:themeColor="accent1"/>
                          </w:rPr>
                          <w:t>Donau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Fibel Nord" w:hAnsi="Fibel Nord" w:cs="Fibel Nord"/>
                <w:b/>
                <w:bCs/>
                <w:i/>
                <w:iCs/>
                <w:noProof/>
                <w:color w:val="E6000E"/>
                <w:sz w:val="32"/>
                <w:szCs w:val="32"/>
                <w:lang w:eastAsia="de-DE"/>
              </w:rPr>
              <w:pict w14:anchorId="29D81A4B">
                <v:shape id="_x0000_s1119" type="#_x0000_t202" style="position:absolute;margin-left:260.55pt;margin-top:2.55pt;width:78pt;height:26.4pt;z-index:251678208;mso-width-relative:margin;mso-height-relative:margin" stroked="f">
                  <v:textbox style="mso-next-textbox:#_x0000_s1119">
                    <w:txbxContent>
                      <w:p w14:paraId="1CE6D9FF" w14:textId="77777777" w:rsidR="002164E8" w:rsidRPr="00682502" w:rsidRDefault="002164E8" w:rsidP="00B75FA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Regensburg</w:t>
                        </w:r>
                      </w:p>
                    </w:txbxContent>
                  </v:textbox>
                </v:shape>
              </w:pict>
            </w:r>
          </w:p>
          <w:p w14:paraId="42DFF718" w14:textId="77777777" w:rsidR="002164E8" w:rsidRPr="00B75FAA" w:rsidRDefault="00970C1B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62756F75">
                <v:oval id="_x0000_s1116" style="position:absolute;margin-left:160.3pt;margin-top:.55pt;width:9pt;height:7.15pt;z-index:251675136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4E41CEE5">
                <v:shape id="_x0000_s1115" style="position:absolute;margin-left:-3.8pt;margin-top:.55pt;width:478.8pt;height:94.95pt;z-index:251674112" coordsize="9576,1899" path="m,1512hdc66,1521,126,1537,192,1548v44,-56,100,-104,132,-168c344,1340,364,1300,384,1260v8,-16,24,-48,24,-48c404,1180,396,1148,396,1116v,-16,-4,48,12,48c426,1164,424,1132,432,1116v18,-158,-15,-105,84,-72c536,1040,563,1047,576,1032v38,-44,-22,-84,48,-96c679,926,736,928,792,924v4,-28,4,-57,12,-84c808,826,824,818,828,804v29,-95,-8,-143,84,-204c949,526,926,567,984,480v7,-11,25,-6,36,-12c1134,411,1203,398,1332,384v196,-49,400,-93,588,-168c2004,132,2072,154,2196,144v225,-45,376,-30,648,-36c2877,100,2906,77,2940,72v95,-15,193,-10,288,-24c3317,35,3393,15,3480,v265,7,444,12,684,60c4237,109,4330,106,4416,120v129,20,258,38,384,72c4880,214,4951,257,5028,288v23,9,47,18,72,24c5116,316,5133,318,5148,324v45,17,87,43,132,60c5373,419,5473,436,5568,468v56,19,78,66,132,84c5712,564,5721,580,5736,588v64,37,32,-16,84,36c5909,713,5807,639,5892,696v59,89,162,138,252,192c6181,910,6216,936,6252,960v12,8,36,24,36,24c6331,1048,6302,1010,6384,1092v13,13,15,33,24,48c6423,1165,6440,1188,6456,1212v48,71,-1,59,48,108c6514,1330,6529,1335,6540,1344v36,30,70,69,108,96c6674,1459,6706,1469,6732,1488v67,48,124,100,204,120c6982,1654,7003,1655,7068,1668v131,66,288,45,432,60c7838,1764,8180,1779,8520,1800v141,20,278,37,420,48c9144,1899,9370,1884,9576,1884e" filled="f" strokecolor="#0070c0" strokeweight="2.25pt">
                  <v:path arrowok="t"/>
                </v:shape>
              </w:pict>
            </w:r>
          </w:p>
          <w:p w14:paraId="25172611" w14:textId="77777777" w:rsidR="002164E8" w:rsidRPr="00B75FAA" w:rsidRDefault="00970C1B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>
              <w:rPr>
                <w:rFonts w:ascii="Fibel Nord" w:hAnsi="Fibel Nord"/>
                <w:noProof/>
                <w:sz w:val="28"/>
                <w:szCs w:val="28"/>
              </w:rPr>
              <w:pict w14:anchorId="4DAAF68A">
                <v:shape id="_x0000_s1118" type="#_x0000_t202" style="position:absolute;margin-left:132.95pt;margin-top:-.6pt;width:67.45pt;height:26.4pt;z-index:251677184;mso-width-relative:margin;mso-height-relative:margin" stroked="f">
                  <v:textbox style="mso-next-textbox:#_x0000_s1118">
                    <w:txbxContent>
                      <w:p w14:paraId="5F45DB49" w14:textId="77777777" w:rsidR="002164E8" w:rsidRPr="00682502" w:rsidRDefault="002164E8" w:rsidP="00B75FAA">
                        <w:pPr>
                          <w:rPr>
                            <w:b/>
                          </w:rPr>
                        </w:pPr>
                        <w:r w:rsidRPr="00682502">
                          <w:rPr>
                            <w:b/>
                          </w:rPr>
                          <w:t>Ingolstadt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808080" w:themeColor="background1" w:themeShade="80"/>
                <w:sz w:val="18"/>
                <w:szCs w:val="18"/>
                <w:lang w:eastAsia="de-DE"/>
              </w:rPr>
              <w:pict w14:anchorId="32C0F3AF">
                <v:oval id="_x0000_s1117" style="position:absolute;margin-left:265.3pt;margin-top:4.8pt;width:7.15pt;height:7.8pt;z-index:251676160" fillcolor="red">
                  <v:textbox style="mso-next-textbox:#_x0000_s1117">
                    <w:txbxContent>
                      <w:p w14:paraId="15FA5C95" w14:textId="77777777" w:rsidR="002164E8" w:rsidRDefault="002164E8" w:rsidP="00B75FAA"/>
                    </w:txbxContent>
                  </v:textbox>
                </v:oval>
              </w:pict>
            </w: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041C258F" w14:textId="77777777" w:rsidR="002164E8" w:rsidRPr="00B75FAA" w:rsidRDefault="002164E8" w:rsidP="00B75F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2246831E" w14:textId="77777777" w:rsidR="002164E8" w:rsidRPr="00B75FAA" w:rsidRDefault="002164E8" w:rsidP="00B75FAA">
      <w:pPr>
        <w:rPr>
          <w:rFonts w:ascii="Fibel Nord" w:hAnsi="Fibel Nord"/>
          <w:sz w:val="28"/>
          <w:szCs w:val="28"/>
        </w:rPr>
      </w:pPr>
    </w:p>
    <w:p w14:paraId="0620E88C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378603C0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B75FAA" w14:paraId="68467ED3" w14:textId="77777777" w:rsidTr="00B52E51">
        <w:trPr>
          <w:trHeight w:val="291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4A9BC4" w14:textId="77777777" w:rsidR="002164E8" w:rsidRPr="00B52E51" w:rsidRDefault="002164E8" w:rsidP="00B75FAA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B75FAA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Bundesländer - Große Flüsse</w:t>
            </w:r>
          </w:p>
        </w:tc>
      </w:tr>
      <w:tr w:rsidR="002164E8" w:rsidRPr="00B75FAA" w14:paraId="03059BF7" w14:textId="77777777" w:rsidTr="00D97200">
        <w:trPr>
          <w:trHeight w:val="949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7C4F92" w14:textId="77777777" w:rsidR="002164E8" w:rsidRPr="00B75FAA" w:rsidRDefault="002164E8" w:rsidP="00D972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7A2DB2">
              <w:rPr>
                <w:rFonts w:ascii="Fibel Nord" w:eastAsia="Times New Roman" w:hAnsi="Fibel Nord" w:cs="Times New Roman"/>
                <w:noProof/>
                <w:color w:val="00000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27008" behindDoc="1" locked="0" layoutInCell="1" allowOverlap="1" wp14:anchorId="4875A1FB" wp14:editId="0968DEC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-15240</wp:posOffset>
                  </wp:positionV>
                  <wp:extent cx="360000" cy="36000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2" name="Grafik 2" descr="C:\Users\Weber\AppData\Local\Microsoft\Windows\INetCache\Content.Word\Info_Mer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Info_Mer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2DB2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Es gibt einige bedeutende, große Flüsse, die durch Deutschland fließen. Auf ihnen fahren große Schiffe, die Waren transportieren.</w:t>
            </w:r>
            <w:r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 xml:space="preserve"> </w:t>
            </w:r>
            <w:r w:rsidRPr="007A2DB2">
              <w:rPr>
                <w:rFonts w:ascii="Fibel Nord" w:eastAsia="Times New Roman" w:hAnsi="Fibel Nord" w:cs="Times New Roman"/>
                <w:color w:val="000000"/>
                <w:sz w:val="28"/>
                <w:szCs w:val="28"/>
                <w:lang w:eastAsia="de-DE"/>
              </w:rPr>
              <w:t>Einige große Flüsse in Deutschland: Der Rhein, die Donau, die Elbe, der Main, die Ruhr, die Mosel, die Ems, die Weser, die Leine, die Werra, ... und andere</w:t>
            </w:r>
          </w:p>
        </w:tc>
      </w:tr>
    </w:tbl>
    <w:p w14:paraId="093CF307" w14:textId="77777777" w:rsidR="002164E8" w:rsidRPr="00B75FAA" w:rsidRDefault="002164E8" w:rsidP="00B75FAA">
      <w:pPr>
        <w:rPr>
          <w:rFonts w:ascii="Fibel Nord" w:hAnsi="Fibel Nord"/>
          <w:sz w:val="18"/>
          <w:szCs w:val="18"/>
        </w:rPr>
      </w:pPr>
      <w:r w:rsidRPr="00B75FAA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16768" behindDoc="1" locked="0" layoutInCell="1" allowOverlap="1" wp14:anchorId="54B88230" wp14:editId="17380D3B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69" name="Grafik 69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4120A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B75FAA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Suche auf der Karte...</w:t>
      </w:r>
    </w:p>
    <w:p w14:paraId="0874C07A" w14:textId="77777777" w:rsidR="002164E8" w:rsidRPr="00B75FAA" w:rsidRDefault="002164E8" w:rsidP="00B75FAA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18"/>
          <w:szCs w:val="18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17792" behindDoc="1" locked="0" layoutInCell="1" allowOverlap="1" wp14:anchorId="274C55C9" wp14:editId="5C605118">
            <wp:simplePos x="0" y="0"/>
            <wp:positionH relativeFrom="column">
              <wp:posOffset>3028950</wp:posOffset>
            </wp:positionH>
            <wp:positionV relativeFrom="paragraph">
              <wp:posOffset>78105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9" name="Grafik 9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8AB0C" w14:textId="77777777" w:rsidR="002164E8" w:rsidRPr="00B75FAA" w:rsidRDefault="002164E8" w:rsidP="00B75FAA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Cs/>
          <w:iCs/>
          <w:sz w:val="28"/>
          <w:szCs w:val="28"/>
        </w:rPr>
      </w:pP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... die </w:t>
      </w:r>
      <w:r>
        <w:rPr>
          <w:rFonts w:ascii="Fibel Nord" w:hAnsi="Fibel Nord" w:cs="Fibel Nord"/>
          <w:bCs/>
          <w:iCs/>
          <w:sz w:val="28"/>
          <w:szCs w:val="28"/>
        </w:rPr>
        <w:t>Elbe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. Durch welche Bundesländer fließt </w:t>
      </w:r>
      <w:r w:rsidRPr="00B75FAA">
        <w:rPr>
          <w:rFonts w:ascii="Fibel Nord" w:hAnsi="Fibel Nord" w:cs="Fibel Nord"/>
          <w:b/>
          <w:bCs/>
          <w:iCs/>
          <w:sz w:val="28"/>
          <w:szCs w:val="28"/>
        </w:rPr>
        <w:t>die Elbe</w:t>
      </w:r>
      <w:r>
        <w:rPr>
          <w:rFonts w:ascii="Fibel Nord" w:hAnsi="Fibel Nord" w:cs="Fibel Nord"/>
          <w:bCs/>
          <w:iCs/>
          <w:sz w:val="28"/>
          <w:szCs w:val="28"/>
        </w:rPr>
        <w:t>?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  </w:t>
      </w:r>
      <w:r w:rsidRPr="00B75FAA">
        <w:rPr>
          <w:rFonts w:ascii="Fibel Nord" w:hAnsi="Fibel Nord" w:cs="Fibel Nord"/>
          <w:b/>
          <w:bCs/>
          <w:iCs/>
          <w:sz w:val="28"/>
          <w:szCs w:val="28"/>
        </w:rPr>
        <w:t>Tipp</w:t>
      </w:r>
      <w:r w:rsidRPr="00B75FAA">
        <w:rPr>
          <w:rFonts w:ascii="Fibel Nord" w:hAnsi="Fibel Nord" w:cs="Fibel Nord"/>
          <w:bCs/>
          <w:iCs/>
          <w:sz w:val="28"/>
          <w:szCs w:val="28"/>
        </w:rPr>
        <w:t xml:space="preserve">: </w:t>
      </w:r>
      <w:r>
        <w:rPr>
          <w:rFonts w:ascii="Fibel Nord" w:hAnsi="Fibel Nord" w:cs="Fibel Nord"/>
          <w:bCs/>
          <w:iCs/>
          <w:sz w:val="28"/>
          <w:szCs w:val="28"/>
        </w:rPr>
        <w:t>D</w:t>
      </w:r>
      <w:r w:rsidRPr="00B75FAA">
        <w:rPr>
          <w:rFonts w:ascii="Fibel Nord" w:hAnsi="Fibel Nord" w:cs="Fibel Nord"/>
          <w:bCs/>
          <w:iCs/>
          <w:sz w:val="28"/>
          <w:szCs w:val="28"/>
        </w:rPr>
        <w:t>ie Elbe fließt in die Nordsee</w:t>
      </w:r>
      <w:r>
        <w:rPr>
          <w:rFonts w:ascii="Fibel Nord" w:hAnsi="Fibel Nord" w:cs="Fibel Nord"/>
          <w:bCs/>
          <w:iCs/>
          <w:sz w:val="28"/>
          <w:szCs w:val="28"/>
        </w:rPr>
        <w:t>.</w:t>
      </w:r>
    </w:p>
    <w:p w14:paraId="21969AB3" w14:textId="77777777" w:rsidR="002164E8" w:rsidRPr="00870D4E" w:rsidRDefault="002164E8" w:rsidP="00B75F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  <w:sz w:val="2"/>
          <w:szCs w:val="2"/>
        </w:rPr>
      </w:pPr>
    </w:p>
    <w:p w14:paraId="29B97890" w14:textId="2C8C8536" w:rsidR="002164E8" w:rsidRPr="00C15227" w:rsidRDefault="002164E8" w:rsidP="00B75FA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</w:t>
      </w:r>
      <w:r w:rsidR="009C110C" w:rsidRPr="009C110C">
        <w:rPr>
          <w:rFonts w:ascii="Fibel Nord" w:hAnsi="Fibel Nord" w:cs="Fibel Nord"/>
          <w:bCs/>
          <w:iCs/>
          <w:color w:val="FF0000"/>
          <w:sz w:val="28"/>
          <w:szCs w:val="28"/>
          <w:u w:val="single"/>
        </w:rPr>
        <w:t xml:space="preserve"> </w:t>
      </w:r>
      <w:r w:rsidR="009C110C" w:rsidRPr="00585A25">
        <w:rPr>
          <w:rFonts w:ascii="Fibel Nord" w:hAnsi="Fibel Nord" w:cs="Fibel Nord"/>
          <w:bCs/>
          <w:iCs/>
          <w:color w:val="FF0000"/>
          <w:sz w:val="28"/>
          <w:szCs w:val="28"/>
          <w:u w:val="single"/>
        </w:rPr>
        <w:t>Hamburg, Niedersachsen, Sachsen-Anhalt, Sachsen, Brandenburg</w:t>
      </w:r>
      <w:r w:rsidR="009C110C">
        <w:rPr>
          <w:rFonts w:ascii="Arial" w:hAnsi="Arial" w:cs="Arial"/>
          <w:bCs/>
          <w:iCs/>
          <w:color w:val="808080" w:themeColor="background1" w:themeShade="80"/>
        </w:rPr>
        <w:t xml:space="preserve"> </w:t>
      </w:r>
      <w:r>
        <w:rPr>
          <w:rFonts w:ascii="Arial" w:hAnsi="Arial" w:cs="Arial"/>
          <w:bCs/>
          <w:iCs/>
          <w:color w:val="808080" w:themeColor="background1" w:themeShade="80"/>
        </w:rPr>
        <w:t>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4B52FD6C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18816" behindDoc="1" locked="0" layoutInCell="1" allowOverlap="1" wp14:anchorId="764A7824" wp14:editId="7613FC8D">
            <wp:simplePos x="0" y="0"/>
            <wp:positionH relativeFrom="column">
              <wp:posOffset>3596640</wp:posOffset>
            </wp:positionH>
            <wp:positionV relativeFrom="paragraph">
              <wp:posOffset>117475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70" name="Grafik 70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0F6E8" w14:textId="77777777" w:rsidR="002164E8" w:rsidRDefault="002164E8" w:rsidP="00C15227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>... welche großen Flüsse durch Nordrhein-Westfalen fließen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B75FAA">
        <w:rPr>
          <w:rFonts w:ascii="Fibel Nord" w:hAnsi="Fibel Nord"/>
          <w:sz w:val="22"/>
          <w:szCs w:val="22"/>
        </w:rPr>
        <w:t>Die Flüsse findest du auch im Kasten oben</w:t>
      </w:r>
      <w:r>
        <w:rPr>
          <w:rFonts w:ascii="Fibel Nord" w:hAnsi="Fibel Nord"/>
          <w:sz w:val="28"/>
          <w:szCs w:val="28"/>
        </w:rPr>
        <w:t>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709CFC31" w14:textId="77777777" w:rsidR="002164E8" w:rsidRPr="00870D4E" w:rsidRDefault="002164E8" w:rsidP="00C15227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8"/>
          <w:szCs w:val="8"/>
        </w:rPr>
      </w:pPr>
    </w:p>
    <w:p w14:paraId="5183E2CE" w14:textId="676F307E" w:rsidR="002164E8" w:rsidRPr="00C15227" w:rsidRDefault="002164E8" w:rsidP="00C1522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</w:t>
      </w:r>
      <w:r w:rsidR="008A21D7" w:rsidRPr="008A21D7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8A21D7" w:rsidRPr="00585A25">
        <w:rPr>
          <w:rFonts w:ascii="Fibel Nord" w:hAnsi="Fibel Nord"/>
          <w:color w:val="FF0000"/>
          <w:sz w:val="28"/>
          <w:szCs w:val="28"/>
          <w:u w:val="single"/>
        </w:rPr>
        <w:t>der Rhein, die Ruhr, die Weser, die Ems</w:t>
      </w:r>
      <w:r w:rsidR="008A21D7" w:rsidRPr="00C15227">
        <w:rPr>
          <w:rFonts w:ascii="Arial" w:hAnsi="Arial" w:cs="Arial"/>
          <w:bCs/>
          <w:iCs/>
          <w:color w:val="808080" w:themeColor="background1" w:themeShade="80"/>
        </w:rPr>
        <w:t xml:space="preserve"> 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4BA0CE2E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19840" behindDoc="1" locked="0" layoutInCell="1" allowOverlap="1" wp14:anchorId="0DA0F2AB" wp14:editId="77CCB092">
            <wp:simplePos x="0" y="0"/>
            <wp:positionH relativeFrom="column">
              <wp:posOffset>2819400</wp:posOffset>
            </wp:positionH>
            <wp:positionV relativeFrom="paragraph">
              <wp:posOffset>170180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71" name="Grafik 71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29047" w14:textId="77777777" w:rsidR="002164E8" w:rsidRDefault="002164E8" w:rsidP="00F74451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 xml:space="preserve">... durch welche Bundesländer </w:t>
      </w:r>
      <w:r w:rsidRPr="00B75FAA">
        <w:rPr>
          <w:rFonts w:ascii="Fibel Nord" w:hAnsi="Fibel Nord"/>
          <w:b/>
          <w:sz w:val="28"/>
          <w:szCs w:val="28"/>
        </w:rPr>
        <w:t>der Rhein</w:t>
      </w:r>
      <w:r w:rsidRPr="00B75FAA">
        <w:rPr>
          <w:rFonts w:ascii="Fibel Nord" w:hAnsi="Fibel Nord"/>
          <w:sz w:val="28"/>
          <w:szCs w:val="28"/>
        </w:rPr>
        <w:t xml:space="preserve"> fließt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sz w:val="28"/>
          <w:szCs w:val="28"/>
        </w:rPr>
        <w:t xml:space="preserve">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B75FAA">
        <w:rPr>
          <w:rFonts w:ascii="Fibel Nord" w:hAnsi="Fibel Nord"/>
        </w:rPr>
        <w:t>Beginne ganz unten auf der Karte, am Bodensee</w:t>
      </w:r>
      <w:r>
        <w:rPr>
          <w:rFonts w:ascii="Fibel Nord" w:hAnsi="Fibel Nord"/>
          <w:sz w:val="28"/>
          <w:szCs w:val="28"/>
        </w:rPr>
        <w:t>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2A35DE45" w14:textId="77777777" w:rsidR="002164E8" w:rsidRPr="00870D4E" w:rsidRDefault="002164E8" w:rsidP="00F744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  <w:sz w:val="12"/>
          <w:szCs w:val="12"/>
        </w:rPr>
      </w:pPr>
    </w:p>
    <w:p w14:paraId="6F9CB4E3" w14:textId="6668BB75" w:rsidR="002164E8" w:rsidRPr="00C15227" w:rsidRDefault="002164E8" w:rsidP="00F7445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</w:t>
      </w:r>
      <w:r w:rsidR="00434394" w:rsidRPr="00434394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434394" w:rsidRPr="00585A25">
        <w:rPr>
          <w:rFonts w:ascii="Fibel Nord" w:hAnsi="Fibel Nord"/>
          <w:color w:val="FF0000"/>
          <w:sz w:val="28"/>
          <w:szCs w:val="28"/>
          <w:u w:val="single"/>
        </w:rPr>
        <w:t>Baden-Württemberg, Rheinland-Pfalz, Hessen, Nordrhein-Westfalen</w:t>
      </w:r>
      <w:r w:rsidR="00434394">
        <w:rPr>
          <w:rFonts w:ascii="Arial" w:hAnsi="Arial" w:cs="Arial"/>
          <w:bCs/>
          <w:iCs/>
          <w:color w:val="808080" w:themeColor="background1" w:themeShade="80"/>
        </w:rPr>
        <w:t xml:space="preserve"> </w:t>
      </w:r>
      <w:r>
        <w:rPr>
          <w:rFonts w:ascii="Arial" w:hAnsi="Arial" w:cs="Arial"/>
          <w:bCs/>
          <w:iCs/>
          <w:color w:val="808080" w:themeColor="background1" w:themeShade="80"/>
        </w:rPr>
        <w:t>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69D44EAA" w14:textId="77777777" w:rsidR="002164E8" w:rsidRPr="00B75FAA" w:rsidRDefault="002164E8" w:rsidP="00B75FAA">
      <w:pPr>
        <w:spacing w:line="360" w:lineRule="auto"/>
        <w:rPr>
          <w:rFonts w:ascii="Fibel Nord" w:hAnsi="Fibel Nord"/>
          <w:sz w:val="16"/>
          <w:szCs w:val="16"/>
        </w:rPr>
      </w:pPr>
      <w:r>
        <w:rPr>
          <w:rFonts w:ascii="Fibel Nord" w:hAnsi="Fibel Nord" w:cs="Fibel Nord"/>
          <w:bCs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20864" behindDoc="1" locked="0" layoutInCell="1" allowOverlap="1" wp14:anchorId="3F2FE850" wp14:editId="029EBAEB">
            <wp:simplePos x="0" y="0"/>
            <wp:positionH relativeFrom="column">
              <wp:posOffset>3322320</wp:posOffset>
            </wp:positionH>
            <wp:positionV relativeFrom="paragraph">
              <wp:posOffset>170819</wp:posOffset>
            </wp:positionV>
            <wp:extent cx="360000" cy="350455"/>
            <wp:effectExtent l="0" t="0" r="0" b="0"/>
            <wp:wrapTight wrapText="bothSides">
              <wp:wrapPolygon edited="0">
                <wp:start x="0" y="0"/>
                <wp:lineTo x="0" y="19993"/>
                <wp:lineTo x="20608" y="19993"/>
                <wp:lineTo x="20608" y="0"/>
                <wp:lineTo x="0" y="0"/>
              </wp:wrapPolygon>
            </wp:wrapTight>
            <wp:docPr id="12" name="Grafik 12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00" cy="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C6AC" w14:textId="77777777" w:rsidR="002164E8" w:rsidRPr="00A41DAC" w:rsidRDefault="002164E8" w:rsidP="00870D4E">
      <w:pPr>
        <w:autoSpaceDE w:val="0"/>
        <w:autoSpaceDN w:val="0"/>
        <w:adjustRightInd w:val="0"/>
        <w:spacing w:after="0" w:line="360" w:lineRule="auto"/>
        <w:rPr>
          <w:rFonts w:ascii="Fibel Nord" w:hAnsi="Fibel Nord"/>
        </w:rPr>
      </w:pPr>
      <w:r w:rsidRPr="00B75FAA">
        <w:rPr>
          <w:rFonts w:ascii="Fibel Nord" w:hAnsi="Fibel Nord"/>
          <w:sz w:val="28"/>
          <w:szCs w:val="28"/>
        </w:rPr>
        <w:t xml:space="preserve">... das kleinste Bundesland, durch das </w:t>
      </w:r>
      <w:r w:rsidRPr="00B75FAA">
        <w:rPr>
          <w:rFonts w:ascii="Fibel Nord" w:hAnsi="Fibel Nord"/>
          <w:b/>
          <w:sz w:val="28"/>
          <w:szCs w:val="28"/>
        </w:rPr>
        <w:t>die Weser</w:t>
      </w:r>
      <w:r w:rsidRPr="00B75FAA">
        <w:rPr>
          <w:rFonts w:ascii="Fibel Nord" w:hAnsi="Fibel Nord"/>
          <w:sz w:val="28"/>
          <w:szCs w:val="28"/>
        </w:rPr>
        <w:t xml:space="preserve"> fließt</w:t>
      </w:r>
      <w:r>
        <w:rPr>
          <w:rFonts w:ascii="Fibel Nord" w:hAnsi="Fibel Nord"/>
          <w:sz w:val="28"/>
          <w:szCs w:val="28"/>
        </w:rPr>
        <w:t xml:space="preserve">. </w:t>
      </w:r>
      <w:r w:rsidRPr="00B75FAA">
        <w:rPr>
          <w:rFonts w:ascii="Fibel Nord" w:hAnsi="Fibel Nord"/>
          <w:b/>
          <w:sz w:val="28"/>
          <w:szCs w:val="28"/>
        </w:rPr>
        <w:t>Tipp</w:t>
      </w:r>
      <w:r w:rsidRPr="00B75FAA">
        <w:rPr>
          <w:rFonts w:ascii="Fibel Nord" w:hAnsi="Fibel Nord"/>
          <w:sz w:val="28"/>
          <w:szCs w:val="28"/>
        </w:rPr>
        <w:t xml:space="preserve">: </w:t>
      </w:r>
      <w:r w:rsidRPr="00A41DAC">
        <w:rPr>
          <w:rFonts w:ascii="Fibel Nord" w:hAnsi="Fibel Nord"/>
        </w:rPr>
        <w:t xml:space="preserve">Das Bundesland liegt ganz im Norden. </w:t>
      </w:r>
    </w:p>
    <w:p w14:paraId="34047214" w14:textId="77777777" w:rsidR="002164E8" w:rsidRPr="00870D4E" w:rsidRDefault="002164E8" w:rsidP="00870D4E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14"/>
          <w:szCs w:val="14"/>
        </w:rPr>
      </w:pPr>
    </w:p>
    <w:p w14:paraId="29992895" w14:textId="67FE6490" w:rsidR="002164E8" w:rsidRPr="00C15227" w:rsidRDefault="002164E8" w:rsidP="00870D4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iCs/>
          <w:color w:val="808080" w:themeColor="background1" w:themeShade="80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</w:t>
      </w:r>
      <w:r w:rsidR="00FD3BA3" w:rsidRPr="00FD3BA3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FD3BA3" w:rsidRPr="00585A25">
        <w:rPr>
          <w:rFonts w:ascii="Fibel Nord" w:hAnsi="Fibel Nord"/>
          <w:color w:val="FF0000"/>
          <w:sz w:val="28"/>
          <w:szCs w:val="28"/>
          <w:u w:val="single"/>
        </w:rPr>
        <w:t>Bremen</w:t>
      </w:r>
      <w:r w:rsidR="00FD3BA3" w:rsidRPr="00C15227">
        <w:rPr>
          <w:rFonts w:ascii="Arial" w:hAnsi="Arial" w:cs="Arial"/>
          <w:bCs/>
          <w:iCs/>
          <w:color w:val="808080" w:themeColor="background1" w:themeShade="80"/>
        </w:rPr>
        <w:t xml:space="preserve"> 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</w:p>
    <w:p w14:paraId="73B6A242" w14:textId="77777777" w:rsidR="002164E8" w:rsidRPr="001D15C0" w:rsidRDefault="002164E8" w:rsidP="00B75FAA">
      <w:pPr>
        <w:spacing w:line="360" w:lineRule="auto"/>
        <w:rPr>
          <w:rFonts w:ascii="Fibel Nord" w:hAnsi="Fibel Nord"/>
          <w:color w:val="808080" w:themeColor="background1" w:themeShade="80"/>
          <w:sz w:val="4"/>
          <w:szCs w:val="4"/>
        </w:rPr>
      </w:pPr>
    </w:p>
    <w:p w14:paraId="407BBEC7" w14:textId="77777777" w:rsidR="002164E8" w:rsidRDefault="002164E8" w:rsidP="001D15C0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B75FAA">
        <w:rPr>
          <w:rFonts w:ascii="Fibel Nord" w:hAnsi="Fibel Nord"/>
          <w:sz w:val="28"/>
          <w:szCs w:val="28"/>
        </w:rPr>
        <w:t>... einen Fluss, auf dem du gerne mal</w:t>
      </w:r>
      <w:r>
        <w:rPr>
          <w:rFonts w:ascii="Fibel Nord" w:hAnsi="Fibel Nord"/>
          <w:sz w:val="28"/>
          <w:szCs w:val="28"/>
        </w:rPr>
        <w:t xml:space="preserve"> mit einem Boot fahren möchtest.</w:t>
      </w:r>
      <w:r w:rsidRPr="00B75FAA">
        <w:rPr>
          <w:rFonts w:ascii="Fibel Nord" w:hAnsi="Fibel Nord"/>
          <w:sz w:val="28"/>
          <w:szCs w:val="28"/>
        </w:rPr>
        <w:t xml:space="preserve"> </w:t>
      </w:r>
    </w:p>
    <w:p w14:paraId="6652BB6C" w14:textId="77777777" w:rsidR="002164E8" w:rsidRPr="001D15C0" w:rsidRDefault="002164E8" w:rsidP="001D15C0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10"/>
          <w:szCs w:val="10"/>
        </w:rPr>
      </w:pPr>
    </w:p>
    <w:p w14:paraId="35BECE03" w14:textId="72E22FBC" w:rsidR="002164E8" w:rsidRPr="002A6F41" w:rsidRDefault="002164E8" w:rsidP="00A41DAC">
      <w:pPr>
        <w:autoSpaceDE w:val="0"/>
        <w:autoSpaceDN w:val="0"/>
        <w:adjustRightInd w:val="0"/>
        <w:spacing w:after="0" w:line="360" w:lineRule="auto"/>
        <w:rPr>
          <w:rFonts w:ascii="Fibel Nord" w:hAnsi="Fibel Nord"/>
          <w:sz w:val="28"/>
          <w:szCs w:val="28"/>
        </w:rPr>
      </w:pPr>
      <w:r w:rsidRPr="00C15227">
        <w:rPr>
          <w:rFonts w:ascii="Arial" w:hAnsi="Arial" w:cs="Arial"/>
          <w:bCs/>
          <w:iCs/>
          <w:color w:val="808080" w:themeColor="background1" w:themeShade="80"/>
        </w:rPr>
        <w:t>_____________________________________________________</w:t>
      </w:r>
      <w:r>
        <w:rPr>
          <w:rFonts w:ascii="Arial" w:hAnsi="Arial" w:cs="Arial"/>
          <w:bCs/>
          <w:iCs/>
          <w:color w:val="808080" w:themeColor="background1" w:themeShade="80"/>
        </w:rPr>
        <w:t>__________</w:t>
      </w:r>
      <w:r w:rsidRPr="00C15227">
        <w:rPr>
          <w:rFonts w:ascii="Arial" w:hAnsi="Arial" w:cs="Arial"/>
          <w:bCs/>
          <w:iCs/>
          <w:color w:val="808080" w:themeColor="background1" w:themeShade="80"/>
        </w:rPr>
        <w:t>______</w:t>
      </w:r>
      <w:r>
        <w:rPr>
          <w:rFonts w:ascii="Fibel Nord" w:hAnsi="Fibel Nord"/>
          <w:sz w:val="28"/>
          <w:szCs w:val="28"/>
        </w:rPr>
        <w:br w:type="page"/>
      </w:r>
    </w:p>
    <w:p w14:paraId="2AABBC36" w14:textId="325A54FA" w:rsidR="002164E8" w:rsidRPr="001C4126" w:rsidRDefault="00970C1B" w:rsidP="00A41DAC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2F515B77">
          <v:shape id="_x0000_s1120" type="#_x0000_t202" style="position:absolute;margin-left:298.35pt;margin-top:18.35pt;width:132.15pt;height:53pt;z-index:251679232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20">
              <w:txbxContent>
                <w:p w14:paraId="40BE8A88" w14:textId="77777777" w:rsidR="002164E8" w:rsidRPr="002516A7" w:rsidRDefault="002164E8" w:rsidP="001C4126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68D56B68" w14:textId="77777777" w:rsidR="002164E8" w:rsidRPr="002516A7" w:rsidRDefault="002164E8" w:rsidP="001C4126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y="page"/>
          </v:shape>
        </w:pict>
      </w:r>
      <w:r>
        <w:rPr>
          <w:rFonts w:ascii="Fibel Nord" w:hAnsi="Fibel Nord"/>
          <w:noProof/>
          <w:sz w:val="40"/>
          <w:szCs w:val="40"/>
        </w:rPr>
        <w:pict w14:anchorId="5F2EA45E">
          <v:shape id="_x0000_s1121" type="#_x0000_t202" style="position:absolute;margin-left:-18pt;margin-top:-59.5pt;width:316.35pt;height:53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21">
              <w:txbxContent>
                <w:p w14:paraId="5E86531D" w14:textId="55EAEF2A" w:rsidR="002164E8" w:rsidRPr="00B44CB1" w:rsidRDefault="002164E8" w:rsidP="001C4126">
                  <w:pPr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 xml:space="preserve">Thema Deutschland und Europa </w:t>
                  </w:r>
                  <w:r w:rsidR="006F647A"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1"/>
        <w:gridCol w:w="3112"/>
      </w:tblGrid>
      <w:tr w:rsidR="002164E8" w:rsidRPr="001C4126" w14:paraId="108F748E" w14:textId="77777777" w:rsidTr="00E021A8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603EF5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 w:rsidRPr="001C4126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 und seine Bundesländer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5C0097" w14:textId="77777777" w:rsidR="002164E8" w:rsidRPr="001C4126" w:rsidRDefault="00970C1B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1B649692">
                <v:shape id="_x0000_s1122" type="#_x0000_t202" style="position:absolute;margin-left:-2.55pt;margin-top:-3.45pt;width:166.05pt;height:123.25pt;z-index:251681280;mso-position-horizontal-relative:text;mso-position-vertical-relative:text;mso-width-relative:margin;mso-height-relative:margin">
                  <v:textbox style="mso-next-textbox:#_x0000_s1122">
                    <w:txbxContent>
                      <w:p w14:paraId="622F73AC" w14:textId="77777777" w:rsidR="002164E8" w:rsidRDefault="002164E8" w:rsidP="001C4126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1757C27" wp14:editId="2328C8E0">
                              <wp:extent cx="1905000" cy="1432560"/>
                              <wp:effectExtent l="0" t="0" r="0" b="0"/>
                              <wp:docPr id="7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0577" cy="14367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164E8" w:rsidRPr="001C4126" w14:paraId="64D85E4F" w14:textId="77777777" w:rsidTr="00E021A8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771AF0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76516198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2B1A0074" w14:textId="77777777" w:rsidR="002164E8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C4126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1F901BEA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768B9534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1C4126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 xml:space="preserve">                 - Internet</w:t>
            </w:r>
          </w:p>
          <w:p w14:paraId="63E7EABE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532568CB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5D32118E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5BA6E1DA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1C4126" w14:paraId="35CC8AEA" w14:textId="77777777" w:rsidTr="00E021A8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334A47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1C4126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Deutschland - und was mich dazu noch interessiert ...</w:t>
            </w:r>
          </w:p>
          <w:p w14:paraId="46B556B7" w14:textId="77777777" w:rsidR="002164E8" w:rsidRPr="001C4126" w:rsidRDefault="002164E8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</w:p>
        </w:tc>
      </w:tr>
      <w:tr w:rsidR="002164E8" w:rsidRPr="001C4126" w14:paraId="0013731F" w14:textId="77777777" w:rsidTr="00E021A8">
        <w:trPr>
          <w:trHeight w:val="1140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FA0416" w14:textId="77777777" w:rsidR="002164E8" w:rsidRPr="00265DC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bCs/>
                <w:sz w:val="28"/>
                <w:szCs w:val="28"/>
                <w:lang w:eastAsia="de-DE"/>
              </w:rPr>
            </w:pPr>
            <w:r w:rsidRPr="00265DC6">
              <w:rPr>
                <w:rFonts w:ascii="Fibel Nord" w:eastAsia="Times New Roman" w:hAnsi="Fibel Nord" w:cs="Times New Roman"/>
                <w:bCs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30080" behindDoc="1" locked="0" layoutInCell="1" allowOverlap="1" wp14:anchorId="32BF398B" wp14:editId="1E756FD0">
                  <wp:simplePos x="0" y="0"/>
                  <wp:positionH relativeFrom="column">
                    <wp:posOffset>5375910</wp:posOffset>
                  </wp:positionH>
                  <wp:positionV relativeFrom="paragraph">
                    <wp:posOffset>5080</wp:posOffset>
                  </wp:positionV>
                  <wp:extent cx="864000" cy="8640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72" name="Grafik 72" descr="C:\Users\Weber\AppData\Local\Microsoft\Windows\INetCache\Content.Word\kinderweltreis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eber\AppData\Local\Microsoft\Windows\INetCache\Content.Word\kinderweltreis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5DC6">
              <w:rPr>
                <w:rFonts w:ascii="Fibel Nord" w:eastAsia="Times New Roman" w:hAnsi="Fibel Nord" w:cs="Times New Roman"/>
                <w:bCs/>
                <w:sz w:val="28"/>
                <w:szCs w:val="28"/>
                <w:lang w:eastAsia="de-DE"/>
              </w:rPr>
              <w:t>Internetseite</w:t>
            </w:r>
          </w:p>
          <w:p w14:paraId="4C7B61A2" w14:textId="77777777" w:rsidR="002164E8" w:rsidRPr="001C4126" w:rsidRDefault="002164E8" w:rsidP="001C4126">
            <w:pPr>
              <w:spacing w:after="0" w:line="240" w:lineRule="auto"/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</w:pPr>
          </w:p>
          <w:p w14:paraId="345D730C" w14:textId="0BF6BC48" w:rsidR="002164E8" w:rsidRPr="001C4126" w:rsidRDefault="00970C1B" w:rsidP="001C4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hyperlink r:id="rId24" w:history="1">
              <w:r w:rsidR="002164E8" w:rsidRPr="00265DC6">
                <w:rPr>
                  <w:rStyle w:val="Hyperlink"/>
                  <w:rFonts w:ascii="Fibel Nord" w:eastAsia="Times New Roman" w:hAnsi="Fibel Nord" w:cs="Times New Roman"/>
                  <w:sz w:val="28"/>
                  <w:szCs w:val="28"/>
                  <w:lang w:eastAsia="de-DE"/>
                </w:rPr>
                <w:t>www.kinderweltreise.de/kontinente/europa/deutschland/daten-fakten/land/</w:t>
              </w:r>
            </w:hyperlink>
          </w:p>
        </w:tc>
      </w:tr>
    </w:tbl>
    <w:p w14:paraId="053424FD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23936" behindDoc="1" locked="0" layoutInCell="1" allowOverlap="1" wp14:anchorId="018835BF" wp14:editId="1A4F3903">
            <wp:simplePos x="0" y="0"/>
            <wp:positionH relativeFrom="column">
              <wp:posOffset>-3810</wp:posOffset>
            </wp:positionH>
            <wp:positionV relativeFrom="paragraph">
              <wp:posOffset>257175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15" name="Grafik 15" descr="C:\Users\Weber\AppData\Local\Microsoft\Windows\INetCache\Content.Word\Recherch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ber\AppData\Local\Microsoft\Windows\INetCache\Content.Word\Recherchie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B9E48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1C4126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Rufe die Internetseite auf und lies dir den Text durch</w:t>
      </w:r>
    </w:p>
    <w:p w14:paraId="6D740345" w14:textId="77777777" w:rsidR="002164E8" w:rsidRPr="001C4126" w:rsidRDefault="002164E8" w:rsidP="001C412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16AE50E6" w14:textId="089F7CF4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 xml:space="preserve">Welche Bundesländer nennt man auch </w:t>
      </w:r>
      <w:r w:rsidRPr="00265DC6">
        <w:rPr>
          <w:rFonts w:ascii="Fibel Nord" w:hAnsi="Fibel Nord"/>
          <w:b/>
          <w:bCs/>
          <w:sz w:val="28"/>
          <w:szCs w:val="28"/>
        </w:rPr>
        <w:t>Stadtstaaten</w:t>
      </w:r>
      <w:r w:rsidRPr="001C4126">
        <w:rPr>
          <w:rFonts w:ascii="Fibel Nord" w:hAnsi="Fibel Nord"/>
          <w:sz w:val="28"/>
          <w:szCs w:val="28"/>
        </w:rPr>
        <w:t xml:space="preserve">? </w:t>
      </w:r>
      <w:r w:rsidRPr="00265DC6">
        <w:rPr>
          <w:rFonts w:ascii="Arial" w:hAnsi="Arial" w:cs="Arial"/>
        </w:rPr>
        <w:t>____</w:t>
      </w:r>
      <w:r w:rsidR="00A43F93" w:rsidRPr="00A43F93">
        <w:rPr>
          <w:rFonts w:ascii="Fibel Nord" w:hAnsi="Fibel Nord"/>
          <w:color w:val="FF0000"/>
          <w:sz w:val="28"/>
          <w:szCs w:val="28"/>
          <w:u w:val="single"/>
        </w:rPr>
        <w:t xml:space="preserve"> </w:t>
      </w:r>
      <w:r w:rsidR="00A43F93" w:rsidRPr="00B44CB1">
        <w:rPr>
          <w:rFonts w:ascii="Fibel Nord" w:hAnsi="Fibel Nord"/>
          <w:color w:val="FF0000"/>
          <w:sz w:val="28"/>
          <w:szCs w:val="28"/>
          <w:u w:val="single"/>
        </w:rPr>
        <w:t>Hamburg, Bremen, Berlin</w:t>
      </w:r>
      <w:r w:rsidR="00A43F93" w:rsidRPr="00265DC6">
        <w:rPr>
          <w:rFonts w:ascii="Arial" w:hAnsi="Arial" w:cs="Arial"/>
        </w:rPr>
        <w:t xml:space="preserve"> </w:t>
      </w:r>
      <w:r w:rsidRPr="00265DC6">
        <w:rPr>
          <w:rFonts w:ascii="Arial" w:hAnsi="Arial" w:cs="Arial"/>
        </w:rPr>
        <w:t>________</w:t>
      </w:r>
    </w:p>
    <w:p w14:paraId="38625182" w14:textId="77777777" w:rsidR="002164E8" w:rsidRPr="001C4126" w:rsidRDefault="002164E8" w:rsidP="001C4126">
      <w:pPr>
        <w:rPr>
          <w:rFonts w:ascii="Fibel Nord" w:hAnsi="Fibel Nord"/>
          <w:sz w:val="16"/>
          <w:szCs w:val="16"/>
        </w:rPr>
      </w:pPr>
    </w:p>
    <w:p w14:paraId="2EDDCCC8" w14:textId="77777777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>Wo liegen die Alpen und welcher Berg ist der höchste Berg Deutschlands?</w:t>
      </w:r>
    </w:p>
    <w:p w14:paraId="0E05E55B" w14:textId="77777777" w:rsidR="002164E8" w:rsidRPr="00265DC6" w:rsidRDefault="002164E8" w:rsidP="001C4126">
      <w:pPr>
        <w:rPr>
          <w:rFonts w:ascii="Arial" w:hAnsi="Arial" w:cs="Arial"/>
          <w:color w:val="808080" w:themeColor="background1" w:themeShade="80"/>
          <w:sz w:val="2"/>
          <w:szCs w:val="2"/>
        </w:rPr>
      </w:pPr>
    </w:p>
    <w:p w14:paraId="133C9F97" w14:textId="6B282CAC" w:rsidR="002164E8" w:rsidRPr="00CA4F5B" w:rsidRDefault="002164E8" w:rsidP="001C4126">
      <w:pPr>
        <w:rPr>
          <w:rFonts w:ascii="Arial" w:hAnsi="Arial" w:cs="Arial"/>
          <w:color w:val="808080" w:themeColor="background1" w:themeShade="80"/>
          <w:u w:val="single"/>
        </w:rPr>
      </w:pPr>
      <w:r w:rsidRPr="00265DC6">
        <w:rPr>
          <w:rFonts w:ascii="Arial" w:hAnsi="Arial" w:cs="Arial"/>
          <w:color w:val="808080" w:themeColor="background1" w:themeShade="80"/>
        </w:rPr>
        <w:t>_____</w:t>
      </w:r>
      <w:r w:rsidR="00E65FF5" w:rsidRPr="00E65FF5">
        <w:rPr>
          <w:rFonts w:ascii="Fibel Nord" w:hAnsi="Fibel Nord"/>
          <w:color w:val="FF0000"/>
          <w:sz w:val="28"/>
          <w:szCs w:val="28"/>
        </w:rPr>
        <w:t xml:space="preserve"> </w:t>
      </w:r>
      <w:r w:rsidR="00E65FF5" w:rsidRPr="00CA4F5B">
        <w:rPr>
          <w:rFonts w:ascii="Fibel Nord" w:hAnsi="Fibel Nord"/>
          <w:color w:val="FF0000"/>
          <w:sz w:val="28"/>
          <w:szCs w:val="28"/>
          <w:u w:val="single"/>
        </w:rPr>
        <w:t xml:space="preserve">Die Alpen liegen im Süden von </w:t>
      </w:r>
      <w:proofErr w:type="gramStart"/>
      <w:r w:rsidR="00E65FF5" w:rsidRPr="00CA4F5B">
        <w:rPr>
          <w:rFonts w:ascii="Fibel Nord" w:hAnsi="Fibel Nord"/>
          <w:color w:val="FF0000"/>
          <w:sz w:val="28"/>
          <w:szCs w:val="28"/>
          <w:u w:val="single"/>
        </w:rPr>
        <w:t xml:space="preserve">Deutschland;  </w:t>
      </w:r>
      <w:r w:rsidRPr="00CA4F5B">
        <w:rPr>
          <w:rFonts w:ascii="Arial" w:hAnsi="Arial" w:cs="Arial"/>
          <w:color w:val="808080" w:themeColor="background1" w:themeShade="80"/>
          <w:u w:val="single"/>
        </w:rPr>
        <w:t>_</w:t>
      </w:r>
      <w:proofErr w:type="gramEnd"/>
      <w:r w:rsidRPr="00CA4F5B">
        <w:rPr>
          <w:rFonts w:ascii="Arial" w:hAnsi="Arial" w:cs="Arial"/>
          <w:color w:val="808080" w:themeColor="background1" w:themeShade="80"/>
          <w:u w:val="single"/>
        </w:rPr>
        <w:t>_____</w:t>
      </w:r>
    </w:p>
    <w:p w14:paraId="17C31AEE" w14:textId="77777777" w:rsidR="002164E8" w:rsidRPr="00CA4F5B" w:rsidRDefault="002164E8" w:rsidP="001C4126">
      <w:pPr>
        <w:rPr>
          <w:rFonts w:ascii="Arial" w:hAnsi="Arial" w:cs="Arial"/>
          <w:color w:val="808080" w:themeColor="background1" w:themeShade="80"/>
          <w:sz w:val="6"/>
          <w:szCs w:val="6"/>
          <w:u w:val="single"/>
        </w:rPr>
      </w:pPr>
    </w:p>
    <w:p w14:paraId="32ECE358" w14:textId="2C1F7BC8" w:rsidR="002164E8" w:rsidRPr="00265DC6" w:rsidRDefault="002164E8" w:rsidP="001C4126">
      <w:pPr>
        <w:rPr>
          <w:rFonts w:ascii="Arial" w:hAnsi="Arial" w:cs="Arial"/>
          <w:color w:val="808080" w:themeColor="background1" w:themeShade="80"/>
        </w:rPr>
      </w:pPr>
      <w:r w:rsidRPr="00CA4F5B">
        <w:rPr>
          <w:rFonts w:ascii="Arial" w:hAnsi="Arial" w:cs="Arial"/>
          <w:noProof/>
          <w:u w:val="single"/>
          <w:lang w:eastAsia="de-DE"/>
        </w:rPr>
        <w:drawing>
          <wp:anchor distT="0" distB="0" distL="114300" distR="114300" simplePos="0" relativeHeight="251655168" behindDoc="1" locked="0" layoutInCell="1" allowOverlap="1" wp14:anchorId="6A554C9C" wp14:editId="6C4AE647">
            <wp:simplePos x="0" y="0"/>
            <wp:positionH relativeFrom="column">
              <wp:posOffset>5375910</wp:posOffset>
            </wp:positionH>
            <wp:positionV relativeFrom="paragraph">
              <wp:posOffset>244475</wp:posOffset>
            </wp:positionV>
            <wp:extent cx="864000" cy="8640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Grafik 16" descr="C:\Users\Weber\AppData\Local\Microsoft\Windows\INetCache\Content.Word\kinderweltreise Vide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ber\AppData\Local\Microsoft\Windows\INetCache\Content.Word\kinderweltreise Video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F5B">
        <w:rPr>
          <w:rFonts w:ascii="Arial" w:hAnsi="Arial" w:cs="Arial"/>
          <w:color w:val="808080" w:themeColor="background1" w:themeShade="80"/>
          <w:u w:val="single"/>
        </w:rPr>
        <w:t>_____</w:t>
      </w:r>
      <w:r w:rsidR="00CA4F5B" w:rsidRPr="00CA4F5B">
        <w:rPr>
          <w:rFonts w:ascii="Fibel Nord" w:hAnsi="Fibel Nord"/>
          <w:color w:val="FF0000"/>
          <w:sz w:val="28"/>
          <w:szCs w:val="28"/>
          <w:u w:val="single"/>
        </w:rPr>
        <w:t xml:space="preserve"> Der Höchste Berg Deutschlands ist die Zugspitze mit 2962 m.</w:t>
      </w:r>
      <w:r w:rsidRPr="00265DC6">
        <w:rPr>
          <w:rFonts w:ascii="Arial" w:hAnsi="Arial" w:cs="Arial"/>
          <w:color w:val="808080" w:themeColor="background1" w:themeShade="80"/>
        </w:rPr>
        <w:t>________</w:t>
      </w:r>
    </w:p>
    <w:p w14:paraId="44DA7A5D" w14:textId="77777777" w:rsidR="002164E8" w:rsidRPr="001C4126" w:rsidRDefault="002164E8" w:rsidP="001C4126">
      <w:pPr>
        <w:rPr>
          <w:rFonts w:ascii="Fibel Nord" w:hAnsi="Fibel Nord"/>
          <w:sz w:val="16"/>
          <w:szCs w:val="16"/>
        </w:rPr>
      </w:pPr>
      <w:r w:rsidRPr="001C4126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22912" behindDoc="1" locked="0" layoutInCell="1" allowOverlap="1" wp14:anchorId="05F6A35B" wp14:editId="107128DB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359410" cy="35941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73" name="Grafik 73" descr="C:\Users\Weber\AppData\Local\Microsoft\Windows\INetCache\Content.Word\Schaue 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eber\AppData\Local\Microsoft\Windows\INetCache\Content.Word\Schaue Vide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21FF" w14:textId="1D91090A" w:rsidR="002164E8" w:rsidRPr="001C4126" w:rsidRDefault="002164E8" w:rsidP="001C4126">
      <w:pPr>
        <w:rPr>
          <w:rFonts w:ascii="Fibel Nord" w:hAnsi="Fibel Nord"/>
          <w:sz w:val="28"/>
          <w:szCs w:val="28"/>
        </w:rPr>
      </w:pPr>
      <w:r w:rsidRPr="001C4126">
        <w:rPr>
          <w:rFonts w:ascii="Fibel Nord" w:hAnsi="Fibel Nord"/>
          <w:sz w:val="28"/>
          <w:szCs w:val="28"/>
        </w:rPr>
        <w:t xml:space="preserve">Schau dir das </w:t>
      </w:r>
      <w:r w:rsidRPr="001C4126">
        <w:rPr>
          <w:rFonts w:ascii="Fibel Nord" w:hAnsi="Fibel Nord"/>
          <w:b/>
          <w:sz w:val="28"/>
          <w:szCs w:val="28"/>
        </w:rPr>
        <w:t>Video</w:t>
      </w:r>
      <w:r w:rsidRPr="001C4126">
        <w:rPr>
          <w:rFonts w:ascii="Fibel Nord" w:hAnsi="Fibel Nord"/>
          <w:sz w:val="28"/>
          <w:szCs w:val="28"/>
        </w:rPr>
        <w:t xml:space="preserve"> auf der Internetseite an </w:t>
      </w:r>
      <w:r w:rsidRPr="001C4126">
        <w:rPr>
          <w:rFonts w:ascii="Fibel Nord" w:hAnsi="Fibel Nord"/>
          <w:b/>
          <w:sz w:val="28"/>
          <w:szCs w:val="28"/>
        </w:rPr>
        <w:t>Rekord-Bauwerke in Deutschland</w:t>
      </w:r>
      <w:r w:rsidRPr="001C4126">
        <w:rPr>
          <w:rFonts w:ascii="Fibel Nord" w:hAnsi="Fibel Nord"/>
          <w:sz w:val="28"/>
          <w:szCs w:val="28"/>
        </w:rPr>
        <w:t xml:space="preserve"> (</w:t>
      </w:r>
      <w:hyperlink r:id="rId28" w:history="1">
        <w:r w:rsidRPr="00265DC6">
          <w:rPr>
            <w:rStyle w:val="Hyperlink"/>
            <w:rFonts w:ascii="Fibel Nord" w:hAnsi="Fibel Nord"/>
          </w:rPr>
          <w:t>www.kinderweltreise.de/kontinente/europa/deutschland/daten-fakten/land/video-rekorde/</w:t>
        </w:r>
        <w:r w:rsidRPr="00265DC6">
          <w:rPr>
            <w:rStyle w:val="Hyperlink"/>
            <w:rFonts w:ascii="Fibel Nord" w:hAnsi="Fibel Nord"/>
            <w:sz w:val="28"/>
            <w:szCs w:val="28"/>
          </w:rPr>
          <w:t>)</w:t>
        </w:r>
      </w:hyperlink>
    </w:p>
    <w:p w14:paraId="5045EFCE" w14:textId="7026E63F" w:rsidR="002164E8" w:rsidRDefault="002164E8" w:rsidP="00B52E51">
      <w:pPr>
        <w:spacing w:line="360" w:lineRule="auto"/>
        <w:rPr>
          <w:rFonts w:ascii="Arial" w:hAnsi="Arial" w:cs="Arial"/>
        </w:rPr>
      </w:pPr>
      <w:r w:rsidRPr="001C4126">
        <w:rPr>
          <w:rFonts w:ascii="Fibel Nord" w:hAnsi="Fibel Nord"/>
          <w:sz w:val="28"/>
          <w:szCs w:val="28"/>
        </w:rPr>
        <w:t xml:space="preserve">Das finde ich besonders interessant: </w:t>
      </w:r>
      <w:r w:rsidRPr="00265DC6">
        <w:rPr>
          <w:rFonts w:ascii="Arial" w:hAnsi="Arial" w:cs="Arial"/>
        </w:rPr>
        <w:t>________________________________________________________________________</w:t>
      </w:r>
    </w:p>
    <w:p w14:paraId="260D8635" w14:textId="1F5C0037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6FE266F5" w14:textId="2781053D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5B94BEB0" w14:textId="1BB2C509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74643F2D" w14:textId="343DB5E0" w:rsidR="002164E8" w:rsidRDefault="002164E8" w:rsidP="00B52E51">
      <w:pPr>
        <w:spacing w:line="360" w:lineRule="auto"/>
        <w:rPr>
          <w:rFonts w:ascii="Arial" w:hAnsi="Arial" w:cs="Arial"/>
        </w:rPr>
      </w:pPr>
      <w:r w:rsidRPr="00265DC6">
        <w:rPr>
          <w:rFonts w:ascii="Arial" w:hAnsi="Arial" w:cs="Arial"/>
        </w:rPr>
        <w:t>________________________________________________________________________</w:t>
      </w:r>
    </w:p>
    <w:p w14:paraId="44D88800" w14:textId="3E77106B" w:rsidR="002164E8" w:rsidRDefault="002164E8" w:rsidP="00B52E51">
      <w:pPr>
        <w:spacing w:line="360" w:lineRule="auto"/>
        <w:rPr>
          <w:rFonts w:ascii="Fibel Nord" w:hAnsi="Fibel Nord"/>
          <w:sz w:val="28"/>
          <w:szCs w:val="28"/>
        </w:rPr>
      </w:pPr>
      <w:r w:rsidRPr="00265DC6">
        <w:rPr>
          <w:rFonts w:ascii="Arial" w:hAnsi="Arial" w:cs="Arial"/>
        </w:rPr>
        <w:t>________________________________________________________________________</w:t>
      </w:r>
      <w:r>
        <w:rPr>
          <w:rFonts w:ascii="Fibel Nord" w:hAnsi="Fibel Nord"/>
          <w:sz w:val="28"/>
          <w:szCs w:val="28"/>
        </w:rPr>
        <w:br w:type="page"/>
      </w:r>
    </w:p>
    <w:p w14:paraId="389E309B" w14:textId="0CF65DDC" w:rsidR="002164E8" w:rsidRDefault="00970C1B" w:rsidP="00A41DAC">
      <w:pP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sz w:val="40"/>
          <w:szCs w:val="40"/>
        </w:rPr>
        <w:lastRenderedPageBreak/>
        <w:pict w14:anchorId="4C2B8C67">
          <v:shape id="_x0000_s1124" type="#_x0000_t202" style="position:absolute;margin-left:-19.5pt;margin-top:-58.75pt;width:320.7pt;height:53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" fillcolor="white [3201]" strokecolor="black [3213]" strokeweight=".25pt">
            <v:textbox style="mso-next-textbox:#_x0000_s1124">
              <w:txbxContent>
                <w:p w14:paraId="6C49EF30" w14:textId="661D7FCB" w:rsidR="002164E8" w:rsidRPr="005E3F06" w:rsidRDefault="002164E8" w:rsidP="00F6322F">
                  <w:pPr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Thema Deutschland und Europa</w:t>
                  </w:r>
                  <w:r w:rsidR="006F647A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6F647A"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  <w:r>
        <w:rPr>
          <w:rFonts w:ascii="Fibel Nord" w:hAnsi="Fibel Nord"/>
          <w:noProof/>
          <w:sz w:val="40"/>
          <w:szCs w:val="40"/>
        </w:rPr>
        <w:pict w14:anchorId="7CF13281">
          <v:shape id="_x0000_s1123" type="#_x0000_t202" style="position:absolute;margin-left:301.2pt;margin-top:19.1pt;width:132.15pt;height:53pt;z-index:25168230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" fillcolor="white [3201]" strokecolor="black [3213]" strokeweight=".25pt">
            <v:textbox style="mso-next-textbox:#_x0000_s1123">
              <w:txbxContent>
                <w:p w14:paraId="6EAEF1A5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Modul 2</w:t>
                  </w:r>
                </w:p>
                <w:p w14:paraId="48793097" w14:textId="77777777" w:rsidR="002164E8" w:rsidRPr="002516A7" w:rsidRDefault="002164E8" w:rsidP="00B35EA1">
                  <w:pPr>
                    <w:rPr>
                      <w:rFonts w:ascii="Fibel Nord" w:hAnsi="Fibel Nord"/>
                      <w:sz w:val="32"/>
                      <w:szCs w:val="32"/>
                    </w:rPr>
                  </w:pPr>
                  <w:r w:rsidRPr="002516A7">
                    <w:rPr>
                      <w:rFonts w:ascii="Fibel Nord" w:hAnsi="Fibel Nord"/>
                      <w:sz w:val="32"/>
                      <w:szCs w:val="32"/>
                    </w:rPr>
                    <w:t>AB Nr.</w:t>
                  </w:r>
                  <w:r>
                    <w:rPr>
                      <w:rFonts w:ascii="Fibel Nord" w:hAnsi="Fibel Nord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y="page"/>
          </v:shape>
        </w:pict>
      </w: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7"/>
        <w:gridCol w:w="3106"/>
      </w:tblGrid>
      <w:tr w:rsidR="002164E8" w:rsidRPr="003269CC" w14:paraId="686DA02E" w14:textId="77777777" w:rsidTr="00A57F0B">
        <w:trPr>
          <w:trHeight w:val="300"/>
        </w:trPr>
        <w:tc>
          <w:tcPr>
            <w:tcW w:w="7088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B89FE" w14:textId="77777777" w:rsidR="002164E8" w:rsidRPr="003269CC" w:rsidRDefault="00970C1B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de-DE"/>
              </w:rPr>
              <w:pict w14:anchorId="3DB629E7">
                <v:shape id="_x0000_s1125" type="#_x0000_t202" style="position:absolute;margin-left:344.05pt;margin-top:-4.3pt;width:179.55pt;height:125.65pt;z-index:251684352;mso-wrap-style:none;mso-width-relative:margin;mso-height-relative:margin">
                  <v:textbox style="mso-next-textbox:#_x0000_s1125">
                    <w:txbxContent>
                      <w:p w14:paraId="6B69F893" w14:textId="77777777" w:rsidR="002164E8" w:rsidRDefault="002164E8" w:rsidP="00B83843">
                        <w:pPr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B720E38" wp14:editId="41986D0F">
                              <wp:extent cx="2087360" cy="1478280"/>
                              <wp:effectExtent l="0" t="0" r="0" b="0"/>
                              <wp:docPr id="25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8096" cy="14788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164E8"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lang w:eastAsia="de-DE"/>
              </w:rPr>
              <w:t>Deutschland und seine Bundesländer</w:t>
            </w:r>
          </w:p>
        </w:tc>
        <w:tc>
          <w:tcPr>
            <w:tcW w:w="3200" w:type="dxa"/>
            <w:vMerge w:val="restart"/>
            <w:tcBorders>
              <w:lef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A9AD63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  <w:tr w:rsidR="002164E8" w:rsidRPr="003269CC" w14:paraId="2BC167AE" w14:textId="77777777" w:rsidTr="00A57F0B">
        <w:trPr>
          <w:trHeight w:val="1140"/>
        </w:trPr>
        <w:tc>
          <w:tcPr>
            <w:tcW w:w="708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A6F028" w14:textId="77777777" w:rsidR="002164E8" w:rsidRPr="004356D1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  <w:r w:rsidRPr="004356D1">
              <w:rPr>
                <w:rFonts w:ascii="Times New Roman" w:eastAsia="Times New Roman" w:hAnsi="Times New Roman" w:cs="Times New Roman"/>
                <w:sz w:val="18"/>
                <w:szCs w:val="18"/>
                <w:lang w:eastAsia="de-DE"/>
              </w:rPr>
              <w:t>www.primolo.de/node/8483</w:t>
            </w:r>
          </w:p>
          <w:p w14:paraId="2F581A81" w14:textId="77777777" w:rsidR="002164E8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  <w:p w14:paraId="61FD96E3" w14:textId="77777777" w:rsidR="002164E8" w:rsidRPr="00B83843" w:rsidRDefault="002164E8" w:rsidP="003269CC">
            <w:p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B83843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Das brauchst du:</w:t>
            </w:r>
          </w:p>
          <w:p w14:paraId="58925C01" w14:textId="77777777" w:rsidR="002164E8" w:rsidRDefault="002164E8" w:rsidP="000311FB">
            <w:pPr>
              <w:pStyle w:val="Listenabsatz"/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</w:p>
          <w:p w14:paraId="01E06E87" w14:textId="77777777" w:rsidR="002164E8" w:rsidRPr="000311FB" w:rsidRDefault="002164E8" w:rsidP="002164E8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</w:pPr>
            <w:r w:rsidRPr="000311FB">
              <w:rPr>
                <w:rFonts w:ascii="Fibel Nord" w:eastAsia="Times New Roman" w:hAnsi="Fibel Nord" w:cs="Arial"/>
                <w:sz w:val="28"/>
                <w:szCs w:val="28"/>
                <w:lang w:eastAsia="de-DE"/>
              </w:rPr>
              <w:t>Internet</w:t>
            </w:r>
          </w:p>
          <w:p w14:paraId="19FCF48E" w14:textId="77777777" w:rsidR="002164E8" w:rsidRPr="00B83843" w:rsidRDefault="002164E8" w:rsidP="003269CC">
            <w:pPr>
              <w:spacing w:after="0" w:line="240" w:lineRule="auto"/>
              <w:rPr>
                <w:rFonts w:ascii="Fibel Nord" w:eastAsia="Times New Roman" w:hAnsi="Fibel Nord" w:cs="Arial"/>
                <w:color w:val="808080" w:themeColor="background1" w:themeShade="80"/>
                <w:sz w:val="28"/>
                <w:szCs w:val="28"/>
                <w:lang w:eastAsia="de-DE"/>
              </w:rPr>
            </w:pPr>
          </w:p>
          <w:p w14:paraId="3931C5E8" w14:textId="77777777" w:rsidR="002164E8" w:rsidRPr="00E63B0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18"/>
                <w:szCs w:val="18"/>
                <w:lang w:eastAsia="de-DE"/>
              </w:rPr>
            </w:pPr>
          </w:p>
        </w:tc>
        <w:tc>
          <w:tcPr>
            <w:tcW w:w="3200" w:type="dxa"/>
            <w:vMerge/>
            <w:tcBorders>
              <w:left w:val="nil"/>
            </w:tcBorders>
            <w:vAlign w:val="center"/>
            <w:hideMark/>
          </w:tcPr>
          <w:p w14:paraId="45821DE3" w14:textId="77777777" w:rsidR="002164E8" w:rsidRPr="003269CC" w:rsidRDefault="002164E8" w:rsidP="003269C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</w:p>
        </w:tc>
      </w:tr>
    </w:tbl>
    <w:p w14:paraId="35B34C5D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5"/>
      </w:tblGrid>
      <w:tr w:rsidR="002164E8" w:rsidRPr="00CD386F" w14:paraId="2BAE3C39" w14:textId="77777777" w:rsidTr="00A57F0B">
        <w:trPr>
          <w:trHeight w:val="300"/>
        </w:trPr>
        <w:tc>
          <w:tcPr>
            <w:tcW w:w="10065" w:type="dxa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855092" w14:textId="77777777" w:rsidR="002164E8" w:rsidRDefault="002164E8" w:rsidP="000D3425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32"/>
                <w:szCs w:val="32"/>
                <w:lang w:eastAsia="de-DE"/>
              </w:rPr>
              <w:t>Deutschland - Steckbrief zu den Bundesländern</w:t>
            </w:r>
          </w:p>
          <w:p w14:paraId="2770C124" w14:textId="77777777" w:rsidR="002164E8" w:rsidRPr="00CD386F" w:rsidRDefault="002164E8" w:rsidP="000D342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de-DE"/>
              </w:rPr>
            </w:pPr>
          </w:p>
        </w:tc>
      </w:tr>
      <w:tr w:rsidR="002164E8" w:rsidRPr="00CD386F" w14:paraId="77C50977" w14:textId="77777777" w:rsidTr="00A57F0B">
        <w:trPr>
          <w:trHeight w:val="1140"/>
        </w:trPr>
        <w:tc>
          <w:tcPr>
            <w:tcW w:w="10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492EBF" w14:textId="77777777" w:rsidR="002164E8" w:rsidRPr="00B83843" w:rsidRDefault="002164E8" w:rsidP="00CD386F">
            <w:pPr>
              <w:spacing w:after="0" w:line="240" w:lineRule="auto"/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</w:pPr>
            <w:r w:rsidRPr="00B83843">
              <w:rPr>
                <w:rFonts w:ascii="Fibel Nord" w:eastAsia="Times New Roman" w:hAnsi="Fibel Nord" w:cs="Times New Roman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24960" behindDoc="1" locked="0" layoutInCell="1" allowOverlap="1" wp14:anchorId="3D9BFC24" wp14:editId="60392529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3810</wp:posOffset>
                  </wp:positionV>
                  <wp:extent cx="864000" cy="8640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21" name="Grafik 21" descr="C:\Users\Weber\AppData\Local\Microsoft\Windows\INetCache\Content.Word\Primol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eber\AppData\Local\Microsoft\Windows\INetCache\Content.Word\Primol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843"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  <w:t>Internetseite</w:t>
            </w:r>
            <w:r>
              <w:rPr>
                <w:rFonts w:ascii="Fibel Nord" w:eastAsia="Times New Roman" w:hAnsi="Fibel Nord" w:cs="Times New Roman"/>
                <w:b/>
                <w:sz w:val="28"/>
                <w:szCs w:val="28"/>
                <w:lang w:eastAsia="de-DE"/>
              </w:rPr>
              <w:t>:</w:t>
            </w:r>
          </w:p>
          <w:p w14:paraId="50933FA2" w14:textId="77777777" w:rsidR="002164E8" w:rsidRPr="00B83843" w:rsidRDefault="002164E8" w:rsidP="00CD386F">
            <w:pPr>
              <w:spacing w:after="0" w:line="240" w:lineRule="auto"/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</w:pPr>
          </w:p>
          <w:p w14:paraId="3BFD196C" w14:textId="77777777" w:rsidR="002164E8" w:rsidRPr="00CD386F" w:rsidRDefault="002164E8" w:rsidP="00CD38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de-DE"/>
              </w:rPr>
            </w:pPr>
            <w:r w:rsidRPr="00B83843">
              <w:rPr>
                <w:rFonts w:ascii="Fibel Nord" w:eastAsia="Times New Roman" w:hAnsi="Fibel Nord" w:cs="Times New Roman"/>
                <w:sz w:val="28"/>
                <w:szCs w:val="28"/>
                <w:lang w:eastAsia="de-DE"/>
              </w:rPr>
              <w:t>www.primolo.de/node/8483</w:t>
            </w:r>
            <w:r>
              <w:rPr>
                <w:rFonts w:ascii="Times New Roman" w:eastAsia="Times New Roman" w:hAnsi="Times New Roman" w:cs="Times New Roman"/>
                <w:lang w:eastAsia="de-DE"/>
              </w:rPr>
              <w:t xml:space="preserve"> </w:t>
            </w:r>
          </w:p>
        </w:tc>
      </w:tr>
    </w:tbl>
    <w:p w14:paraId="5D091423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25984" behindDoc="1" locked="0" layoutInCell="1" allowOverlap="1" wp14:anchorId="32CB8812" wp14:editId="0B537A4D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2" name="Grafik 22" descr="C:\Users\Weber\AppData\Local\Microsoft\Windows\INetCache\Content.Word\Leseauft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AppData\Local\Microsoft\Windows\INetCache\Content.Word\Leseauftra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70EF" w14:textId="77777777" w:rsidR="002164E8" w:rsidRDefault="002164E8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Lies die Steckbriefe der Klasse 4b Grundschule Becke Gummersbach.</w:t>
      </w:r>
    </w:p>
    <w:p w14:paraId="4F376215" w14:textId="77777777" w:rsidR="002164E8" w:rsidRDefault="002164E8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ab/>
        <w:t>Wähle ein Bundesland aus.</w:t>
      </w:r>
    </w:p>
    <w:p w14:paraId="1ABA90A1" w14:textId="77777777" w:rsidR="002164E8" w:rsidRDefault="00970C1B" w:rsidP="00B83843">
      <w:pPr>
        <w:autoSpaceDE w:val="0"/>
        <w:autoSpaceDN w:val="0"/>
        <w:adjustRightInd w:val="0"/>
        <w:spacing w:after="0" w:line="36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</w:rPr>
        <w:pict w14:anchorId="10725EA2">
          <v:shape id="_x0000_s1126" type="#_x0000_t202" style="position:absolute;margin-left:255.05pt;margin-top:5.4pt;width:218.65pt;height:149.4pt;z-index:251685376;mso-width-relative:margin;mso-height-relative:margin">
            <v:textbox style="mso-next-textbox:#_x0000_s1126">
              <w:txbxContent>
                <w:p w14:paraId="0F9CB5D0" w14:textId="77777777" w:rsidR="002164E8" w:rsidRDefault="002164E8" w:rsidP="00B83843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09F7AC7B" wp14:editId="7DA09BD5">
                        <wp:extent cx="2559685" cy="1869900"/>
                        <wp:effectExtent l="0" t="0" r="0" b="0"/>
                        <wp:docPr id="26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2663" cy="1879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64E8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29056" behindDoc="1" locked="0" layoutInCell="1" allowOverlap="1" wp14:anchorId="58F8FEDA" wp14:editId="1C879EBC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3" name="Grafik 23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4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Schreibe 2 Fragen zu dem Bundesland auf.</w:t>
      </w:r>
    </w:p>
    <w:p w14:paraId="024B3188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</w:t>
      </w:r>
    </w:p>
    <w:p w14:paraId="19B7D4FF" w14:textId="77777777" w:rsidR="002164E8" w:rsidRDefault="00970C1B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noProof/>
          <w:lang w:eastAsia="de-DE"/>
        </w:rPr>
        <w:pict w14:anchorId="0EA52CEB">
          <v:shape id="_x0000_s1127" style="position:absolute;margin-left:345.9pt;margin-top:13.35pt;width:83.5pt;height:30pt;z-index:251686400" coordsize="1670,600" path="m310,12c866,27,1422,42,1546,132v124,90,-246,368,-490,418c812,600,164,524,82,432,,340,484,62,562,e" filled="f" strokecolor="red" strokeweight="1.5pt">
            <v:path arrowok="t"/>
          </v:shape>
        </w:pict>
      </w:r>
    </w:p>
    <w:p w14:paraId="3C730305" w14:textId="77777777" w:rsidR="002164E8" w:rsidRDefault="002164E8" w:rsidP="005E430C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/>
          <w:i/>
          <w:noProof/>
          <w:sz w:val="28"/>
          <w:szCs w:val="28"/>
          <w:lang w:eastAsia="de-DE"/>
        </w:rPr>
        <w:drawing>
          <wp:anchor distT="0" distB="0" distL="114300" distR="114300" simplePos="0" relativeHeight="251628032" behindDoc="1" locked="0" layoutInCell="1" allowOverlap="1" wp14:anchorId="705A6769" wp14:editId="19E16612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355135" cy="360000"/>
            <wp:effectExtent l="0" t="0" r="0" b="0"/>
            <wp:wrapTight wrapText="bothSides">
              <wp:wrapPolygon edited="0">
                <wp:start x="0" y="0"/>
                <wp:lineTo x="0" y="20608"/>
                <wp:lineTo x="20866" y="20608"/>
                <wp:lineTo x="20866" y="0"/>
                <wp:lineTo x="0" y="0"/>
              </wp:wrapPolygon>
            </wp:wrapTight>
            <wp:docPr id="24" name="Grafik 24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13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7B321" w14:textId="77777777" w:rsidR="002164E8" w:rsidRPr="00B83843" w:rsidRDefault="002164E8" w:rsidP="003269CC">
      <w:pPr>
        <w:rPr>
          <w:rFonts w:ascii="Fibel Nord" w:hAnsi="Fibel Nord"/>
          <w:b/>
          <w:sz w:val="28"/>
          <w:szCs w:val="28"/>
        </w:rPr>
      </w:pPr>
      <w:r w:rsidRPr="00B83843">
        <w:rPr>
          <w:rFonts w:ascii="Fibel Nord" w:hAnsi="Fibel Nord"/>
          <w:b/>
          <w:sz w:val="28"/>
          <w:szCs w:val="28"/>
        </w:rPr>
        <w:t>Beispiel:</w:t>
      </w:r>
    </w:p>
    <w:p w14:paraId="10AFCA70" w14:textId="77777777" w:rsidR="002164E8" w:rsidRPr="00B83843" w:rsidRDefault="002164E8" w:rsidP="003269CC">
      <w:pPr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sz w:val="28"/>
          <w:szCs w:val="28"/>
        </w:rPr>
        <w:t xml:space="preserve">Frage: </w:t>
      </w:r>
      <w:r w:rsidRPr="00B83843">
        <w:rPr>
          <w:rFonts w:ascii="Fibel Nord" w:hAnsi="Fibel Nord"/>
          <w:i/>
          <w:sz w:val="28"/>
          <w:szCs w:val="28"/>
        </w:rPr>
        <w:t xml:space="preserve">Wie heißt die Hauptstadt </w:t>
      </w:r>
      <w:r>
        <w:rPr>
          <w:rFonts w:ascii="Fibel Nord" w:hAnsi="Fibel Nord"/>
          <w:i/>
          <w:sz w:val="28"/>
          <w:szCs w:val="28"/>
        </w:rPr>
        <w:t>von Nordrhein-</w:t>
      </w:r>
      <w:r w:rsidRPr="00B83843">
        <w:rPr>
          <w:rFonts w:ascii="Fibel Nord" w:hAnsi="Fibel Nord"/>
          <w:i/>
          <w:sz w:val="28"/>
          <w:szCs w:val="28"/>
        </w:rPr>
        <w:t>Westfalen?</w:t>
      </w:r>
    </w:p>
    <w:p w14:paraId="42F5EF2C" w14:textId="77777777" w:rsidR="002164E8" w:rsidRDefault="002164E8" w:rsidP="003269CC">
      <w:pPr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sz w:val="28"/>
          <w:szCs w:val="28"/>
        </w:rPr>
        <w:t xml:space="preserve">Antwort: </w:t>
      </w:r>
      <w:r w:rsidRPr="00B83843">
        <w:rPr>
          <w:rFonts w:ascii="Fibel Nord" w:hAnsi="Fibel Nord"/>
          <w:i/>
          <w:sz w:val="28"/>
          <w:szCs w:val="28"/>
        </w:rPr>
        <w:t>Düsseldorf</w:t>
      </w:r>
    </w:p>
    <w:p w14:paraId="6FE54592" w14:textId="77777777" w:rsidR="002164E8" w:rsidRPr="00B83843" w:rsidRDefault="002164E8" w:rsidP="003269CC">
      <w:pPr>
        <w:rPr>
          <w:rFonts w:ascii="Fibel Nord" w:hAnsi="Fibel Nord"/>
          <w:i/>
          <w:sz w:val="28"/>
          <w:szCs w:val="28"/>
        </w:rPr>
      </w:pPr>
    </w:p>
    <w:p w14:paraId="49AAE308" w14:textId="77777777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>
        <w:rPr>
          <w:rFonts w:ascii="Fibel Nord" w:hAnsi="Fibel Nord"/>
          <w:i/>
          <w:sz w:val="28"/>
          <w:szCs w:val="28"/>
        </w:rPr>
        <w:t xml:space="preserve">1. Frage: </w:t>
      </w:r>
      <w:r w:rsidRPr="00ED7B12">
        <w:rPr>
          <w:rFonts w:ascii="Arial" w:hAnsi="Arial" w:cs="Arial"/>
          <w:i/>
        </w:rPr>
        <w:t>__________________________</w:t>
      </w:r>
      <w:r>
        <w:rPr>
          <w:rFonts w:ascii="Arial" w:hAnsi="Arial" w:cs="Arial"/>
          <w:i/>
        </w:rPr>
        <w:t>_______</w:t>
      </w:r>
      <w:r w:rsidRPr="00ED7B12">
        <w:rPr>
          <w:rFonts w:ascii="Arial" w:hAnsi="Arial" w:cs="Arial"/>
          <w:i/>
        </w:rPr>
        <w:t>___________________________</w:t>
      </w:r>
      <w:r>
        <w:rPr>
          <w:rFonts w:ascii="Arial" w:hAnsi="Arial" w:cs="Arial"/>
          <w:i/>
        </w:rPr>
        <w:t>_</w:t>
      </w:r>
      <w:r w:rsidRPr="00ED7B12">
        <w:rPr>
          <w:rFonts w:ascii="Arial" w:hAnsi="Arial" w:cs="Arial"/>
          <w:i/>
        </w:rPr>
        <w:t>_______</w:t>
      </w:r>
    </w:p>
    <w:p w14:paraId="3BD48073" w14:textId="06472D5F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i/>
          <w:sz w:val="28"/>
          <w:szCs w:val="28"/>
        </w:rPr>
        <w:t>1. Antwort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</w:p>
    <w:p w14:paraId="62508DBF" w14:textId="01BEB602" w:rsidR="002164E8" w:rsidRPr="00B83843" w:rsidRDefault="002164E8" w:rsidP="00B83843">
      <w:pPr>
        <w:spacing w:line="360" w:lineRule="auto"/>
        <w:rPr>
          <w:rFonts w:ascii="Fibel Nord" w:hAnsi="Fibel Nord"/>
          <w:i/>
          <w:sz w:val="28"/>
          <w:szCs w:val="28"/>
        </w:rPr>
      </w:pPr>
      <w:r w:rsidRPr="00B83843">
        <w:rPr>
          <w:rFonts w:ascii="Fibel Nord" w:hAnsi="Fibel Nord"/>
          <w:i/>
          <w:sz w:val="28"/>
          <w:szCs w:val="28"/>
        </w:rPr>
        <w:t xml:space="preserve">2. </w:t>
      </w:r>
      <w:r>
        <w:rPr>
          <w:rFonts w:ascii="Fibel Nord" w:hAnsi="Fibel Nord"/>
          <w:i/>
          <w:sz w:val="28"/>
          <w:szCs w:val="28"/>
        </w:rPr>
        <w:t>F</w:t>
      </w:r>
      <w:r w:rsidRPr="00B83843">
        <w:rPr>
          <w:rFonts w:ascii="Fibel Nord" w:hAnsi="Fibel Nord"/>
          <w:i/>
          <w:sz w:val="28"/>
          <w:szCs w:val="28"/>
        </w:rPr>
        <w:t>rage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</w:p>
    <w:p w14:paraId="01903D6A" w14:textId="07FD5F94" w:rsidR="002164E8" w:rsidRDefault="002164E8" w:rsidP="00A41DAC">
      <w:pPr>
        <w:spacing w:line="360" w:lineRule="auto"/>
        <w:rPr>
          <w:rFonts w:ascii="Arial" w:hAnsi="Arial" w:cs="Arial"/>
          <w:i/>
        </w:rPr>
      </w:pPr>
      <w:r w:rsidRPr="00B83843">
        <w:rPr>
          <w:rFonts w:ascii="Fibel Nord" w:hAnsi="Fibel Nord"/>
          <w:i/>
          <w:sz w:val="28"/>
          <w:szCs w:val="28"/>
        </w:rPr>
        <w:t>2. Antwort</w:t>
      </w:r>
      <w:r>
        <w:rPr>
          <w:rFonts w:ascii="Fibel Nord" w:hAnsi="Fibel Nord"/>
          <w:i/>
          <w:sz w:val="28"/>
          <w:szCs w:val="28"/>
        </w:rPr>
        <w:t xml:space="preserve">: </w:t>
      </w:r>
      <w:r w:rsidR="00A41DAC" w:rsidRPr="00ED7B12">
        <w:rPr>
          <w:rFonts w:ascii="Arial" w:hAnsi="Arial" w:cs="Arial"/>
          <w:i/>
        </w:rPr>
        <w:t>__________________________</w:t>
      </w:r>
      <w:r w:rsidR="00A41DAC">
        <w:rPr>
          <w:rFonts w:ascii="Arial" w:hAnsi="Arial" w:cs="Arial"/>
          <w:i/>
        </w:rPr>
        <w:t>_______</w:t>
      </w:r>
      <w:r w:rsidR="00A41DAC" w:rsidRPr="00ED7B12">
        <w:rPr>
          <w:rFonts w:ascii="Arial" w:hAnsi="Arial" w:cs="Arial"/>
          <w:i/>
        </w:rPr>
        <w:t>___________________________</w:t>
      </w:r>
      <w:r w:rsidR="00A41DAC">
        <w:rPr>
          <w:rFonts w:ascii="Arial" w:hAnsi="Arial" w:cs="Arial"/>
          <w:i/>
        </w:rPr>
        <w:t>_</w:t>
      </w:r>
      <w:r w:rsidR="00A41DAC" w:rsidRPr="00ED7B12">
        <w:rPr>
          <w:rFonts w:ascii="Arial" w:hAnsi="Arial" w:cs="Arial"/>
          <w:i/>
        </w:rPr>
        <w:t>_______</w:t>
      </w:r>
      <w:r>
        <w:rPr>
          <w:rFonts w:ascii="Arial" w:hAnsi="Arial" w:cs="Arial"/>
          <w:i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4C563581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886163" w14:textId="77777777" w:rsidR="00682446" w:rsidRPr="009963CC" w:rsidRDefault="00970C1B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Fibel Nord" w:hAnsi="Fibel Nord"/>
                <w:noProof/>
                <w:sz w:val="16"/>
                <w:szCs w:val="16"/>
                <w:lang w:eastAsia="de-DE"/>
              </w:rPr>
              <w:lastRenderedPageBreak/>
              <w:pict w14:anchorId="4C5CED00">
                <v:shape id="_x0000_s1130" type="#_x0000_t202" style="position:absolute;margin-left:-18.05pt;margin-top:-62.25pt;width:383.4pt;height:53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" fillcolor="white [3201]" strokecolor="black [3213]" strokeweight=".25pt">
                  <v:textbox>
                    <w:txbxContent>
                      <w:p w14:paraId="75C90139" w14:textId="29C6CE0D" w:rsidR="00682446" w:rsidRPr="005E3F06" w:rsidRDefault="00682446" w:rsidP="00682446">
                        <w:pPr>
                          <w:spacing w:before="240"/>
                          <w:rPr>
                            <w:rFonts w:ascii="Fibel Nord" w:hAnsi="Fibel Nor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ibel Nord" w:hAnsi="Fibel Nord"/>
                            <w:sz w:val="40"/>
                            <w:szCs w:val="40"/>
                          </w:rPr>
                          <w:t>Deutschland und Europa</w:t>
                        </w:r>
                        <w:r w:rsidR="006F647A">
                          <w:rPr>
                            <w:rFonts w:ascii="Fibel Nord" w:hAnsi="Fibel Nord"/>
                            <w:sz w:val="40"/>
                            <w:szCs w:val="40"/>
                          </w:rPr>
                          <w:t xml:space="preserve"> </w:t>
                        </w:r>
                        <w:r w:rsidR="006F647A">
                          <w:rPr>
                            <w:rFonts w:ascii="Fibel Nord" w:hAnsi="Fibel Nord"/>
                            <w:color w:val="FF0000"/>
                            <w:sz w:val="40"/>
                            <w:szCs w:val="40"/>
                          </w:rPr>
                          <w:t>Lösung</w:t>
                        </w:r>
                      </w:p>
                    </w:txbxContent>
                  </v:textbox>
                </v:shape>
              </w:pict>
            </w:r>
          </w:p>
          <w:p w14:paraId="090CD50E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Europa - Check</w:t>
            </w:r>
          </w:p>
        </w:tc>
      </w:tr>
    </w:tbl>
    <w:p w14:paraId="224F7147" w14:textId="77777777" w:rsidR="00682446" w:rsidRDefault="00970C1B" w:rsidP="00682446">
      <w:pPr>
        <w:spacing w:before="240" w:after="240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40"/>
          <w:szCs w:val="40"/>
          <w:lang w:eastAsia="de-DE"/>
        </w:rPr>
        <w:pict w14:anchorId="23FCE8E0">
          <v:shape id="_x0000_s1129" type="#_x0000_t202" style="position:absolute;margin-left:365.35pt;margin-top:18.6pt;width:66.6pt;height:53pt;z-index:251687424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" fillcolor="white [3201]" strokecolor="black [3213]" strokeweight=".25pt">
            <v:textbox>
              <w:txbxContent>
                <w:p w14:paraId="3FF476AC" w14:textId="77777777" w:rsidR="00682446" w:rsidRPr="008F4822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 w:rsidRPr="008F4822">
                    <w:rPr>
                      <w:rFonts w:ascii="Fibel Nord" w:hAnsi="Fibel Nord"/>
                      <w:sz w:val="36"/>
                      <w:szCs w:val="36"/>
                    </w:rPr>
                    <w:t xml:space="preserve">3 AB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Nr.1</w:t>
                  </w:r>
                </w:p>
              </w:txbxContent>
            </v:textbox>
            <w10:wrap anchory="page"/>
          </v:shape>
        </w:pict>
      </w:r>
      <w:r w:rsidR="00682446">
        <w:rPr>
          <w:rFonts w:ascii="Fibel Nord" w:hAnsi="Fibel Nord"/>
          <w:sz w:val="28"/>
          <w:szCs w:val="28"/>
        </w:rPr>
        <w:t xml:space="preserve">Deutschland gehört zu Europa. Europa ist ein eigener Kontinent, in dem 47 Staaten liegen. </w:t>
      </w:r>
    </w:p>
    <w:p w14:paraId="5CB97B58" w14:textId="77777777" w:rsidR="00682446" w:rsidRPr="00997875" w:rsidRDefault="00682446" w:rsidP="00682446">
      <w:pPr>
        <w:spacing w:after="0" w:line="240" w:lineRule="auto"/>
        <w:rPr>
          <w:rFonts w:ascii="Fibel Nord" w:eastAsia="Times New Roman" w:hAnsi="Fibel Nord" w:cs="Arial"/>
          <w:sz w:val="28"/>
          <w:szCs w:val="28"/>
          <w:lang w:eastAsia="de-DE"/>
        </w:rPr>
      </w:pPr>
      <w:r w:rsidRPr="00997875">
        <w:rPr>
          <w:rFonts w:ascii="Fibel Nord" w:eastAsia="Times New Roman" w:hAnsi="Fibel Nord" w:cs="Arial"/>
          <w:sz w:val="28"/>
          <w:szCs w:val="28"/>
          <w:lang w:eastAsia="de-DE"/>
        </w:rPr>
        <w:t xml:space="preserve">Das brauchst du: </w:t>
      </w:r>
    </w:p>
    <w:p w14:paraId="52BDD4E8" w14:textId="77777777" w:rsidR="00682446" w:rsidRPr="00997875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22"/>
          <w:szCs w:val="22"/>
        </w:rPr>
      </w:pPr>
      <w:r w:rsidRPr="00997875">
        <w:rPr>
          <w:rFonts w:ascii="Fibel Nord" w:eastAsia="Times New Roman" w:hAnsi="Fibel Nord" w:cs="Arial"/>
          <w:sz w:val="28"/>
          <w:szCs w:val="28"/>
          <w:lang w:eastAsia="de-DE"/>
        </w:rPr>
        <w:t xml:space="preserve">die Europakarte – politisch und physisch (digital oder Faltkarte) </w:t>
      </w:r>
    </w:p>
    <w:p w14:paraId="54D19766" w14:textId="635C80A6" w:rsidR="00682446" w:rsidRDefault="00682446" w:rsidP="00682446">
      <w:pPr>
        <w:rPr>
          <w:rFonts w:ascii="Fibel Nord" w:hAnsi="Fibel Nord"/>
          <w:sz w:val="18"/>
          <w:szCs w:val="18"/>
        </w:rPr>
      </w:pPr>
    </w:p>
    <w:p w14:paraId="6EC0435B" w14:textId="77777777" w:rsidR="00970C1B" w:rsidRPr="004443F9" w:rsidRDefault="00970C1B" w:rsidP="00682446">
      <w:pPr>
        <w:rPr>
          <w:rFonts w:ascii="Fibel Nord" w:hAnsi="Fibel Nord"/>
          <w:sz w:val="18"/>
          <w:szCs w:val="18"/>
        </w:rPr>
      </w:pPr>
    </w:p>
    <w:p w14:paraId="07AA0BAF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218EF412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Das weiß ich schon über Europa...</w:t>
      </w:r>
    </w:p>
    <w:p w14:paraId="04361290" w14:textId="77777777" w:rsidR="00682446" w:rsidRPr="00095011" w:rsidRDefault="00970C1B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pict w14:anchorId="387EA4FA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31" type="#_x0000_t106" style="position:absolute;margin-left:-66.05pt;margin-top:35pt;width:513.1pt;height:321.75pt;z-index:251689472" adj="979,21798">
            <v:textbox style="mso-next-textbox:#_x0000_s1131">
              <w:txbxContent>
                <w:p w14:paraId="6D6944EC" w14:textId="77777777" w:rsidR="00682446" w:rsidRDefault="00682446" w:rsidP="00682446"/>
              </w:txbxContent>
            </v:textbox>
          </v:shape>
        </w:pict>
      </w:r>
      <w:r w:rsidR="00682446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36224" behindDoc="1" locked="0" layoutInCell="1" allowOverlap="1" wp14:anchorId="5AADAEB2" wp14:editId="771576DC">
            <wp:simplePos x="0" y="0"/>
            <wp:positionH relativeFrom="column">
              <wp:posOffset>45085</wp:posOffset>
            </wp:positionH>
            <wp:positionV relativeFrom="paragraph">
              <wp:posOffset>101600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7" name="Grafik 7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46" w:rsidRPr="00095011">
        <w:rPr>
          <w:rFonts w:ascii="Fibel Nord" w:hAnsi="Fibel Nord"/>
          <w:sz w:val="28"/>
          <w:szCs w:val="28"/>
        </w:rPr>
        <w:t>Schreibe in die Gedankenblase, was du schon über Europa weißt.</w:t>
      </w:r>
    </w:p>
    <w:p w14:paraId="2972BE62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1FE858D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C5644C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649A0007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2FFF60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08ED43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72713CF8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7D3CDCE4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2F31F20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63FDD1A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B621638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CFB2E8C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39296" behindDoc="1" locked="0" layoutInCell="1" allowOverlap="1" wp14:anchorId="18E21C9C" wp14:editId="0D7DCA37">
            <wp:simplePos x="0" y="0"/>
            <wp:positionH relativeFrom="column">
              <wp:posOffset>-92075</wp:posOffset>
            </wp:positionH>
            <wp:positionV relativeFrom="paragraph">
              <wp:posOffset>333375</wp:posOffset>
            </wp:positionV>
            <wp:extent cx="3558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829" y="20608"/>
                <wp:lineTo x="20829" y="0"/>
                <wp:lineTo x="0" y="0"/>
              </wp:wrapPolygon>
            </wp:wrapTight>
            <wp:docPr id="19" name="Grafik 19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58048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 w:rsidRPr="006E07CF">
        <w:rPr>
          <w:rFonts w:ascii="Fibel Nord" w:hAnsi="Fibel Nord"/>
          <w:b/>
          <w:sz w:val="28"/>
          <w:szCs w:val="28"/>
        </w:rPr>
        <w:t>Tipps</w:t>
      </w:r>
      <w:r w:rsidRPr="00095011">
        <w:rPr>
          <w:rFonts w:ascii="Fibel Nord" w:hAnsi="Fibel Nord"/>
          <w:sz w:val="28"/>
          <w:szCs w:val="28"/>
        </w:rPr>
        <w:t>:</w:t>
      </w:r>
      <w:r>
        <w:rPr>
          <w:rFonts w:ascii="Fibel Nord" w:hAnsi="Fibel Nord"/>
          <w:sz w:val="28"/>
          <w:szCs w:val="28"/>
        </w:rPr>
        <w:t xml:space="preserve"> - ... in dem Land haben wir schon einmal Urlaub gemacht.</w:t>
      </w:r>
    </w:p>
    <w:p w14:paraId="7E8738AC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in dem Land ist meine Mutter/ mein Vater geboren.</w:t>
      </w:r>
    </w:p>
    <w:p w14:paraId="24961BB1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das Land ist eine Insel.</w:t>
      </w:r>
    </w:p>
    <w:p w14:paraId="2DB11CDC" w14:textId="77777777" w:rsidR="00682446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ab/>
        <w:t xml:space="preserve">         ... das ist die Hauptstadt </w:t>
      </w:r>
      <w:proofErr w:type="gramStart"/>
      <w:r>
        <w:rPr>
          <w:rFonts w:ascii="Fibel Nord" w:hAnsi="Fibel Nord"/>
          <w:sz w:val="28"/>
          <w:szCs w:val="28"/>
        </w:rPr>
        <w:t>von dem Land</w:t>
      </w:r>
      <w:proofErr w:type="gramEnd"/>
      <w:r>
        <w:rPr>
          <w:rFonts w:ascii="Fibel Nord" w:hAnsi="Fibel Nord"/>
          <w:sz w:val="28"/>
          <w:szCs w:val="28"/>
        </w:rPr>
        <w:t>.</w:t>
      </w: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0D66D5E8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ACE94D" w14:textId="77777777" w:rsidR="00682446" w:rsidRPr="009963CC" w:rsidRDefault="00970C1B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>
              <w:rPr>
                <w:rFonts w:ascii="Fibel Nord" w:hAnsi="Fibel Nord"/>
                <w:noProof/>
                <w:sz w:val="16"/>
                <w:szCs w:val="16"/>
                <w:lang w:eastAsia="de-DE"/>
              </w:rPr>
              <w:lastRenderedPageBreak/>
              <w:pict w14:anchorId="6D8BEF39">
                <v:shape id="_x0000_s1133" type="#_x0000_t202" style="position:absolute;margin-left:-18.05pt;margin-top:-62.25pt;width:383.4pt;height:53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" fillcolor="white [3201]" strokecolor="black [3213]" strokeweight=".25pt">
                  <v:textbox>
                    <w:txbxContent>
                      <w:p w14:paraId="7F940D98" w14:textId="05C566CB" w:rsidR="00682446" w:rsidRPr="005E3F06" w:rsidRDefault="00682446" w:rsidP="00682446">
                        <w:pPr>
                          <w:spacing w:before="240"/>
                          <w:rPr>
                            <w:rFonts w:ascii="Fibel Nord" w:hAnsi="Fibel Nor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Fibel Nord" w:hAnsi="Fibel Nord"/>
                            <w:sz w:val="40"/>
                            <w:szCs w:val="40"/>
                          </w:rPr>
                          <w:t>Deutschland und Europa</w:t>
                        </w:r>
                        <w:r w:rsidR="006F647A">
                          <w:rPr>
                            <w:rFonts w:ascii="Fibel Nord" w:hAnsi="Fibel Nord"/>
                            <w:sz w:val="40"/>
                            <w:szCs w:val="40"/>
                          </w:rPr>
                          <w:t xml:space="preserve"> </w:t>
                        </w:r>
                        <w:r w:rsidR="006F647A">
                          <w:rPr>
                            <w:rFonts w:ascii="Fibel Nord" w:hAnsi="Fibel Nord"/>
                            <w:color w:val="FF0000"/>
                            <w:sz w:val="40"/>
                            <w:szCs w:val="40"/>
                          </w:rPr>
                          <w:t>Lösung</w:t>
                        </w:r>
                      </w:p>
                    </w:txbxContent>
                  </v:textbox>
                </v:shape>
              </w:pict>
            </w:r>
          </w:p>
          <w:p w14:paraId="4A7F36D1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Europa - Länder und Hauptstädte</w:t>
            </w:r>
          </w:p>
        </w:tc>
      </w:tr>
    </w:tbl>
    <w:p w14:paraId="3D28E0ED" w14:textId="77777777" w:rsidR="00682446" w:rsidRDefault="00970C1B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>
        <w:rPr>
          <w:rFonts w:ascii="Fibel Nord" w:hAnsi="Fibel Nord"/>
          <w:noProof/>
          <w:sz w:val="40"/>
          <w:szCs w:val="40"/>
          <w:lang w:eastAsia="de-DE"/>
        </w:rPr>
        <w:pict w14:anchorId="2C6546D5">
          <v:shape id="_x0000_s1132" type="#_x0000_t202" style="position:absolute;margin-left:365.35pt;margin-top:18.6pt;width:66.6pt;height:53pt;z-index:251690496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" fillcolor="white [3201]" strokecolor="black [3213]" strokeweight=".25pt">
            <v:textbox>
              <w:txbxContent>
                <w:p w14:paraId="7426EDD7" w14:textId="77777777" w:rsidR="00682446" w:rsidRPr="008F4822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</w:t>
                  </w:r>
                  <w:r w:rsidRPr="008F4822">
                    <w:rPr>
                      <w:rFonts w:ascii="Fibel Nord" w:hAnsi="Fibel Nord"/>
                      <w:sz w:val="36"/>
                      <w:szCs w:val="36"/>
                    </w:rPr>
                    <w:t xml:space="preserve">3 AB 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Nr. 2</w:t>
                  </w:r>
                </w:p>
              </w:txbxContent>
            </v:textbox>
            <w10:wrap anchory="page"/>
          </v:shape>
        </w:pict>
      </w:r>
    </w:p>
    <w:p w14:paraId="6449AE0D" w14:textId="77777777" w:rsidR="00682446" w:rsidRDefault="00682446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</w:p>
    <w:p w14:paraId="79A70D46" w14:textId="77777777" w:rsidR="00682446" w:rsidRPr="002A4E2A" w:rsidRDefault="00682446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 w:rsidRPr="002A4E2A">
        <w:rPr>
          <w:rFonts w:ascii="Fibel Nord" w:eastAsia="Times New Roman" w:hAnsi="Fibel Nord" w:cs="Arial"/>
          <w:lang w:eastAsia="de-DE"/>
        </w:rPr>
        <w:t xml:space="preserve">Das brauchst du: </w:t>
      </w:r>
    </w:p>
    <w:p w14:paraId="799F065F" w14:textId="477A44FA" w:rsidR="00682446" w:rsidRPr="00970C1B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18"/>
          <w:szCs w:val="18"/>
        </w:rPr>
      </w:pPr>
      <w:r w:rsidRPr="00970C1B">
        <w:rPr>
          <w:rFonts w:ascii="Fibel Nord" w:eastAsia="Times New Roman" w:hAnsi="Fibel Nord" w:cs="Arial"/>
          <w:lang w:eastAsia="de-DE"/>
        </w:rPr>
        <w:t xml:space="preserve">die Europakarte – politisch und physisch (digital oder Faltkarte) </w:t>
      </w:r>
    </w:p>
    <w:p w14:paraId="38B51452" w14:textId="77777777" w:rsidR="00970C1B" w:rsidRPr="00970C1B" w:rsidRDefault="00970C1B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18"/>
          <w:szCs w:val="18"/>
        </w:rPr>
      </w:pPr>
    </w:p>
    <w:p w14:paraId="64C47547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5FD40DEA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proofErr w:type="gramStart"/>
      <w:r w:rsidRPr="00721C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>Finde</w:t>
      </w:r>
      <w:proofErr w:type="gramEnd"/>
      <w:r w:rsidRPr="00721CE8"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  <w:t xml:space="preserve"> zu jedem europäischen Land die richtige Hauptstadt ...</w:t>
      </w:r>
    </w:p>
    <w:p w14:paraId="6526C424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  <w:r w:rsidRPr="00721CE8">
        <w:rPr>
          <w:rFonts w:ascii="Fibel Nord" w:hAnsi="Fibel Nord" w:cs="Fibel Nord"/>
          <w:b/>
          <w:bCs/>
          <w:i/>
          <w:iCs/>
          <w:noProof/>
          <w:color w:val="E6000E"/>
          <w:sz w:val="32"/>
          <w:szCs w:val="32"/>
          <w:lang w:eastAsia="de-DE"/>
        </w:rPr>
        <w:drawing>
          <wp:anchor distT="0" distB="0" distL="114300" distR="114300" simplePos="0" relativeHeight="251631104" behindDoc="1" locked="0" layoutInCell="1" allowOverlap="1" wp14:anchorId="2F7656AD" wp14:editId="2DC34FDC">
            <wp:simplePos x="0" y="0"/>
            <wp:positionH relativeFrom="column">
              <wp:posOffset>-635</wp:posOffset>
            </wp:positionH>
            <wp:positionV relativeFrom="paragraph">
              <wp:posOffset>170180</wp:posOffset>
            </wp:positionV>
            <wp:extent cx="403860" cy="403860"/>
            <wp:effectExtent l="0" t="0" r="0" b="0"/>
            <wp:wrapTight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ight>
            <wp:docPr id="27" name="Grafik 27" descr="C:\Users\Weber\AppData\Local\Microsoft\Windows\INetCache\Content.Word\S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Such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F75C4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/>
          <w:sz w:val="28"/>
          <w:szCs w:val="28"/>
        </w:rPr>
      </w:pPr>
      <w:r w:rsidRPr="00721CE8">
        <w:rPr>
          <w:rFonts w:ascii="Fibel Nord" w:hAnsi="Fibel Nord"/>
          <w:sz w:val="28"/>
          <w:szCs w:val="28"/>
        </w:rPr>
        <w:t>Suche auf der Europa-Karte nach Ländern und dazu die passende Hauptstadt.</w:t>
      </w:r>
    </w:p>
    <w:p w14:paraId="6C95AE20" w14:textId="77777777" w:rsidR="00682446" w:rsidRPr="00721CE8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 w:cs="Fibel Nord"/>
          <w:b/>
          <w:bCs/>
          <w:i/>
          <w:iCs/>
          <w:color w:val="E6000E"/>
          <w:sz w:val="32"/>
          <w:szCs w:val="32"/>
        </w:rPr>
      </w:pPr>
    </w:p>
    <w:p w14:paraId="4545FE3B" w14:textId="77777777" w:rsidR="00682446" w:rsidRPr="00721CE8" w:rsidRDefault="00682446" w:rsidP="00682446">
      <w:pPr>
        <w:spacing w:before="240" w:after="0" w:line="240" w:lineRule="auto"/>
        <w:rPr>
          <w:rFonts w:ascii="Fibel Nord" w:hAnsi="Fibel Nord"/>
          <w:sz w:val="28"/>
          <w:szCs w:val="28"/>
        </w:rPr>
      </w:pPr>
      <w:r w:rsidRPr="00721CE8"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633152" behindDoc="1" locked="0" layoutInCell="1" allowOverlap="1" wp14:anchorId="0151306C" wp14:editId="38DB8762">
            <wp:simplePos x="0" y="0"/>
            <wp:positionH relativeFrom="column">
              <wp:posOffset>3679825</wp:posOffset>
            </wp:positionH>
            <wp:positionV relativeFrom="paragraph">
              <wp:posOffset>421005</wp:posOffset>
            </wp:positionV>
            <wp:extent cx="396240" cy="359410"/>
            <wp:effectExtent l="0" t="0" r="0" b="0"/>
            <wp:wrapTight wrapText="bothSides">
              <wp:wrapPolygon edited="0">
                <wp:start x="0" y="0"/>
                <wp:lineTo x="0" y="20608"/>
                <wp:lineTo x="20769" y="20608"/>
                <wp:lineTo x="20769" y="0"/>
                <wp:lineTo x="0" y="0"/>
              </wp:wrapPolygon>
            </wp:wrapTight>
            <wp:docPr id="28" name="Grafik 28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CE8"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32128" behindDoc="1" locked="0" layoutInCell="1" allowOverlap="1" wp14:anchorId="04C31FED" wp14:editId="58E599FC">
            <wp:simplePos x="0" y="0"/>
            <wp:positionH relativeFrom="column">
              <wp:posOffset>-635</wp:posOffset>
            </wp:positionH>
            <wp:positionV relativeFrom="paragraph">
              <wp:posOffset>149860</wp:posOffset>
            </wp:positionV>
            <wp:extent cx="360000" cy="360000"/>
            <wp:effectExtent l="0" t="0" r="0" b="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29" name="Grafik 29" descr="C:\Users\Weber\AppData\Local\Microsoft\Windows\INetCache\Content.Word\Schreibe 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er\AppData\Local\Microsoft\Windows\INetCache\Content.Word\Schreibe a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CE8">
        <w:rPr>
          <w:rFonts w:ascii="Fibel Nord" w:hAnsi="Fibel Nord"/>
          <w:sz w:val="28"/>
          <w:szCs w:val="28"/>
        </w:rPr>
        <w:t xml:space="preserve">  Verbinde das Land mit der richtigen Hauptstadt. </w:t>
      </w:r>
    </w:p>
    <w:p w14:paraId="2936F9F9" w14:textId="77777777" w:rsidR="00682446" w:rsidRPr="00721CE8" w:rsidRDefault="00682446" w:rsidP="00682446">
      <w:pPr>
        <w:spacing w:after="240" w:line="240" w:lineRule="auto"/>
        <w:rPr>
          <w:rFonts w:ascii="Fibel Nord" w:hAnsi="Fibel Nord"/>
          <w:color w:val="808080" w:themeColor="background1" w:themeShade="80"/>
          <w:sz w:val="28"/>
          <w:szCs w:val="28"/>
        </w:rPr>
      </w:pPr>
      <w:r w:rsidRPr="00721CE8">
        <w:rPr>
          <w:rFonts w:ascii="Fibel Nord" w:hAnsi="Fibel Nord"/>
          <w:color w:val="808080" w:themeColor="background1" w:themeShade="80"/>
          <w:sz w:val="28"/>
          <w:szCs w:val="28"/>
        </w:rPr>
        <w:t xml:space="preserve"> </w:t>
      </w:r>
      <w:r w:rsidRPr="00721CE8">
        <w:rPr>
          <w:rFonts w:ascii="Fibel Nord" w:hAnsi="Fibel Nord"/>
          <w:color w:val="808080" w:themeColor="background1" w:themeShade="80"/>
          <w:sz w:val="28"/>
          <w:szCs w:val="28"/>
        </w:rPr>
        <w:tab/>
        <w:t>(Tipp: Die Hauptstadt ist mit einer Linie unterstrichen)</w:t>
      </w:r>
    </w:p>
    <w:p w14:paraId="3D208572" w14:textId="77777777" w:rsidR="00682446" w:rsidRPr="00721CE8" w:rsidRDefault="00682446" w:rsidP="00682446">
      <w:pPr>
        <w:spacing w:after="240" w:line="240" w:lineRule="auto"/>
        <w:rPr>
          <w:rFonts w:ascii="Fibel Nord" w:hAnsi="Fibel Nord"/>
          <w:sz w:val="36"/>
          <w:szCs w:val="36"/>
        </w:rPr>
      </w:pPr>
    </w:p>
    <w:p w14:paraId="4C695EBD" w14:textId="77777777" w:rsidR="00410E60" w:rsidRDefault="00410E60" w:rsidP="00410E60">
      <w:pPr>
        <w:spacing w:after="240" w:line="240" w:lineRule="auto"/>
        <w:rPr>
          <w:rFonts w:ascii="Fibel Nord" w:hAnsi="Fibel Nord"/>
          <w:sz w:val="36"/>
          <w:szCs w:val="36"/>
        </w:rPr>
      </w:pPr>
    </w:p>
    <w:p w14:paraId="01644551" w14:textId="77777777" w:rsidR="00410E60" w:rsidRDefault="00970C1B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color w:val="FF0000"/>
          <w:sz w:val="36"/>
          <w:szCs w:val="36"/>
          <w:u w:val="single"/>
          <w:lang w:eastAsia="de-DE"/>
        </w:rPr>
        <w:pict w14:anchorId="6479373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6" type="#_x0000_t32" style="position:absolute;left:0;text-align:left;margin-left:42.55pt;margin-top:19.75pt;width:12pt;height:76.8pt;z-index:251699712" o:connectortype="straight" strokecolor="#f30"/>
        </w:pict>
      </w:r>
      <w:r>
        <w:rPr>
          <w:rFonts w:ascii="Fibel Nord" w:hAnsi="Fibel Nord"/>
          <w:noProof/>
          <w:sz w:val="36"/>
          <w:szCs w:val="36"/>
          <w:u w:val="single"/>
          <w:lang w:eastAsia="de-DE"/>
        </w:rPr>
        <w:pict w14:anchorId="19482FE5">
          <v:shape id="_x0000_s1167" type="#_x0000_t32" style="position:absolute;left:0;text-align:left;margin-left:427.15pt;margin-top:19.75pt;width:7.8pt;height:81.95pt;flip:x;z-index:251700736" o:connectortype="straight" strokecolor="#f30"/>
        </w:pict>
      </w:r>
      <w:r w:rsidR="00410E60" w:rsidRPr="00431BF5">
        <w:rPr>
          <w:rFonts w:ascii="Fibel Nord" w:hAnsi="Fibel Nord"/>
          <w:sz w:val="36"/>
          <w:szCs w:val="36"/>
          <w:u w:val="single"/>
        </w:rPr>
        <w:t>Berlin</w: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 w:rsidRPr="00431BF5">
        <w:rPr>
          <w:rFonts w:ascii="Fibel Nord" w:hAnsi="Fibel Nord"/>
          <w:sz w:val="36"/>
          <w:szCs w:val="36"/>
          <w:u w:val="single"/>
        </w:rPr>
        <w:t>Madrid</w:t>
      </w:r>
      <w:r w:rsidR="00410E60">
        <w:rPr>
          <w:rFonts w:ascii="Fibel Nord" w:hAnsi="Fibel Nord"/>
          <w:sz w:val="36"/>
          <w:szCs w:val="36"/>
        </w:rPr>
        <w:t xml:space="preserve"> </w:t>
      </w:r>
    </w:p>
    <w:p w14:paraId="7EC3E0EE" w14:textId="77777777" w:rsidR="00410E60" w:rsidRDefault="00970C1B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016221C9">
          <v:shape id="_x0000_s1171" type="#_x0000_t32" style="position:absolute;left:0;text-align:left;margin-left:130.15pt;margin-top:17.3pt;width:202.2pt;height:115.9pt;flip:x;z-index:251704832" o:connectortype="straight" strokecolor="#f30"/>
        </w:pict>
      </w:r>
      <w:r>
        <w:rPr>
          <w:rFonts w:ascii="Fibel Nord" w:hAnsi="Fibel Nord"/>
          <w:noProof/>
          <w:sz w:val="36"/>
          <w:szCs w:val="36"/>
          <w:lang w:eastAsia="de-DE"/>
        </w:rPr>
        <w:pict w14:anchorId="2CB6DB56">
          <v:shape id="_x0000_s1168" type="#_x0000_t32" style="position:absolute;left:0;text-align:left;margin-left:193.75pt;margin-top:13.8pt;width:102.6pt;height:150.6pt;z-index:251701760" o:connectortype="straight" strokecolor="#f30"/>
        </w:pict>
      </w:r>
      <w:r w:rsidR="00410E60">
        <w:rPr>
          <w:rFonts w:ascii="Fibel Nord" w:hAnsi="Fibel Nord"/>
          <w:sz w:val="36"/>
          <w:szCs w:val="36"/>
        </w:rPr>
        <w:t>Griechenland</w: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  <w:t>Estland</w:t>
      </w:r>
    </w:p>
    <w:p w14:paraId="3B99069E" w14:textId="77777777" w:rsidR="00410E60" w:rsidRDefault="00970C1B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7E09385F">
          <v:shape id="_x0000_s1170" type="#_x0000_t32" style="position:absolute;left:0;text-align:left;margin-left:193.75pt;margin-top:18.4pt;width:159pt;height:113.1pt;flip:x;z-index:251703808" o:connectortype="straight" strokecolor="#f30"/>
        </w:pict>
      </w:r>
      <w:r>
        <w:rPr>
          <w:rFonts w:ascii="Fibel Nord" w:hAnsi="Fibel Nord"/>
          <w:noProof/>
          <w:sz w:val="36"/>
          <w:szCs w:val="36"/>
          <w:lang w:eastAsia="de-DE"/>
        </w:rPr>
        <w:pict w14:anchorId="42C4A0D1">
          <v:shape id="_x0000_s1169" type="#_x0000_t32" style="position:absolute;left:0;text-align:left;margin-left:164.35pt;margin-top:14.8pt;width:168pt;height:85.5pt;z-index:251702784" o:connectortype="straight" strokecolor="#f30"/>
        </w:pic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 w:rsidRPr="00431BF5">
        <w:rPr>
          <w:rFonts w:ascii="Fibel Nord" w:hAnsi="Fibel Nord"/>
          <w:sz w:val="36"/>
          <w:szCs w:val="36"/>
          <w:u w:val="single"/>
        </w:rPr>
        <w:t>Paris</w: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  <w:t>Kopenhagen</w:t>
      </w:r>
    </w:p>
    <w:p w14:paraId="789FC006" w14:textId="77777777" w:rsidR="00410E60" w:rsidRDefault="00410E60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>Deutschland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  <w:t>Spanien</w:t>
      </w:r>
      <w:r>
        <w:rPr>
          <w:rFonts w:ascii="Fibel Nord" w:hAnsi="Fibel Nord"/>
          <w:sz w:val="36"/>
          <w:szCs w:val="36"/>
        </w:rPr>
        <w:tab/>
      </w:r>
    </w:p>
    <w:p w14:paraId="2396A436" w14:textId="77777777" w:rsidR="00410E60" w:rsidRDefault="00970C1B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0C5A3D62">
          <v:shape id="_x0000_s1172" type="#_x0000_t32" style="position:absolute;left:0;text-align:left;margin-left:434.95pt;margin-top:18.3pt;width:18pt;height:112.75pt;z-index:251705856" o:connectortype="straight" strokecolor="#f30"/>
        </w:pict>
      </w:r>
      <w:r>
        <w:rPr>
          <w:rFonts w:ascii="Fibel Nord" w:hAnsi="Fibel Nord"/>
          <w:noProof/>
          <w:color w:val="FF0000"/>
          <w:sz w:val="36"/>
          <w:szCs w:val="36"/>
          <w:lang w:eastAsia="de-DE"/>
        </w:rPr>
        <w:pict w14:anchorId="7CF188B4">
          <v:shape id="_x0000_s1173" type="#_x0000_t32" style="position:absolute;left:0;text-align:left;margin-left:26.35pt;margin-top:18.3pt;width:10.8pt;height:112.75pt;z-index:251706880" o:connectortype="straight" strokecolor="#f30"/>
        </w:pict>
      </w:r>
      <w:r w:rsidR="00410E60">
        <w:rPr>
          <w:rFonts w:ascii="Fibel Nord" w:hAnsi="Fibel Nord"/>
          <w:sz w:val="36"/>
          <w:szCs w:val="36"/>
        </w:rPr>
        <w:t>Belgien</w: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  <w:t>Österreich</w:t>
      </w:r>
    </w:p>
    <w:p w14:paraId="6526732C" w14:textId="77777777" w:rsidR="00410E60" w:rsidRDefault="00410E60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 xml:space="preserve"> Tallinn 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  <w:t>Frankreich</w:t>
      </w:r>
    </w:p>
    <w:p w14:paraId="0F1D4ABC" w14:textId="77777777" w:rsidR="00410E60" w:rsidRDefault="00410E60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>Dänemark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 w:rsidRPr="00431BF5">
        <w:rPr>
          <w:rFonts w:ascii="Fibel Nord" w:hAnsi="Fibel Nord"/>
          <w:sz w:val="36"/>
          <w:szCs w:val="36"/>
          <w:u w:val="single"/>
        </w:rPr>
        <w:t>Athen</w:t>
      </w:r>
    </w:p>
    <w:p w14:paraId="71C8C96A" w14:textId="77777777" w:rsidR="00410E60" w:rsidRDefault="00970C1B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  <w:lang w:eastAsia="de-DE"/>
        </w:rPr>
        <w:pict w14:anchorId="591652C2">
          <v:shape id="_x0000_s1165" type="#_x0000_t32" style="position:absolute;left:0;text-align:left;margin-left:154.15pt;margin-top:17.4pt;width:142.2pt;height:55.2pt;z-index:251698688" o:connectortype="straight" strokecolor="#f30"/>
        </w:pict>
      </w:r>
      <w:r>
        <w:rPr>
          <w:rFonts w:ascii="Fibel Nord" w:hAnsi="Fibel Nord"/>
          <w:noProof/>
          <w:sz w:val="36"/>
          <w:szCs w:val="36"/>
          <w:lang w:eastAsia="de-DE"/>
        </w:rPr>
        <w:pict w14:anchorId="4871AF92">
          <v:shape id="_x0000_s1174" type="#_x0000_t32" style="position:absolute;left:0;text-align:left;margin-left:149.35pt;margin-top:17.4pt;width:168.6pt;height:55.2pt;flip:y;z-index:251707904" o:connectortype="straight" strokecolor="#f30"/>
        </w:pict>
      </w:r>
      <w:r w:rsidR="00410E60">
        <w:rPr>
          <w:rFonts w:ascii="Fibel Nord" w:hAnsi="Fibel Nord"/>
          <w:sz w:val="36"/>
          <w:szCs w:val="36"/>
        </w:rPr>
        <w:t>Polen</w:t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</w:r>
      <w:r w:rsidR="00410E60">
        <w:rPr>
          <w:rFonts w:ascii="Fibel Nord" w:hAnsi="Fibel Nord"/>
          <w:sz w:val="36"/>
          <w:szCs w:val="36"/>
        </w:rPr>
        <w:tab/>
        <w:t>Italien</w:t>
      </w:r>
    </w:p>
    <w:p w14:paraId="3EE3CD69" w14:textId="77777777" w:rsidR="00410E60" w:rsidRDefault="00410E60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431BF5">
        <w:rPr>
          <w:rFonts w:ascii="Fibel Nord" w:hAnsi="Fibel Nord"/>
          <w:sz w:val="36"/>
          <w:szCs w:val="36"/>
          <w:u w:val="single"/>
        </w:rPr>
        <w:t>Brüssel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 w:rsidRPr="00431BF5">
        <w:rPr>
          <w:rFonts w:ascii="Fibel Nord" w:hAnsi="Fibel Nord"/>
          <w:sz w:val="36"/>
          <w:szCs w:val="36"/>
          <w:u w:val="single"/>
        </w:rPr>
        <w:t>Wien</w:t>
      </w:r>
    </w:p>
    <w:p w14:paraId="444C102F" w14:textId="77777777" w:rsidR="00410E60" w:rsidRDefault="00410E60" w:rsidP="00410E60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431BF5">
        <w:rPr>
          <w:rFonts w:ascii="Fibel Nord" w:hAnsi="Fibel Nord"/>
          <w:sz w:val="36"/>
          <w:szCs w:val="36"/>
          <w:u w:val="single"/>
        </w:rPr>
        <w:t>Rom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 w:rsidRPr="00431BF5">
        <w:rPr>
          <w:rFonts w:ascii="Fibel Nord" w:hAnsi="Fibel Nord"/>
          <w:sz w:val="36"/>
          <w:szCs w:val="36"/>
          <w:u w:val="single"/>
        </w:rPr>
        <w:t>Warschau</w:t>
      </w:r>
    </w:p>
    <w:p w14:paraId="11786731" w14:textId="77777777" w:rsidR="00682446" w:rsidRDefault="00682446" w:rsidP="00682446">
      <w:pPr>
        <w:autoSpaceDE w:val="0"/>
        <w:autoSpaceDN w:val="0"/>
        <w:adjustRightInd w:val="0"/>
        <w:spacing w:after="0" w:line="240" w:lineRule="auto"/>
        <w:rPr>
          <w:rFonts w:ascii="Fibel Nord" w:hAnsi="Fibel Nord"/>
          <w:sz w:val="36"/>
          <w:szCs w:val="36"/>
        </w:rPr>
      </w:pPr>
    </w:p>
    <w:p w14:paraId="531B6B43" w14:textId="77777777" w:rsidR="00682446" w:rsidRDefault="00682446" w:rsidP="00682446">
      <w:pPr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5"/>
      </w:tblGrid>
      <w:tr w:rsidR="00682446" w:rsidRPr="006A1C30" w14:paraId="55D0F52E" w14:textId="77777777" w:rsidTr="007C4714">
        <w:trPr>
          <w:trHeight w:val="300"/>
        </w:trPr>
        <w:tc>
          <w:tcPr>
            <w:tcW w:w="9215" w:type="dxa"/>
            <w:tcBorders>
              <w:top w:val="nil"/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EEC679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  <w:p w14:paraId="2C4107B2" w14:textId="77777777" w:rsidR="00682446" w:rsidRPr="009963CC" w:rsidRDefault="00682446" w:rsidP="007C4714">
            <w:pPr>
              <w:spacing w:after="0" w:line="240" w:lineRule="auto"/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</w:pPr>
            <w:r w:rsidRPr="009963CC">
              <w:rPr>
                <w:rFonts w:ascii="Fibel Nord" w:eastAsia="Times New Roman" w:hAnsi="Fibel Nord" w:cs="Times New Roman"/>
                <w:b/>
                <w:bCs/>
                <w:color w:val="000000"/>
                <w:sz w:val="40"/>
                <w:szCs w:val="40"/>
                <w:lang w:eastAsia="de-DE"/>
              </w:rPr>
              <w:t>Ländersteckbrief</w:t>
            </w:r>
          </w:p>
        </w:tc>
      </w:tr>
    </w:tbl>
    <w:p w14:paraId="4C5AC46B" w14:textId="5B3786C2" w:rsidR="00682446" w:rsidRDefault="00970C1B" w:rsidP="00682446">
      <w:pPr>
        <w:spacing w:before="240" w:after="240"/>
        <w:rPr>
          <w:rFonts w:ascii="Fibel Nord" w:hAnsi="Fibel Nord"/>
          <w:sz w:val="28"/>
          <w:szCs w:val="28"/>
        </w:rPr>
      </w:pPr>
      <w:r>
        <w:rPr>
          <w:noProof/>
        </w:rPr>
        <w:pict w14:anchorId="78E2C75C">
          <v:shape id="Textfeld 7" o:spid="_x0000_s1136" type="#_x0000_t202" style="position:absolute;margin-left:-15.05pt;margin-top:-95.75pt;width:383.4pt;height:53pt;z-index:251693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" fillcolor="white [3201]" strokecolor="black [3213]" strokeweight=".25pt">
            <v:textbox>
              <w:txbxContent>
                <w:p w14:paraId="6F31C58D" w14:textId="44A1974C" w:rsidR="00682446" w:rsidRPr="005E3F06" w:rsidRDefault="00682446" w:rsidP="00682446">
                  <w:pPr>
                    <w:spacing w:before="240"/>
                    <w:rPr>
                      <w:rFonts w:ascii="Fibel Nord" w:hAnsi="Fibel Nord"/>
                      <w:sz w:val="40"/>
                      <w:szCs w:val="40"/>
                    </w:rPr>
                  </w:pPr>
                  <w:r>
                    <w:rPr>
                      <w:rFonts w:ascii="Fibel Nord" w:hAnsi="Fibel Nord"/>
                      <w:sz w:val="40"/>
                      <w:szCs w:val="40"/>
                    </w:rPr>
                    <w:t>Deutschland und Europa</w:t>
                  </w:r>
                  <w:r w:rsidR="006F647A">
                    <w:rPr>
                      <w:rFonts w:ascii="Fibel Nord" w:hAnsi="Fibel Nord"/>
                      <w:sz w:val="40"/>
                      <w:szCs w:val="40"/>
                    </w:rPr>
                    <w:t xml:space="preserve"> </w:t>
                  </w:r>
                  <w:r w:rsidR="006F647A">
                    <w:rPr>
                      <w:rFonts w:ascii="Fibel Nord" w:hAnsi="Fibel Nord"/>
                      <w:color w:val="FF0000"/>
                      <w:sz w:val="40"/>
                      <w:szCs w:val="40"/>
                    </w:rPr>
                    <w:t>Lösung</w:t>
                  </w:r>
                </w:p>
              </w:txbxContent>
            </v:textbox>
          </v:shape>
        </w:pict>
      </w:r>
      <w:r>
        <w:rPr>
          <w:noProof/>
        </w:rPr>
        <w:pict w14:anchorId="2F070497">
          <v:shape id="Textfeld 8" o:spid="_x0000_s1135" type="#_x0000_t202" style="position:absolute;margin-left:368.35pt;margin-top:18.45pt;width:66.6pt;height:5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" fillcolor="white [3201]" strokecolor="black [3213]" strokeweight=".25pt">
            <v:textbox>
              <w:txbxContent>
                <w:p w14:paraId="0FAE68C2" w14:textId="77777777" w:rsidR="00682446" w:rsidRPr="00DD7171" w:rsidRDefault="00682446" w:rsidP="00682446">
                  <w:pPr>
                    <w:spacing w:after="0" w:line="240" w:lineRule="auto"/>
                    <w:rPr>
                      <w:rFonts w:ascii="Fibel Nord" w:hAnsi="Fibel Nord"/>
                      <w:sz w:val="36"/>
                      <w:szCs w:val="36"/>
                    </w:rPr>
                  </w:pPr>
                  <w:r>
                    <w:rPr>
                      <w:rFonts w:ascii="Fibel Nord" w:hAnsi="Fibel Nord"/>
                      <w:sz w:val="36"/>
                      <w:szCs w:val="36"/>
                    </w:rPr>
                    <w:t xml:space="preserve">Modul 3 AB </w:t>
                  </w:r>
                  <w:r w:rsidRPr="00DD7171">
                    <w:rPr>
                      <w:rFonts w:ascii="Fibel Nord" w:hAnsi="Fibel Nord"/>
                      <w:sz w:val="36"/>
                      <w:szCs w:val="36"/>
                    </w:rPr>
                    <w:t>Nr.</w:t>
                  </w:r>
                  <w:r>
                    <w:rPr>
                      <w:rFonts w:ascii="Fibel Nord" w:hAnsi="Fibel Nord"/>
                      <w:sz w:val="36"/>
                      <w:szCs w:val="36"/>
                    </w:rPr>
                    <w:t>3</w:t>
                  </w:r>
                </w:p>
              </w:txbxContent>
            </v:textbox>
            <w10:wrap anchory="page"/>
          </v:shape>
        </w:pict>
      </w:r>
      <w:r w:rsidR="00682446">
        <w:rPr>
          <w:rFonts w:ascii="Fibel Nord" w:hAnsi="Fibel Nord"/>
          <w:sz w:val="28"/>
          <w:szCs w:val="28"/>
        </w:rPr>
        <w:t xml:space="preserve">Auf dem Kontinent Europa liegen 47 Staaten. Hier kannst du dich </w:t>
      </w:r>
      <w:r>
        <w:rPr>
          <w:rFonts w:ascii="Fibel Nord" w:hAnsi="Fibel Nord"/>
          <w:sz w:val="28"/>
          <w:szCs w:val="28"/>
        </w:rPr>
        <w:t>ausführlich</w:t>
      </w:r>
      <w:r w:rsidR="00682446">
        <w:rPr>
          <w:rFonts w:ascii="Fibel Nord" w:hAnsi="Fibel Nord"/>
          <w:sz w:val="28"/>
          <w:szCs w:val="28"/>
        </w:rPr>
        <w:t xml:space="preserve"> mit einem europäischen Land beschäftigen, das dich besonders interessiert. Auf </w:t>
      </w:r>
      <w:r w:rsidR="00682446" w:rsidRPr="009963CC">
        <w:rPr>
          <w:rFonts w:ascii="Fibel Nord" w:hAnsi="Fibel Nord"/>
          <w:b/>
          <w:sz w:val="28"/>
          <w:szCs w:val="28"/>
        </w:rPr>
        <w:t>deiner Europakarte</w:t>
      </w:r>
      <w:r w:rsidR="00682446">
        <w:rPr>
          <w:rFonts w:ascii="Fibel Nord" w:hAnsi="Fibel Nord"/>
          <w:sz w:val="28"/>
          <w:szCs w:val="28"/>
        </w:rPr>
        <w:t xml:space="preserve"> kannst du schon viele Informationen finden. Außerdem kannst du </w:t>
      </w:r>
      <w:r w:rsidR="00682446" w:rsidRPr="009963CC">
        <w:rPr>
          <w:rFonts w:ascii="Fibel Nord" w:hAnsi="Fibel Nord"/>
          <w:b/>
          <w:sz w:val="28"/>
          <w:szCs w:val="28"/>
        </w:rPr>
        <w:t>in Büchern und</w:t>
      </w:r>
      <w:r w:rsidR="00682446">
        <w:rPr>
          <w:rFonts w:ascii="Fibel Nord" w:hAnsi="Fibel Nord"/>
          <w:sz w:val="28"/>
          <w:szCs w:val="28"/>
        </w:rPr>
        <w:t xml:space="preserve"> </w:t>
      </w:r>
      <w:r w:rsidR="00682446" w:rsidRPr="009963CC">
        <w:rPr>
          <w:rFonts w:ascii="Fibel Nord" w:hAnsi="Fibel Nord"/>
          <w:b/>
          <w:sz w:val="28"/>
          <w:szCs w:val="28"/>
        </w:rPr>
        <w:t>im Internet</w:t>
      </w:r>
      <w:r w:rsidR="00682446">
        <w:rPr>
          <w:rFonts w:ascii="Fibel Nord" w:hAnsi="Fibel Nord"/>
          <w:sz w:val="28"/>
          <w:szCs w:val="28"/>
        </w:rPr>
        <w:t xml:space="preserve"> über das Land recherchieren.</w:t>
      </w:r>
      <w:r w:rsidR="00682446" w:rsidRPr="009963CC">
        <w:rPr>
          <w:rFonts w:ascii="Fibel Nord" w:hAnsi="Fibel Nord"/>
          <w:sz w:val="28"/>
          <w:szCs w:val="28"/>
        </w:rPr>
        <w:t xml:space="preserve"> </w:t>
      </w:r>
    </w:p>
    <w:p w14:paraId="512E2D7D" w14:textId="77777777" w:rsidR="00682446" w:rsidRPr="002A4E2A" w:rsidRDefault="00682446" w:rsidP="00682446">
      <w:pPr>
        <w:spacing w:after="0" w:line="240" w:lineRule="auto"/>
        <w:rPr>
          <w:rFonts w:ascii="Fibel Nord" w:eastAsia="Times New Roman" w:hAnsi="Fibel Nord" w:cs="Arial"/>
          <w:lang w:eastAsia="de-DE"/>
        </w:rPr>
      </w:pPr>
      <w:r w:rsidRPr="002A4E2A">
        <w:rPr>
          <w:rFonts w:ascii="Fibel Nord" w:eastAsia="Times New Roman" w:hAnsi="Fibel Nord" w:cs="Arial"/>
          <w:lang w:eastAsia="de-DE"/>
        </w:rPr>
        <w:t xml:space="preserve">Das brauchst du: </w:t>
      </w:r>
    </w:p>
    <w:p w14:paraId="7393EE79" w14:textId="3D5054DA" w:rsidR="00682446" w:rsidRPr="00916402" w:rsidRDefault="00682446" w:rsidP="00682446">
      <w:pPr>
        <w:pStyle w:val="Listenabsatz"/>
        <w:numPr>
          <w:ilvl w:val="0"/>
          <w:numId w:val="12"/>
        </w:numPr>
        <w:spacing w:after="0" w:line="240" w:lineRule="auto"/>
        <w:rPr>
          <w:rFonts w:ascii="Fibel Nord" w:hAnsi="Fibel Nord"/>
          <w:sz w:val="20"/>
          <w:szCs w:val="20"/>
        </w:rPr>
      </w:pPr>
      <w:r w:rsidRPr="00C05811">
        <w:rPr>
          <w:rFonts w:ascii="Fibel Nord" w:eastAsia="Times New Roman" w:hAnsi="Fibel Nord" w:cs="Arial"/>
          <w:lang w:eastAsia="de-DE"/>
        </w:rPr>
        <w:t xml:space="preserve">die </w:t>
      </w:r>
      <w:r>
        <w:rPr>
          <w:rFonts w:ascii="Fibel Nord" w:eastAsia="Times New Roman" w:hAnsi="Fibel Nord" w:cs="Arial"/>
          <w:lang w:eastAsia="de-DE"/>
        </w:rPr>
        <w:t>Europa</w:t>
      </w:r>
      <w:r w:rsidRPr="00C05811">
        <w:rPr>
          <w:rFonts w:ascii="Fibel Nord" w:eastAsia="Times New Roman" w:hAnsi="Fibel Nord" w:cs="Arial"/>
          <w:lang w:eastAsia="de-DE"/>
        </w:rPr>
        <w:t xml:space="preserve">karte </w:t>
      </w:r>
      <w:r>
        <w:rPr>
          <w:rFonts w:ascii="Fibel Nord" w:eastAsia="Times New Roman" w:hAnsi="Fibel Nord" w:cs="Arial"/>
          <w:lang w:eastAsia="de-DE"/>
        </w:rPr>
        <w:t>–</w:t>
      </w:r>
      <w:r w:rsidRPr="00C05811">
        <w:rPr>
          <w:rFonts w:ascii="Fibel Nord" w:eastAsia="Times New Roman" w:hAnsi="Fibel Nord" w:cs="Arial"/>
          <w:lang w:eastAsia="de-DE"/>
        </w:rPr>
        <w:t xml:space="preserve"> politisch</w:t>
      </w:r>
      <w:r>
        <w:rPr>
          <w:rFonts w:ascii="Fibel Nord" w:eastAsia="Times New Roman" w:hAnsi="Fibel Nord" w:cs="Arial"/>
          <w:lang w:eastAsia="de-DE"/>
        </w:rPr>
        <w:t xml:space="preserve"> und </w:t>
      </w:r>
      <w:proofErr w:type="spellStart"/>
      <w:r>
        <w:rPr>
          <w:rFonts w:ascii="Fibel Nord" w:eastAsia="Times New Roman" w:hAnsi="Fibel Nord" w:cs="Arial"/>
          <w:lang w:eastAsia="de-DE"/>
        </w:rPr>
        <w:t>pysisch</w:t>
      </w:r>
      <w:proofErr w:type="spellEnd"/>
      <w:r w:rsidRPr="00C05811">
        <w:rPr>
          <w:rFonts w:ascii="Fibel Nord" w:eastAsia="Times New Roman" w:hAnsi="Fibel Nord" w:cs="Arial"/>
          <w:lang w:eastAsia="de-DE"/>
        </w:rPr>
        <w:t xml:space="preserve"> (digital oder Faltkarte) </w:t>
      </w:r>
    </w:p>
    <w:p w14:paraId="0D307E8A" w14:textId="77777777" w:rsidR="00682446" w:rsidRDefault="00682446" w:rsidP="00682446">
      <w:pPr>
        <w:pStyle w:val="Listenabsatz"/>
        <w:numPr>
          <w:ilvl w:val="0"/>
          <w:numId w:val="12"/>
        </w:numPr>
        <w:spacing w:after="0" w:line="240" w:lineRule="auto"/>
        <w:ind w:left="714" w:hanging="357"/>
        <w:rPr>
          <w:rFonts w:ascii="Fibel Nord" w:hAnsi="Fibel Nord"/>
        </w:rPr>
      </w:pPr>
      <w:r>
        <w:rPr>
          <w:rFonts w:ascii="Fibel Nord" w:hAnsi="Fibel Nord"/>
        </w:rPr>
        <w:t xml:space="preserve">evtl. </w:t>
      </w:r>
      <w:r w:rsidRPr="00C05811">
        <w:rPr>
          <w:rFonts w:ascii="Fibel Nord" w:hAnsi="Fibel Nord"/>
        </w:rPr>
        <w:t>Bücher über Europa oder ein Gerät mit Internetzugang</w:t>
      </w:r>
    </w:p>
    <w:p w14:paraId="18731AE0" w14:textId="77777777" w:rsidR="00682446" w:rsidRDefault="00682446" w:rsidP="00682446">
      <w:pPr>
        <w:spacing w:after="0" w:line="240" w:lineRule="auto"/>
        <w:rPr>
          <w:rFonts w:ascii="Fibel Nord" w:hAnsi="Fibel Nord"/>
        </w:rPr>
      </w:pPr>
    </w:p>
    <w:p w14:paraId="12DAB355" w14:textId="77777777" w:rsidR="00682446" w:rsidRPr="00707435" w:rsidRDefault="00682446" w:rsidP="00682446">
      <w:pPr>
        <w:spacing w:after="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40320" behindDoc="1" locked="0" layoutInCell="1" allowOverlap="1" wp14:anchorId="11BA4610" wp14:editId="7B513B26">
            <wp:simplePos x="0" y="0"/>
            <wp:positionH relativeFrom="column">
              <wp:posOffset>-635</wp:posOffset>
            </wp:positionH>
            <wp:positionV relativeFrom="paragraph">
              <wp:posOffset>107950</wp:posOffset>
            </wp:positionV>
            <wp:extent cx="359410" cy="304800"/>
            <wp:effectExtent l="0" t="0" r="2540" b="0"/>
            <wp:wrapTight wrapText="bothSides">
              <wp:wrapPolygon edited="0">
                <wp:start x="0" y="0"/>
                <wp:lineTo x="0" y="20250"/>
                <wp:lineTo x="20608" y="20250"/>
                <wp:lineTo x="20608" y="0"/>
                <wp:lineTo x="0" y="0"/>
              </wp:wrapPolygon>
            </wp:wrapTight>
            <wp:docPr id="13" name="Grafik 13" descr="C:\Users\Weber\AppData\Local\Microsoft\Windows\INetCache\Content.Word\Recherch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Recherch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4"/>
                    <a:stretch/>
                  </pic:blipFill>
                  <pic:spPr bwMode="auto">
                    <a:xfrm>
                      <a:off x="0" y="0"/>
                      <a:ext cx="3594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8BF">
        <w:rPr>
          <w:rFonts w:ascii="Fibel Nord" w:hAnsi="Fibel Nord"/>
          <w:sz w:val="28"/>
          <w:szCs w:val="28"/>
        </w:rPr>
        <w:t>Auf diesen Internetseiten kannst du mehr über das Land erfahren. Mit der Kamera eines Smartphones oder Tablets kannst du einfach den QR-Code scannen oder du tippst die Adresse in den Browser ein</w:t>
      </w:r>
      <w:r>
        <w:rPr>
          <w:rFonts w:ascii="Fibel Nord" w:hAnsi="Fibel Nord"/>
          <w:sz w:val="28"/>
          <w:szCs w:val="28"/>
        </w:rPr>
        <w:t>.</w:t>
      </w:r>
    </w:p>
    <w:tbl>
      <w:tblPr>
        <w:tblStyle w:val="Tabellenraster"/>
        <w:tblW w:w="8221" w:type="dxa"/>
        <w:tblInd w:w="421" w:type="dxa"/>
        <w:tblLook w:val="04A0" w:firstRow="1" w:lastRow="0" w:firstColumn="1" w:lastColumn="0" w:noHBand="0" w:noVBand="1"/>
      </w:tblPr>
      <w:tblGrid>
        <w:gridCol w:w="2740"/>
        <w:gridCol w:w="2740"/>
        <w:gridCol w:w="2741"/>
      </w:tblGrid>
      <w:tr w:rsidR="00682446" w14:paraId="05338214" w14:textId="77777777" w:rsidTr="007C4714">
        <w:trPr>
          <w:trHeight w:val="2153"/>
        </w:trPr>
        <w:tc>
          <w:tcPr>
            <w:tcW w:w="2740" w:type="dxa"/>
          </w:tcPr>
          <w:p w14:paraId="6B1E80F1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35200" behindDoc="0" locked="0" layoutInCell="1" allowOverlap="1" wp14:anchorId="5869D15B" wp14:editId="7657228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25400</wp:posOffset>
                  </wp:positionV>
                  <wp:extent cx="1272540" cy="1272540"/>
                  <wp:effectExtent l="0" t="0" r="3810" b="3810"/>
                  <wp:wrapNone/>
                  <wp:docPr id="30" name="Grafik 30" descr="C:\Users\Weber\AppData\Local\Microsoft\Windows\INetCache\Content.Word\qr-code kinderweltr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C:\Users\Weber\AppData\Local\Microsoft\Windows\INetCache\Content.Word\qr-code kinderweltreise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0" w:type="dxa"/>
          </w:tcPr>
          <w:p w14:paraId="0C459F2E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37248" behindDoc="0" locked="0" layoutInCell="1" allowOverlap="1" wp14:anchorId="5C87037E" wp14:editId="07D398E4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25400</wp:posOffset>
                  </wp:positionV>
                  <wp:extent cx="1295400" cy="1295400"/>
                  <wp:effectExtent l="0" t="0" r="0" b="0"/>
                  <wp:wrapNone/>
                  <wp:docPr id="31" name="Grafik 31" descr="C:\Users\Weber\AppData\Local\Microsoft\Windows\INetCache\Content.Word\qr-code blinde-kuh.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eber\AppData\Local\Microsoft\Windows\INetCache\Content.Word\qr-code blinde-kuh.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</w:tcPr>
          <w:p w14:paraId="65F8647A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>
              <w:rPr>
                <w:rFonts w:ascii="Fibel Nord" w:hAnsi="Fibel Nord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38272" behindDoc="0" locked="0" layoutInCell="1" allowOverlap="1" wp14:anchorId="3C12DDCB" wp14:editId="5B9D1734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25400</wp:posOffset>
                  </wp:positionV>
                  <wp:extent cx="1325880" cy="1325880"/>
                  <wp:effectExtent l="0" t="0" r="7620" b="7620"/>
                  <wp:wrapNone/>
                  <wp:docPr id="32" name="Grafik 32" descr="C:\Users\Weber\AppData\Local\Microsoft\Windows\INetCache\Content.Word\qr-code fragfinn.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eber\AppData\Local\Microsoft\Windows\INetCache\Content.Word\qr-code fragfinn.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446" w14:paraId="636808D7" w14:textId="77777777" w:rsidTr="007C4714">
        <w:tc>
          <w:tcPr>
            <w:tcW w:w="2740" w:type="dxa"/>
          </w:tcPr>
          <w:p w14:paraId="2411E001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www.kinderweltreise.de</w:t>
            </w:r>
          </w:p>
        </w:tc>
        <w:tc>
          <w:tcPr>
            <w:tcW w:w="2740" w:type="dxa"/>
          </w:tcPr>
          <w:p w14:paraId="5CCB5CAE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www.blinde-kuh.de</w:t>
            </w:r>
          </w:p>
        </w:tc>
        <w:tc>
          <w:tcPr>
            <w:tcW w:w="2741" w:type="dxa"/>
          </w:tcPr>
          <w:p w14:paraId="00AF62A5" w14:textId="77777777" w:rsidR="00682446" w:rsidRPr="0056621F" w:rsidRDefault="00682446" w:rsidP="007C4714">
            <w:pPr>
              <w:jc w:val="center"/>
              <w:rPr>
                <w:rFonts w:ascii="Fibel Nord" w:hAnsi="Fibel Nord"/>
                <w:sz w:val="28"/>
                <w:szCs w:val="28"/>
              </w:rPr>
            </w:pPr>
            <w:r w:rsidRPr="0056621F">
              <w:rPr>
                <w:rFonts w:ascii="Fibel Nord" w:hAnsi="Fibel Nord"/>
                <w:sz w:val="28"/>
                <w:szCs w:val="28"/>
              </w:rPr>
              <w:t>www.fragfinn.de</w:t>
            </w:r>
          </w:p>
        </w:tc>
      </w:tr>
    </w:tbl>
    <w:p w14:paraId="29280317" w14:textId="77777777" w:rsidR="00682446" w:rsidRPr="00C05811" w:rsidRDefault="00682446" w:rsidP="00682446">
      <w:pPr>
        <w:spacing w:after="0" w:line="240" w:lineRule="auto"/>
        <w:rPr>
          <w:rFonts w:ascii="Fibel Nord" w:hAnsi="Fibel Nord"/>
        </w:rPr>
      </w:pPr>
      <w:r>
        <w:rPr>
          <w:rFonts w:ascii="Fibel Nord" w:hAnsi="Fibel Nord"/>
          <w:noProof/>
          <w:sz w:val="28"/>
          <w:szCs w:val="28"/>
          <w:lang w:eastAsia="de-DE"/>
        </w:rPr>
        <w:drawing>
          <wp:anchor distT="0" distB="0" distL="114300" distR="114300" simplePos="0" relativeHeight="251641344" behindDoc="1" locked="0" layoutInCell="1" allowOverlap="1" wp14:anchorId="6087E85F" wp14:editId="348FFE75">
            <wp:simplePos x="0" y="0"/>
            <wp:positionH relativeFrom="column">
              <wp:posOffset>74295</wp:posOffset>
            </wp:positionH>
            <wp:positionV relativeFrom="paragraph">
              <wp:posOffset>148590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33" name="Grafik 33" descr="C:\Users\Weber\AppData\Local\Microsoft\Windows\INetCache\Content.Word\Zeic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er\AppData\Local\Microsoft\Windows\INetCache\Content.Word\Zeichn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4645" w14:textId="77777777" w:rsidR="00682446" w:rsidRPr="00E258BF" w:rsidRDefault="00682446" w:rsidP="00682446">
      <w:pPr>
        <w:spacing w:before="240" w:after="240" w:line="240" w:lineRule="auto"/>
        <w:rPr>
          <w:rFonts w:ascii="Fibel Nord" w:hAnsi="Fibel Nord"/>
          <w:sz w:val="28"/>
          <w:szCs w:val="28"/>
        </w:rPr>
      </w:pPr>
      <w:r>
        <w:rPr>
          <w:rFonts w:ascii="Fibel Nord" w:hAnsi="Fibel Nord"/>
          <w:sz w:val="28"/>
          <w:szCs w:val="28"/>
        </w:rPr>
        <w:t>Male das Land aus, über das du berichten möchtest.</w:t>
      </w:r>
    </w:p>
    <w:p w14:paraId="6E93B8C1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  <w:r w:rsidRPr="00C05811">
        <w:rPr>
          <w:rFonts w:ascii="Fibel Nord" w:hAnsi="Fibel Nord"/>
          <w:noProof/>
          <w:sz w:val="36"/>
          <w:szCs w:val="36"/>
          <w:lang w:eastAsia="de-DE"/>
        </w:rPr>
        <w:drawing>
          <wp:anchor distT="0" distB="0" distL="114300" distR="114300" simplePos="0" relativeHeight="251634176" behindDoc="1" locked="0" layoutInCell="1" allowOverlap="1" wp14:anchorId="33072ACC" wp14:editId="13219CCF">
            <wp:simplePos x="0" y="0"/>
            <wp:positionH relativeFrom="column">
              <wp:posOffset>233680</wp:posOffset>
            </wp:positionH>
            <wp:positionV relativeFrom="paragraph">
              <wp:posOffset>38735</wp:posOffset>
            </wp:positionV>
            <wp:extent cx="5135880" cy="3743325"/>
            <wp:effectExtent l="0" t="0" r="0" b="0"/>
            <wp:wrapTight wrapText="bothSides">
              <wp:wrapPolygon edited="0"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18" name="Grafik 18" descr="C:\Users\Weber\AppData\Local\Microsoft\Windows\INetCache\Content.Word\leere-europakarte-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er\AppData\Local\Microsoft\Windows\INetCache\Content.Word\leere-europakarte-746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AF56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580A4D62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1E478BF5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9D10A4D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384ECB6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3D79D98F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069C1BD1" w14:textId="77777777" w:rsidR="00682446" w:rsidRDefault="00682446" w:rsidP="00682446">
      <w:pPr>
        <w:spacing w:before="240" w:after="240" w:line="240" w:lineRule="auto"/>
        <w:jc w:val="center"/>
        <w:rPr>
          <w:rFonts w:ascii="Fibel Nord" w:hAnsi="Fibel Nord"/>
          <w:sz w:val="36"/>
          <w:szCs w:val="36"/>
        </w:rPr>
      </w:pPr>
    </w:p>
    <w:p w14:paraId="2DE3E4BD" w14:textId="77777777" w:rsidR="00682446" w:rsidRDefault="00682446" w:rsidP="00682446">
      <w:pPr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br w:type="page"/>
      </w:r>
    </w:p>
    <w:p w14:paraId="1ACAE8E6" w14:textId="77777777" w:rsidR="00682446" w:rsidRDefault="00970C1B" w:rsidP="00682446">
      <w:pPr>
        <w:spacing w:before="240" w:after="240" w:line="240" w:lineRule="auto"/>
        <w:rPr>
          <w:rFonts w:ascii="Fibel Nord" w:hAnsi="Fibel Nord"/>
          <w:sz w:val="36"/>
          <w:szCs w:val="36"/>
        </w:rPr>
      </w:pPr>
      <w:r>
        <w:rPr>
          <w:noProof/>
        </w:rPr>
        <w:lastRenderedPageBreak/>
        <w:pict w14:anchorId="3B47EB8C"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Welle 17" o:spid="_x0000_s1137" type="#_x0000_t64" style="position:absolute;margin-left:-.05pt;margin-top:-26.85pt;width:123.6pt;height:97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" adj="2700" filled="f" strokecolor="black [3213]" strokeweight="1pt">
            <v:stroke joinstyle="miter"/>
          </v:shape>
        </w:pict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>
        <w:rPr>
          <w:rFonts w:ascii="Fibel Nord" w:hAnsi="Fibel Nord"/>
          <w:sz w:val="36"/>
          <w:szCs w:val="36"/>
        </w:rPr>
        <w:tab/>
      </w:r>
      <w:r w:rsidR="00682446" w:rsidRPr="00C05811">
        <w:rPr>
          <w:rFonts w:ascii="Fibel Nord" w:hAnsi="Fibel Nord"/>
          <w:sz w:val="36"/>
          <w:szCs w:val="36"/>
        </w:rPr>
        <w:t>Mein Steckbrief über</w:t>
      </w:r>
    </w:p>
    <w:p w14:paraId="755588E8" w14:textId="77777777" w:rsidR="00682446" w:rsidRDefault="00682446" w:rsidP="00682446">
      <w:pPr>
        <w:spacing w:before="240" w:after="240" w:line="240" w:lineRule="auto"/>
        <w:rPr>
          <w:rFonts w:ascii="Arial" w:hAnsi="Arial" w:cs="Arial"/>
        </w:rPr>
      </w:pP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softHyphen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 w:rsidRPr="004D6967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</w:t>
      </w:r>
      <w:r w:rsidRPr="004D6967">
        <w:rPr>
          <w:rFonts w:ascii="Arial" w:hAnsi="Arial" w:cs="Arial"/>
        </w:rPr>
        <w:t>__________________</w:t>
      </w:r>
    </w:p>
    <w:p w14:paraId="6D7225D0" w14:textId="77777777" w:rsidR="00682446" w:rsidRPr="004D6967" w:rsidRDefault="00682446" w:rsidP="00682446">
      <w:pPr>
        <w:spacing w:before="240" w:after="240" w:line="240" w:lineRule="auto"/>
        <w:jc w:val="center"/>
        <w:rPr>
          <w:rFonts w:ascii="Fibel Nord" w:hAnsi="Fibel Nord"/>
          <w:sz w:val="2"/>
          <w:szCs w:val="2"/>
        </w:rPr>
      </w:pPr>
    </w:p>
    <w:p w14:paraId="4F218E61" w14:textId="77777777" w:rsidR="00682446" w:rsidRPr="00DE20BB" w:rsidRDefault="00682446" w:rsidP="00682446">
      <w:pPr>
        <w:spacing w:before="240" w:after="240" w:line="240" w:lineRule="auto"/>
        <w:rPr>
          <w:rFonts w:ascii="Fibel Nord" w:hAnsi="Fibel Nord"/>
          <w:sz w:val="36"/>
          <w:szCs w:val="36"/>
        </w:rPr>
      </w:pPr>
      <w:r>
        <w:rPr>
          <w:rFonts w:ascii="Fibel Nord" w:hAnsi="Fibel Nord"/>
        </w:rPr>
        <w:t xml:space="preserve">Die </w:t>
      </w:r>
      <w:r w:rsidRPr="00DE20BB">
        <w:rPr>
          <w:rFonts w:ascii="Fibel Nord" w:hAnsi="Fibel Nord"/>
        </w:rPr>
        <w:t>Landesflagge</w:t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  <w:r>
        <w:rPr>
          <w:rFonts w:ascii="Fibel Nord" w:hAnsi="Fibel Nord"/>
          <w:sz w:val="36"/>
          <w:szCs w:val="36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3"/>
        <w:gridCol w:w="6662"/>
      </w:tblGrid>
      <w:tr w:rsidR="00682446" w14:paraId="7EE4AE62" w14:textId="77777777" w:rsidTr="007C4714">
        <w:trPr>
          <w:trHeight w:val="1795"/>
        </w:trPr>
        <w:tc>
          <w:tcPr>
            <w:tcW w:w="2405" w:type="dxa"/>
          </w:tcPr>
          <w:p w14:paraId="555FF5C8" w14:textId="77777777" w:rsidR="00682446" w:rsidRPr="00DE20BB" w:rsidRDefault="00682446" w:rsidP="007C4714">
            <w:pPr>
              <w:pStyle w:val="Listenabsatz"/>
              <w:ind w:left="29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Warum hast du dich gerade für dieses Land entschieden?</w:t>
            </w:r>
          </w:p>
        </w:tc>
        <w:tc>
          <w:tcPr>
            <w:tcW w:w="6662" w:type="dxa"/>
          </w:tcPr>
          <w:p w14:paraId="5D64CBA0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5024BCA3" w14:textId="77777777" w:rsidTr="007C4714">
        <w:trPr>
          <w:trHeight w:val="624"/>
        </w:trPr>
        <w:tc>
          <w:tcPr>
            <w:tcW w:w="2405" w:type="dxa"/>
          </w:tcPr>
          <w:p w14:paraId="2602F012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Hauptstadt</w:t>
            </w:r>
          </w:p>
        </w:tc>
        <w:tc>
          <w:tcPr>
            <w:tcW w:w="6662" w:type="dxa"/>
          </w:tcPr>
          <w:p w14:paraId="59C0AFCA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6D8BCAE5" w14:textId="77777777" w:rsidTr="007C4714">
        <w:trPr>
          <w:trHeight w:val="624"/>
        </w:trPr>
        <w:tc>
          <w:tcPr>
            <w:tcW w:w="2405" w:type="dxa"/>
          </w:tcPr>
          <w:p w14:paraId="2C659467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Nachbarländer</w:t>
            </w:r>
          </w:p>
        </w:tc>
        <w:tc>
          <w:tcPr>
            <w:tcW w:w="6662" w:type="dxa"/>
          </w:tcPr>
          <w:p w14:paraId="4FFB0F6E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281DD506" w14:textId="77777777" w:rsidTr="007C4714">
        <w:trPr>
          <w:trHeight w:val="624"/>
        </w:trPr>
        <w:tc>
          <w:tcPr>
            <w:tcW w:w="2405" w:type="dxa"/>
          </w:tcPr>
          <w:p w14:paraId="26F3AE86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Landessprache</w:t>
            </w:r>
          </w:p>
        </w:tc>
        <w:tc>
          <w:tcPr>
            <w:tcW w:w="6662" w:type="dxa"/>
          </w:tcPr>
          <w:p w14:paraId="6D7B23EB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0034BB1D" w14:textId="77777777" w:rsidTr="007C4714">
        <w:trPr>
          <w:trHeight w:val="624"/>
        </w:trPr>
        <w:tc>
          <w:tcPr>
            <w:tcW w:w="2405" w:type="dxa"/>
          </w:tcPr>
          <w:p w14:paraId="1B821B54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Einwohner</w:t>
            </w:r>
          </w:p>
        </w:tc>
        <w:tc>
          <w:tcPr>
            <w:tcW w:w="6662" w:type="dxa"/>
          </w:tcPr>
          <w:p w14:paraId="695F1851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1D1E641F" w14:textId="77777777" w:rsidTr="007C4714">
        <w:trPr>
          <w:trHeight w:val="624"/>
        </w:trPr>
        <w:tc>
          <w:tcPr>
            <w:tcW w:w="2405" w:type="dxa"/>
          </w:tcPr>
          <w:p w14:paraId="01FAF94B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Fläche</w:t>
            </w:r>
          </w:p>
        </w:tc>
        <w:tc>
          <w:tcPr>
            <w:tcW w:w="6662" w:type="dxa"/>
          </w:tcPr>
          <w:p w14:paraId="143A56BE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AAC7FCC" w14:textId="77777777" w:rsidTr="007C4714">
        <w:trPr>
          <w:trHeight w:val="1342"/>
        </w:trPr>
        <w:tc>
          <w:tcPr>
            <w:tcW w:w="2405" w:type="dxa"/>
          </w:tcPr>
          <w:p w14:paraId="31F3BA30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1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Natur</w:t>
            </w:r>
          </w:p>
          <w:p w14:paraId="6E3A991E" w14:textId="77777777" w:rsidR="00682446" w:rsidRPr="00DE20BB" w:rsidRDefault="00682446" w:rsidP="007C4714">
            <w:pPr>
              <w:rPr>
                <w:rFonts w:ascii="Fibel Nord" w:hAnsi="Fibel Nord"/>
              </w:rPr>
            </w:pPr>
            <w:r w:rsidRPr="00DE20BB">
              <w:rPr>
                <w:rFonts w:ascii="Fibel Nord" w:hAnsi="Fibel Nord"/>
              </w:rPr>
              <w:t xml:space="preserve">(Pflanzen, Tiere, </w:t>
            </w:r>
            <w:r>
              <w:rPr>
                <w:rFonts w:ascii="Fibel Nord" w:hAnsi="Fibel Nord"/>
              </w:rPr>
              <w:t xml:space="preserve">Seen, Meere, </w:t>
            </w:r>
            <w:proofErr w:type="gramStart"/>
            <w:r>
              <w:rPr>
                <w:rFonts w:ascii="Fibel Nord" w:hAnsi="Fibel Nord"/>
              </w:rPr>
              <w:t>Landschaft</w:t>
            </w:r>
            <w:r w:rsidRPr="00DE20BB">
              <w:rPr>
                <w:rFonts w:ascii="Fibel Nord" w:hAnsi="Fibel Nord"/>
              </w:rPr>
              <w:t>,…</w:t>
            </w:r>
            <w:proofErr w:type="gramEnd"/>
            <w:r w:rsidRPr="00DE20BB">
              <w:rPr>
                <w:rFonts w:ascii="Fibel Nord" w:hAnsi="Fibel Nord"/>
              </w:rPr>
              <w:t>)</w:t>
            </w:r>
          </w:p>
        </w:tc>
        <w:tc>
          <w:tcPr>
            <w:tcW w:w="6662" w:type="dxa"/>
          </w:tcPr>
          <w:p w14:paraId="5910F5A4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52E6A78" w14:textId="77777777" w:rsidTr="007C4714">
        <w:trPr>
          <w:trHeight w:val="624"/>
        </w:trPr>
        <w:tc>
          <w:tcPr>
            <w:tcW w:w="2405" w:type="dxa"/>
          </w:tcPr>
          <w:p w14:paraId="46AFB28A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Höchster Berg</w:t>
            </w:r>
          </w:p>
        </w:tc>
        <w:tc>
          <w:tcPr>
            <w:tcW w:w="6662" w:type="dxa"/>
          </w:tcPr>
          <w:p w14:paraId="5D6134AB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A0A7322" w14:textId="77777777" w:rsidTr="007C4714">
        <w:trPr>
          <w:trHeight w:val="624"/>
        </w:trPr>
        <w:tc>
          <w:tcPr>
            <w:tcW w:w="2405" w:type="dxa"/>
          </w:tcPr>
          <w:p w14:paraId="10B78272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 w:rsidRPr="00DE20BB">
              <w:rPr>
                <w:rFonts w:ascii="Fibel Nord" w:hAnsi="Fibel Nord"/>
                <w:b/>
                <w:sz w:val="28"/>
                <w:szCs w:val="28"/>
              </w:rPr>
              <w:t>Längster Fluss</w:t>
            </w:r>
          </w:p>
        </w:tc>
        <w:tc>
          <w:tcPr>
            <w:tcW w:w="6662" w:type="dxa"/>
          </w:tcPr>
          <w:p w14:paraId="6B1404D6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73AD2660" w14:textId="77777777" w:rsidTr="007C4714">
        <w:trPr>
          <w:trHeight w:val="624"/>
        </w:trPr>
        <w:tc>
          <w:tcPr>
            <w:tcW w:w="2405" w:type="dxa"/>
          </w:tcPr>
          <w:p w14:paraId="7DEFE70B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Sehenswürdigkeiten</w:t>
            </w:r>
          </w:p>
        </w:tc>
        <w:tc>
          <w:tcPr>
            <w:tcW w:w="6662" w:type="dxa"/>
          </w:tcPr>
          <w:p w14:paraId="777F8F66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5D46C771" w14:textId="77777777" w:rsidTr="007C4714">
        <w:trPr>
          <w:trHeight w:val="624"/>
        </w:trPr>
        <w:tc>
          <w:tcPr>
            <w:tcW w:w="2405" w:type="dxa"/>
          </w:tcPr>
          <w:p w14:paraId="54A6277C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Typische Speisen</w:t>
            </w:r>
          </w:p>
        </w:tc>
        <w:tc>
          <w:tcPr>
            <w:tcW w:w="6662" w:type="dxa"/>
          </w:tcPr>
          <w:p w14:paraId="0545AE92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0A5977DE" w14:textId="77777777" w:rsidTr="007C4714">
        <w:trPr>
          <w:trHeight w:val="601"/>
        </w:trPr>
        <w:tc>
          <w:tcPr>
            <w:tcW w:w="2405" w:type="dxa"/>
          </w:tcPr>
          <w:p w14:paraId="7F5E20EC" w14:textId="77777777" w:rsidR="00682446" w:rsidRPr="00DE20BB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Sport</w:t>
            </w:r>
          </w:p>
        </w:tc>
        <w:tc>
          <w:tcPr>
            <w:tcW w:w="6662" w:type="dxa"/>
          </w:tcPr>
          <w:p w14:paraId="59220CFF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  <w:tr w:rsidR="00682446" w14:paraId="4F72B3CE" w14:textId="77777777" w:rsidTr="007C4714">
        <w:trPr>
          <w:trHeight w:val="1238"/>
        </w:trPr>
        <w:tc>
          <w:tcPr>
            <w:tcW w:w="2405" w:type="dxa"/>
          </w:tcPr>
          <w:p w14:paraId="25584256" w14:textId="77777777" w:rsidR="00682446" w:rsidRDefault="00682446" w:rsidP="00682446">
            <w:pPr>
              <w:pStyle w:val="Listenabsatz"/>
              <w:numPr>
                <w:ilvl w:val="0"/>
                <w:numId w:val="13"/>
              </w:numPr>
              <w:ind w:left="313" w:hanging="266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Interessante Fakten</w:t>
            </w:r>
          </w:p>
          <w:p w14:paraId="45F5AA0B" w14:textId="77777777" w:rsidR="00682446" w:rsidRDefault="00682446" w:rsidP="007C4714">
            <w:pPr>
              <w:pStyle w:val="Listenabsatz"/>
              <w:ind w:left="313"/>
              <w:rPr>
                <w:rFonts w:ascii="Fibel Nord" w:hAnsi="Fibel Nord"/>
                <w:b/>
                <w:sz w:val="28"/>
                <w:szCs w:val="28"/>
              </w:rPr>
            </w:pPr>
          </w:p>
          <w:p w14:paraId="7C8948CD" w14:textId="77777777" w:rsidR="00682446" w:rsidRPr="00DE20BB" w:rsidRDefault="00682446" w:rsidP="007C4714">
            <w:pPr>
              <w:pStyle w:val="Listenabsatz"/>
              <w:ind w:left="313"/>
              <w:rPr>
                <w:rFonts w:ascii="Fibel Nord" w:hAnsi="Fibel Nord"/>
                <w:b/>
                <w:sz w:val="28"/>
                <w:szCs w:val="28"/>
              </w:rPr>
            </w:pPr>
            <w:r>
              <w:rPr>
                <w:rFonts w:ascii="Fibel Nord" w:hAnsi="Fibel Nord"/>
                <w:b/>
                <w:sz w:val="28"/>
                <w:szCs w:val="28"/>
              </w:rPr>
              <w:t>Das habe ich vorher noch nicht gewusst!</w:t>
            </w:r>
          </w:p>
        </w:tc>
        <w:tc>
          <w:tcPr>
            <w:tcW w:w="6662" w:type="dxa"/>
          </w:tcPr>
          <w:p w14:paraId="39BAD463" w14:textId="77777777" w:rsidR="00682446" w:rsidRPr="00E258BF" w:rsidRDefault="00682446" w:rsidP="007C4714">
            <w:pPr>
              <w:ind w:left="596" w:hanging="549"/>
              <w:rPr>
                <w:rFonts w:ascii="Fibel Nord" w:hAnsi="Fibel Nord"/>
                <w:sz w:val="28"/>
                <w:szCs w:val="28"/>
              </w:rPr>
            </w:pPr>
          </w:p>
        </w:tc>
      </w:tr>
    </w:tbl>
    <w:p w14:paraId="7E68B781" w14:textId="77777777" w:rsidR="00682446" w:rsidRPr="003D574C" w:rsidRDefault="00970C1B" w:rsidP="00682446">
      <w:pPr>
        <w:pStyle w:val="Listenabsatz"/>
        <w:numPr>
          <w:ilvl w:val="0"/>
          <w:numId w:val="14"/>
        </w:numPr>
        <w:spacing w:before="240" w:after="240" w:line="240" w:lineRule="auto"/>
        <w:ind w:right="708"/>
        <w:rPr>
          <w:rFonts w:ascii="Fibel Nord" w:hAnsi="Fibel Nord"/>
          <w:sz w:val="28"/>
          <w:szCs w:val="28"/>
        </w:rPr>
      </w:pPr>
      <w:r>
        <w:rPr>
          <w:noProof/>
        </w:rPr>
        <w:pict w14:anchorId="512439C4">
          <v:shape id="_x0000_s1138" type="#_x0000_t202" style="position:absolute;left:0;text-align:left;margin-left:18.1pt;margin-top:15.95pt;width:62.4pt;height:36.6pt;z-index:-2516208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" stroked="f">
            <v:textbox style="mso-next-textbox:#_x0000_s1138">
              <w:txbxContent>
                <w:p w14:paraId="5836B118" w14:textId="77777777" w:rsidR="00682446" w:rsidRPr="005B6C64" w:rsidRDefault="00682446" w:rsidP="00682446">
                  <w:pPr>
                    <w:rPr>
                      <w:rFonts w:ascii="Fibel Nord" w:hAnsi="Fibel Nord"/>
                    </w:rPr>
                  </w:pPr>
                  <w:r w:rsidRPr="005B6C64">
                    <w:rPr>
                      <w:rFonts w:ascii="Fibel Nord" w:hAnsi="Fibel Nord"/>
                      <w:b/>
                    </w:rPr>
                    <w:t>Tipp</w:t>
                  </w:r>
                  <w:r w:rsidRPr="005B6C64">
                    <w:rPr>
                      <w:rFonts w:ascii="Fibel Nord" w:hAnsi="Fibel Nord"/>
                    </w:rPr>
                    <w:t xml:space="preserve"> zur Weiterarbeit</w:t>
                  </w:r>
                </w:p>
              </w:txbxContent>
            </v:textbox>
          </v:shape>
        </w:pict>
      </w:r>
      <w:r w:rsidR="00682446">
        <w:rPr>
          <w:b/>
          <w:noProof/>
          <w:lang w:eastAsia="de-DE"/>
        </w:rPr>
        <w:drawing>
          <wp:anchor distT="0" distB="0" distL="114300" distR="114300" simplePos="0" relativeHeight="251642368" behindDoc="1" locked="0" layoutInCell="1" allowOverlap="1" wp14:anchorId="1CB4925D" wp14:editId="0B895D8F">
            <wp:simplePos x="0" y="0"/>
            <wp:positionH relativeFrom="column">
              <wp:posOffset>-80645</wp:posOffset>
            </wp:positionH>
            <wp:positionV relativeFrom="paragraph">
              <wp:posOffset>229235</wp:posOffset>
            </wp:positionV>
            <wp:extent cx="359410" cy="359410"/>
            <wp:effectExtent l="0" t="0" r="0" b="0"/>
            <wp:wrapNone/>
            <wp:docPr id="34" name="Grafik 34" descr="C:\Users\Weber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er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46" w:rsidRPr="003D574C">
        <w:rPr>
          <w:rFonts w:ascii="Fibel Nord" w:hAnsi="Fibel Nord"/>
          <w:b/>
          <w:noProof/>
          <w:sz w:val="28"/>
          <w:szCs w:val="28"/>
          <w:lang w:eastAsia="de-DE"/>
        </w:rPr>
        <w:t>Gestalte ein Plakat</w:t>
      </w:r>
      <w:r w:rsidR="00682446" w:rsidRPr="003D574C">
        <w:rPr>
          <w:rFonts w:ascii="Fibel Nord" w:hAnsi="Fibel Nord"/>
          <w:sz w:val="28"/>
          <w:szCs w:val="28"/>
        </w:rPr>
        <w:t xml:space="preserve"> zu dem Land mit Bildern und Texten.</w:t>
      </w:r>
    </w:p>
    <w:p w14:paraId="1254CF9E" w14:textId="77777777" w:rsidR="00682446" w:rsidRPr="00C8155E" w:rsidRDefault="00682446" w:rsidP="00682446">
      <w:pPr>
        <w:pStyle w:val="Listenabsatz"/>
        <w:numPr>
          <w:ilvl w:val="0"/>
          <w:numId w:val="14"/>
        </w:numPr>
        <w:spacing w:before="240" w:after="240" w:line="240" w:lineRule="auto"/>
        <w:ind w:right="567"/>
        <w:rPr>
          <w:rFonts w:ascii="Fibel Nord" w:hAnsi="Fibel Nord"/>
          <w:sz w:val="28"/>
          <w:szCs w:val="28"/>
        </w:rPr>
      </w:pPr>
      <w:proofErr w:type="spellStart"/>
      <w:r w:rsidRPr="00C8155E">
        <w:rPr>
          <w:rFonts w:ascii="Fibel Nord" w:hAnsi="Fibel Nord"/>
          <w:b/>
          <w:sz w:val="28"/>
          <w:szCs w:val="28"/>
        </w:rPr>
        <w:t>Bereite</w:t>
      </w:r>
      <w:proofErr w:type="spellEnd"/>
      <w:r w:rsidRPr="00C8155E">
        <w:rPr>
          <w:rFonts w:ascii="Fibel Nord" w:hAnsi="Fibel Nord"/>
          <w:b/>
          <w:sz w:val="28"/>
          <w:szCs w:val="28"/>
        </w:rPr>
        <w:t xml:space="preserve"> einen Vortrag vor</w:t>
      </w:r>
      <w:r w:rsidRPr="00C8155E">
        <w:rPr>
          <w:rFonts w:ascii="Fibel Nord" w:hAnsi="Fibel Nord"/>
          <w:sz w:val="28"/>
          <w:szCs w:val="28"/>
        </w:rPr>
        <w:t xml:space="preserve"> und halte ihn vor deiner Klasse, einer Familie oder nimm ihn mit einer Kamera auf.</w:t>
      </w:r>
    </w:p>
    <w:sectPr w:rsidR="00682446" w:rsidRPr="00C8155E" w:rsidSect="00764BFF">
      <w:headerReference w:type="default" r:id="rId43"/>
      <w:footerReference w:type="default" r:id="rId44"/>
      <w:footerReference w:type="first" r:id="rId45"/>
      <w:pgSz w:w="11900" w:h="16840"/>
      <w:pgMar w:top="1557" w:right="844" w:bottom="1134" w:left="1417" w:header="73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AE18B" w14:textId="77777777" w:rsidR="00182CF5" w:rsidRDefault="00182CF5" w:rsidP="005E3F06">
      <w:pPr>
        <w:spacing w:after="0" w:line="240" w:lineRule="auto"/>
      </w:pPr>
      <w:r>
        <w:separator/>
      </w:r>
    </w:p>
  </w:endnote>
  <w:endnote w:type="continuationSeparator" w:id="0">
    <w:p w14:paraId="2A59FD9D" w14:textId="77777777" w:rsidR="00182CF5" w:rsidRDefault="00182CF5" w:rsidP="005E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D8722" w14:textId="57386AC3" w:rsidR="00B35EA1" w:rsidRPr="002C1D12" w:rsidRDefault="007961CD" w:rsidP="00EE0228">
    <w:pPr>
      <w:pStyle w:val="Fuzeile"/>
      <w:tabs>
        <w:tab w:val="clear" w:pos="4536"/>
        <w:tab w:val="clear" w:pos="9072"/>
        <w:tab w:val="right" w:pos="9639"/>
      </w:tabs>
      <w:rPr>
        <w:rFonts w:ascii="Fibel Nord" w:hAnsi="Fibel Nord"/>
        <w:sz w:val="28"/>
        <w:szCs w:val="28"/>
      </w:rPr>
    </w:pPr>
    <w:r>
      <w:rPr>
        <w:noProof/>
      </w:rPr>
      <w:drawing>
        <wp:anchor distT="0" distB="0" distL="114300" distR="114300" simplePos="0" relativeHeight="251653120" behindDoc="1" locked="0" layoutInCell="1" allowOverlap="1" wp14:anchorId="5D261BDE" wp14:editId="6FDEA989">
          <wp:simplePos x="0" y="0"/>
          <wp:positionH relativeFrom="column">
            <wp:posOffset>1962150</wp:posOffset>
          </wp:positionH>
          <wp:positionV relativeFrom="paragraph">
            <wp:posOffset>-209550</wp:posOffset>
          </wp:positionV>
          <wp:extent cx="4581525" cy="6476531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1525" cy="647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D12" w:rsidRPr="002C1D12">
      <w:rPr>
        <w:rFonts w:ascii="Fibel Nord" w:hAnsi="Fibel Nord"/>
        <w:sz w:val="28"/>
        <w:szCs w:val="28"/>
      </w:rPr>
      <w:t>Deutschland und Europa</w:t>
    </w:r>
    <w:r w:rsidR="00EE0228">
      <w:rPr>
        <w:rFonts w:ascii="Fibel Nord" w:hAnsi="Fibel Nord"/>
        <w:sz w:val="28"/>
        <w:szCs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2B83E" w14:textId="1E6DDD1C" w:rsidR="00EE0228" w:rsidRDefault="00764BFF">
    <w:pPr>
      <w:pStyle w:val="Fu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C8389C" wp14:editId="54EE9377">
          <wp:simplePos x="0" y="0"/>
          <wp:positionH relativeFrom="column">
            <wp:posOffset>2019300</wp:posOffset>
          </wp:positionH>
          <wp:positionV relativeFrom="paragraph">
            <wp:posOffset>-200025</wp:posOffset>
          </wp:positionV>
          <wp:extent cx="4581525" cy="647653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1525" cy="6476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829C9" w14:textId="77777777" w:rsidR="00182CF5" w:rsidRDefault="00182CF5" w:rsidP="005E3F06">
      <w:pPr>
        <w:spacing w:after="0" w:line="240" w:lineRule="auto"/>
      </w:pPr>
      <w:r>
        <w:separator/>
      </w:r>
    </w:p>
  </w:footnote>
  <w:footnote w:type="continuationSeparator" w:id="0">
    <w:p w14:paraId="5695DDC5" w14:textId="77777777" w:rsidR="00182CF5" w:rsidRDefault="00182CF5" w:rsidP="005E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D8721" w14:textId="1AE497D0" w:rsidR="005E3F06" w:rsidRPr="005E3F06" w:rsidRDefault="00CA4DB1" w:rsidP="00B35EA1">
    <w:pPr>
      <w:pStyle w:val="Kopfzeile"/>
      <w:tabs>
        <w:tab w:val="clear" w:pos="9072"/>
        <w:tab w:val="right" w:pos="9066"/>
      </w:tabs>
      <w:rPr>
        <w:rFonts w:ascii="Fibel Nord" w:hAnsi="Fibel Nord"/>
        <w:sz w:val="40"/>
        <w:szCs w:val="40"/>
      </w:rPr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EA0D490" wp14:editId="74562A6F">
          <wp:simplePos x="0" y="0"/>
          <wp:positionH relativeFrom="column">
            <wp:posOffset>5558155</wp:posOffset>
          </wp:positionH>
          <wp:positionV relativeFrom="paragraph">
            <wp:posOffset>-220980</wp:posOffset>
          </wp:positionV>
          <wp:extent cx="876935" cy="648000"/>
          <wp:effectExtent l="0" t="0" r="0" b="0"/>
          <wp:wrapNone/>
          <wp:docPr id="11" name="Grafik 11" descr="C:\Users\Weber\AppData\Local\Microsoft\Windows\INetCache\Content.Word\leere-europakarte-7464 D-ro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C:\Users\Weber\AppData\Local\Microsoft\Windows\INetCache\Content.Word\leere-europakarte-7464 D-r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64C47"/>
    <w:multiLevelType w:val="hybridMultilevel"/>
    <w:tmpl w:val="AA9832D4"/>
    <w:lvl w:ilvl="0" w:tplc="A556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B565BB3"/>
    <w:multiLevelType w:val="hybridMultilevel"/>
    <w:tmpl w:val="BDBA19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32C13"/>
    <w:multiLevelType w:val="hybridMultilevel"/>
    <w:tmpl w:val="9F6223FE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07B4C"/>
    <w:multiLevelType w:val="hybridMultilevel"/>
    <w:tmpl w:val="BB5A1380"/>
    <w:lvl w:ilvl="0" w:tplc="04070017">
      <w:start w:val="1"/>
      <w:numFmt w:val="lowerLetter"/>
      <w:lvlText w:val="%1)"/>
      <w:lvlJc w:val="left"/>
      <w:pPr>
        <w:ind w:left="2345" w:hanging="360"/>
      </w:p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2D9B3F81"/>
    <w:multiLevelType w:val="hybridMultilevel"/>
    <w:tmpl w:val="0D4C9720"/>
    <w:lvl w:ilvl="0" w:tplc="0407000F">
      <w:start w:val="1"/>
      <w:numFmt w:val="decimal"/>
      <w:lvlText w:val="%1."/>
      <w:lvlJc w:val="left"/>
      <w:pPr>
        <w:ind w:left="1571" w:hanging="360"/>
      </w:pPr>
    </w:lvl>
    <w:lvl w:ilvl="1" w:tplc="04070019" w:tentative="1">
      <w:start w:val="1"/>
      <w:numFmt w:val="lowerLetter"/>
      <w:lvlText w:val="%2."/>
      <w:lvlJc w:val="left"/>
      <w:pPr>
        <w:ind w:left="2291" w:hanging="360"/>
      </w:pPr>
    </w:lvl>
    <w:lvl w:ilvl="2" w:tplc="0407001B" w:tentative="1">
      <w:start w:val="1"/>
      <w:numFmt w:val="lowerRoman"/>
      <w:lvlText w:val="%3."/>
      <w:lvlJc w:val="right"/>
      <w:pPr>
        <w:ind w:left="3011" w:hanging="180"/>
      </w:pPr>
    </w:lvl>
    <w:lvl w:ilvl="3" w:tplc="0407000F" w:tentative="1">
      <w:start w:val="1"/>
      <w:numFmt w:val="decimal"/>
      <w:lvlText w:val="%4."/>
      <w:lvlJc w:val="left"/>
      <w:pPr>
        <w:ind w:left="3731" w:hanging="360"/>
      </w:pPr>
    </w:lvl>
    <w:lvl w:ilvl="4" w:tplc="04070019" w:tentative="1">
      <w:start w:val="1"/>
      <w:numFmt w:val="lowerLetter"/>
      <w:lvlText w:val="%5."/>
      <w:lvlJc w:val="left"/>
      <w:pPr>
        <w:ind w:left="4451" w:hanging="360"/>
      </w:pPr>
    </w:lvl>
    <w:lvl w:ilvl="5" w:tplc="0407001B" w:tentative="1">
      <w:start w:val="1"/>
      <w:numFmt w:val="lowerRoman"/>
      <w:lvlText w:val="%6."/>
      <w:lvlJc w:val="right"/>
      <w:pPr>
        <w:ind w:left="5171" w:hanging="180"/>
      </w:pPr>
    </w:lvl>
    <w:lvl w:ilvl="6" w:tplc="0407000F" w:tentative="1">
      <w:start w:val="1"/>
      <w:numFmt w:val="decimal"/>
      <w:lvlText w:val="%7."/>
      <w:lvlJc w:val="left"/>
      <w:pPr>
        <w:ind w:left="5891" w:hanging="360"/>
      </w:pPr>
    </w:lvl>
    <w:lvl w:ilvl="7" w:tplc="04070019" w:tentative="1">
      <w:start w:val="1"/>
      <w:numFmt w:val="lowerLetter"/>
      <w:lvlText w:val="%8."/>
      <w:lvlJc w:val="left"/>
      <w:pPr>
        <w:ind w:left="6611" w:hanging="360"/>
      </w:pPr>
    </w:lvl>
    <w:lvl w:ilvl="8" w:tplc="04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E9C5E23"/>
    <w:multiLevelType w:val="hybridMultilevel"/>
    <w:tmpl w:val="41129C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C5967"/>
    <w:multiLevelType w:val="hybridMultilevel"/>
    <w:tmpl w:val="12D272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4372F"/>
    <w:multiLevelType w:val="hybridMultilevel"/>
    <w:tmpl w:val="8FCE5140"/>
    <w:lvl w:ilvl="0" w:tplc="63A87B2A">
      <w:numFmt w:val="bullet"/>
      <w:lvlText w:val="-"/>
      <w:lvlJc w:val="left"/>
      <w:pPr>
        <w:ind w:left="2136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2845923"/>
    <w:multiLevelType w:val="hybridMultilevel"/>
    <w:tmpl w:val="18C472AC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119AE"/>
    <w:multiLevelType w:val="hybridMultilevel"/>
    <w:tmpl w:val="B5BEC4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12416"/>
    <w:multiLevelType w:val="hybridMultilevel"/>
    <w:tmpl w:val="D3948F7E"/>
    <w:lvl w:ilvl="0" w:tplc="63A87B2A">
      <w:numFmt w:val="bullet"/>
      <w:lvlText w:val="-"/>
      <w:lvlJc w:val="left"/>
      <w:pPr>
        <w:ind w:left="720" w:hanging="360"/>
      </w:pPr>
      <w:rPr>
        <w:rFonts w:ascii="Fibel Nord" w:eastAsia="Times New Roman" w:hAnsi="Fibel Nor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E5DD9"/>
    <w:multiLevelType w:val="hybridMultilevel"/>
    <w:tmpl w:val="5072AA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7CBF"/>
    <w:rsid w:val="0000024D"/>
    <w:rsid w:val="00053D75"/>
    <w:rsid w:val="00060F22"/>
    <w:rsid w:val="0006142B"/>
    <w:rsid w:val="00096206"/>
    <w:rsid w:val="000E02CF"/>
    <w:rsid w:val="000F1E93"/>
    <w:rsid w:val="00171814"/>
    <w:rsid w:val="00182CF5"/>
    <w:rsid w:val="001A4D7E"/>
    <w:rsid w:val="001E3472"/>
    <w:rsid w:val="001E7179"/>
    <w:rsid w:val="002164E8"/>
    <w:rsid w:val="00235542"/>
    <w:rsid w:val="00250A13"/>
    <w:rsid w:val="00260EF6"/>
    <w:rsid w:val="00261EEE"/>
    <w:rsid w:val="00297D86"/>
    <w:rsid w:val="002B4F67"/>
    <w:rsid w:val="002B770B"/>
    <w:rsid w:val="002C1D12"/>
    <w:rsid w:val="00352F19"/>
    <w:rsid w:val="003A0988"/>
    <w:rsid w:val="003A30E3"/>
    <w:rsid w:val="00410E60"/>
    <w:rsid w:val="00412825"/>
    <w:rsid w:val="00434394"/>
    <w:rsid w:val="00480D78"/>
    <w:rsid w:val="00496E69"/>
    <w:rsid w:val="004A1842"/>
    <w:rsid w:val="004B452B"/>
    <w:rsid w:val="005065EF"/>
    <w:rsid w:val="00510EC4"/>
    <w:rsid w:val="00512D16"/>
    <w:rsid w:val="005413D0"/>
    <w:rsid w:val="00551F21"/>
    <w:rsid w:val="0056170C"/>
    <w:rsid w:val="00590C8E"/>
    <w:rsid w:val="005C15E1"/>
    <w:rsid w:val="005E3F06"/>
    <w:rsid w:val="006063D3"/>
    <w:rsid w:val="00607CB3"/>
    <w:rsid w:val="006529D6"/>
    <w:rsid w:val="006748FD"/>
    <w:rsid w:val="00682446"/>
    <w:rsid w:val="0069782B"/>
    <w:rsid w:val="006A1C30"/>
    <w:rsid w:val="006F647A"/>
    <w:rsid w:val="0070665D"/>
    <w:rsid w:val="00722CF1"/>
    <w:rsid w:val="0073088C"/>
    <w:rsid w:val="0073735E"/>
    <w:rsid w:val="00741841"/>
    <w:rsid w:val="007625BC"/>
    <w:rsid w:val="00764BFF"/>
    <w:rsid w:val="007961CD"/>
    <w:rsid w:val="007A23DA"/>
    <w:rsid w:val="00833E29"/>
    <w:rsid w:val="008411B6"/>
    <w:rsid w:val="00860806"/>
    <w:rsid w:val="00877D57"/>
    <w:rsid w:val="008878D5"/>
    <w:rsid w:val="008A16AC"/>
    <w:rsid w:val="008A21D7"/>
    <w:rsid w:val="008B71E8"/>
    <w:rsid w:val="009559AB"/>
    <w:rsid w:val="00970C1B"/>
    <w:rsid w:val="009B3282"/>
    <w:rsid w:val="009C110C"/>
    <w:rsid w:val="009E2351"/>
    <w:rsid w:val="009E250C"/>
    <w:rsid w:val="00A41DAC"/>
    <w:rsid w:val="00A43F93"/>
    <w:rsid w:val="00A56063"/>
    <w:rsid w:val="00A57D38"/>
    <w:rsid w:val="00AB4714"/>
    <w:rsid w:val="00AF165A"/>
    <w:rsid w:val="00B171D9"/>
    <w:rsid w:val="00B35EA1"/>
    <w:rsid w:val="00B500F8"/>
    <w:rsid w:val="00B771DD"/>
    <w:rsid w:val="00B8386E"/>
    <w:rsid w:val="00B970DC"/>
    <w:rsid w:val="00BA703E"/>
    <w:rsid w:val="00BD401C"/>
    <w:rsid w:val="00BE0D37"/>
    <w:rsid w:val="00C5468C"/>
    <w:rsid w:val="00C87CBF"/>
    <w:rsid w:val="00CA4DB1"/>
    <w:rsid w:val="00CA4F5B"/>
    <w:rsid w:val="00CB2298"/>
    <w:rsid w:val="00CB48C9"/>
    <w:rsid w:val="00CB5FC8"/>
    <w:rsid w:val="00CE7613"/>
    <w:rsid w:val="00D14A34"/>
    <w:rsid w:val="00D2194D"/>
    <w:rsid w:val="00D43C4A"/>
    <w:rsid w:val="00D7781E"/>
    <w:rsid w:val="00D87C77"/>
    <w:rsid w:val="00DB5467"/>
    <w:rsid w:val="00DC4935"/>
    <w:rsid w:val="00DD1A12"/>
    <w:rsid w:val="00DD2A60"/>
    <w:rsid w:val="00DD7171"/>
    <w:rsid w:val="00E224AF"/>
    <w:rsid w:val="00E33C8F"/>
    <w:rsid w:val="00E4071C"/>
    <w:rsid w:val="00E65FF5"/>
    <w:rsid w:val="00E909BD"/>
    <w:rsid w:val="00ED6234"/>
    <w:rsid w:val="00EE0228"/>
    <w:rsid w:val="00F378C4"/>
    <w:rsid w:val="00F6322F"/>
    <w:rsid w:val="00F7192C"/>
    <w:rsid w:val="00F86FF7"/>
    <w:rsid w:val="00F93C16"/>
    <w:rsid w:val="00FA0B8D"/>
    <w:rsid w:val="00FD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" type="callout" idref="#_x0000_s1131"/>
        <o:r id="V:Rule12" type="connector" idref="#_x0000_s1169"/>
        <o:r id="V:Rule13" type="connector" idref="#_x0000_s1166"/>
        <o:r id="V:Rule14" type="connector" idref="#_x0000_s1172"/>
        <o:r id="V:Rule15" type="connector" idref="#_x0000_s1165"/>
        <o:r id="V:Rule16" type="connector" idref="#_x0000_s1173"/>
        <o:r id="V:Rule17" type="connector" idref="#_x0000_s1170"/>
        <o:r id="V:Rule18" type="connector" idref="#_x0000_s1171"/>
        <o:r id="V:Rule19" type="connector" idref="#_x0000_s1167"/>
        <o:r id="V:Rule20" type="connector" idref="#_x0000_s1174"/>
        <o:r id="V:Rule21" type="connector" idref="#_x0000_s1168"/>
      </o:rules>
    </o:shapelayout>
  </w:shapeDefaults>
  <w:decimalSymbol w:val=","/>
  <w:listSeparator w:val=";"/>
  <w14:docId w14:val="310D870F"/>
  <w15:docId w15:val="{A9B6D1C8-EA2C-44FF-A0E9-DD4F1684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D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F06"/>
  </w:style>
  <w:style w:type="paragraph" w:styleId="Fuzeile">
    <w:name w:val="footer"/>
    <w:basedOn w:val="Standard"/>
    <w:link w:val="FuzeileZchn"/>
    <w:uiPriority w:val="99"/>
    <w:unhideWhenUsed/>
    <w:rsid w:val="005E3F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F06"/>
  </w:style>
  <w:style w:type="character" w:styleId="Hyperlink">
    <w:name w:val="Hyperlink"/>
    <w:basedOn w:val="Absatz-Standardschriftart"/>
    <w:uiPriority w:val="99"/>
    <w:unhideWhenUsed/>
    <w:rsid w:val="000F1E93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500F8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3A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A098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561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19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.docs.live.net/38eea9499dcc6c80/Universit&#228;t/NAWIT%20AS/%5eN1%20Distanzlernen/Distanzlernen%20-%20Deutschland%20und%20Europa/TO%20CHECK/www.kinderweltreise.de/kontinente/europa/deutschland/daten-fakten/land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d.docs.live.net/38eea9499dcc6c80/Universit&#228;t/NAWIT%20AS/%5eN1%20Distanzlernen/Distanzlernen%20-%20Deutschland%20und%20Europa/TO%20CHECK/www.kinderweltreise.de/kontinente/europa/deutschland/daten-fakten/land/video-rekorde/)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\AppData\Local\Temp\NaWiT_AS%20Distanzlernen%20Templa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FC76C-80A5-4906-AADD-C0F005147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NaWiT_AS Distanzlernen Template.dotx</Template>
  <TotalTime>0</TotalTime>
  <Pages>12</Pages>
  <Words>1412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 Hannes</dc:creator>
  <cp:lastModifiedBy>Moritz Harder</cp:lastModifiedBy>
  <cp:revision>45</cp:revision>
  <dcterms:created xsi:type="dcterms:W3CDTF">2020-10-22T12:48:00Z</dcterms:created>
  <dcterms:modified xsi:type="dcterms:W3CDTF">2020-10-23T10:10:00Z</dcterms:modified>
</cp:coreProperties>
</file>